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581" w:rsidRDefault="000F3AF6" w:rsidP="00742106">
      <w:pPr>
        <w:spacing w:after="0"/>
        <w:jc w:val="center"/>
        <w:rPr>
          <w:rFonts w:ascii="Pristina" w:hAnsi="Pristina"/>
          <w:b/>
          <w:sz w:val="46"/>
          <w:szCs w:val="46"/>
          <w:u w:val="single"/>
        </w:rPr>
      </w:pPr>
      <w:r w:rsidRPr="00134713">
        <w:rPr>
          <w:rFonts w:ascii="Century Gothic" w:hAnsi="Century Gothic"/>
          <w:noProof/>
          <w:lang w:eastAsia="en-NZ"/>
        </w:rPr>
        <w:drawing>
          <wp:anchor distT="0" distB="0" distL="114300" distR="114300" simplePos="0" relativeHeight="252891647" behindDoc="0" locked="0" layoutInCell="1" allowOverlap="1" wp14:anchorId="2071DE96" wp14:editId="4B74F17D">
            <wp:simplePos x="0" y="0"/>
            <wp:positionH relativeFrom="margin">
              <wp:align>left</wp:align>
            </wp:positionH>
            <wp:positionV relativeFrom="paragraph">
              <wp:posOffset>8890</wp:posOffset>
            </wp:positionV>
            <wp:extent cx="2632075" cy="1190625"/>
            <wp:effectExtent l="0" t="0" r="0" b="9525"/>
            <wp:wrapThrough wrapText="bothSides">
              <wp:wrapPolygon edited="0">
                <wp:start x="0" y="0"/>
                <wp:lineTo x="0" y="21427"/>
                <wp:lineTo x="21418" y="21427"/>
                <wp:lineTo x="214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075" cy="1190625"/>
                    </a:xfrm>
                    <a:prstGeom prst="rect">
                      <a:avLst/>
                    </a:prstGeom>
                  </pic:spPr>
                </pic:pic>
              </a:graphicData>
            </a:graphic>
            <wp14:sizeRelH relativeFrom="page">
              <wp14:pctWidth>0</wp14:pctWidth>
            </wp14:sizeRelH>
            <wp14:sizeRelV relativeFrom="page">
              <wp14:pctHeight>0</wp14:pctHeight>
            </wp14:sizeRelV>
          </wp:anchor>
        </w:drawing>
      </w:r>
      <w:r w:rsidR="00D74B71">
        <w:rPr>
          <w:noProof/>
          <w:color w:val="0000FF"/>
          <w:lang w:eastAsia="en-NZ"/>
        </w:rPr>
        <w:drawing>
          <wp:anchor distT="0" distB="0" distL="114300" distR="114300" simplePos="0" relativeHeight="251841024" behindDoc="1" locked="0" layoutInCell="1" allowOverlap="1" wp14:anchorId="57EC9348" wp14:editId="29DB13EA">
            <wp:simplePos x="0" y="0"/>
            <wp:positionH relativeFrom="margin">
              <wp:align>right</wp:align>
            </wp:positionH>
            <wp:positionV relativeFrom="paragraph">
              <wp:posOffset>-6902</wp:posOffset>
            </wp:positionV>
            <wp:extent cx="3157352" cy="2425065"/>
            <wp:effectExtent l="0" t="0" r="5080" b="0"/>
            <wp:wrapNone/>
            <wp:docPr id="18" name="irc_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owindrabusinesschamber.org.au/wp-content/uploads/2013/07/christmas-border-BR-257x300.png">
                      <a:hlinkClick r:id="rId9"/>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tretch>
                      <a:fillRect/>
                    </a:stretch>
                  </pic:blipFill>
                  <pic:spPr bwMode="auto">
                    <a:xfrm>
                      <a:off x="0" y="0"/>
                      <a:ext cx="3157352" cy="2425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601FB" w:rsidRPr="00D21581" w:rsidRDefault="0028332F" w:rsidP="00742106">
      <w:pPr>
        <w:spacing w:after="0"/>
        <w:jc w:val="center"/>
        <w:rPr>
          <w:rFonts w:ascii="Pristina" w:hAnsi="Pristina"/>
          <w:b/>
          <w:sz w:val="46"/>
          <w:szCs w:val="46"/>
        </w:rPr>
      </w:pPr>
      <w:r w:rsidRPr="002F05AD">
        <w:rPr>
          <w:noProof/>
          <w:lang w:eastAsia="en-NZ"/>
        </w:rPr>
        <w:drawing>
          <wp:anchor distT="0" distB="0" distL="114300" distR="114300" simplePos="0" relativeHeight="251655680" behindDoc="1" locked="0" layoutInCell="1" allowOverlap="1" wp14:anchorId="591380F2" wp14:editId="5C469D87">
            <wp:simplePos x="0" y="0"/>
            <wp:positionH relativeFrom="margin">
              <wp:posOffset>2829314</wp:posOffset>
            </wp:positionH>
            <wp:positionV relativeFrom="paragraph">
              <wp:posOffset>683462</wp:posOffset>
            </wp:positionV>
            <wp:extent cx="1134745" cy="800100"/>
            <wp:effectExtent l="0" t="0" r="8255" b="0"/>
            <wp:wrapThrough wrapText="bothSides">
              <wp:wrapPolygon edited="0">
                <wp:start x="0" y="0"/>
                <wp:lineTo x="0" y="21086"/>
                <wp:lineTo x="21395" y="21086"/>
                <wp:lineTo x="21395" y="0"/>
                <wp:lineTo x="0" y="0"/>
              </wp:wrapPolygon>
            </wp:wrapThrough>
            <wp:docPr id="11" name="Picture 11" descr="Description: RVA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VA 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745" cy="800100"/>
                    </a:xfrm>
                    <a:prstGeom prst="rect">
                      <a:avLst/>
                    </a:prstGeom>
                    <a:noFill/>
                    <a:ln>
                      <a:noFill/>
                    </a:ln>
                  </pic:spPr>
                </pic:pic>
              </a:graphicData>
            </a:graphic>
          </wp:anchor>
        </w:drawing>
      </w:r>
      <w:r w:rsidR="007C1A0C" w:rsidRPr="007C1A0C">
        <w:rPr>
          <w:rFonts w:ascii="Pristina" w:hAnsi="Pristina"/>
          <w:b/>
          <w:noProof/>
          <w:sz w:val="46"/>
          <w:szCs w:val="46"/>
          <w:lang w:eastAsia="en-NZ"/>
        </w:rPr>
        <mc:AlternateContent>
          <mc:Choice Requires="wps">
            <w:drawing>
              <wp:anchor distT="45720" distB="45720" distL="114300" distR="114300" simplePos="0" relativeHeight="251913728" behindDoc="0" locked="0" layoutInCell="1" allowOverlap="1" wp14:anchorId="54B1F2B5" wp14:editId="49B8FECB">
                <wp:simplePos x="0" y="0"/>
                <wp:positionH relativeFrom="column">
                  <wp:posOffset>3908574</wp:posOffset>
                </wp:positionH>
                <wp:positionV relativeFrom="paragraph">
                  <wp:posOffset>193040</wp:posOffset>
                </wp:positionV>
                <wp:extent cx="2360930" cy="1404620"/>
                <wp:effectExtent l="0" t="0" r="0" b="0"/>
                <wp:wrapThrough wrapText="bothSides">
                  <wp:wrapPolygon edited="0">
                    <wp:start x="464" y="0"/>
                    <wp:lineTo x="464" y="21167"/>
                    <wp:lineTo x="21053" y="21167"/>
                    <wp:lineTo x="21053" y="0"/>
                    <wp:lineTo x="46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31DED" w:rsidRPr="008C656B" w:rsidRDefault="00731DED"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731DED" w:rsidRPr="008C656B" w:rsidRDefault="00731DED" w:rsidP="007C1A0C">
                            <w:pPr>
                              <w:jc w:val="center"/>
                              <w:rPr>
                                <w:rFonts w:ascii="Century Gothic" w:hAnsi="Century Gothic"/>
                              </w:rPr>
                            </w:pPr>
                            <w:r>
                              <w:rPr>
                                <w:rFonts w:ascii="Century Gothic" w:hAnsi="Century Gothic"/>
                                <w:b/>
                                <w:sz w:val="46"/>
                                <w:szCs w:val="46"/>
                                <w:u w:val="single"/>
                              </w:rPr>
                              <w:t>June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B1F2B5" id="_x0000_t202" coordsize="21600,21600" o:spt="202" path="m,l,21600r21600,l21600,xe">
                <v:stroke joinstyle="miter"/>
                <v:path gradientshapeok="t" o:connecttype="rect"/>
              </v:shapetype>
              <v:shape id="Text Box 2" o:spid="_x0000_s1026" type="#_x0000_t202" style="position:absolute;left:0;text-align:left;margin-left:307.75pt;margin-top:15.2pt;width:185.9pt;height:110.6pt;z-index:25191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mMUJC4AAAAAoBAAAPAAAAZHJzL2Rvd25yZXYueG1sTI/LTsMwEEX3SPyDNUjsqJM2SdsQp0I8&#10;JJa0BalLN57EEfY4it02/D1mVZaje3TvmWozWcPOOPrekYB0lgBDapzqqRPwuX97WAHzQZKSxhEK&#10;+EEPm/r2ppKlchfa4nkXOhZLyJdSgA5hKDn3jUYr/cwNSDFr3WhliOfYcTXKSyy3hs+TpOBW9hQX&#10;tBzwWWPzvTtZAV90MO9tpjQu849sO7y+tHnYC3F/Nz09Ags4hSsMf/pRHerodHQnUp4ZAUWa5xEV&#10;sEgyYBFYr5YLYEcB8zwtgNcV//9C/QsAAP//AwBQSwECLQAUAAYACAAAACEAtoM4kv4AAADhAQAA&#10;EwAAAAAAAAAAAAAAAAAAAAAAW0NvbnRlbnRfVHlwZXNdLnhtbFBLAQItABQABgAIAAAAIQA4/SH/&#10;1gAAAJQBAAALAAAAAAAAAAAAAAAAAC8BAABfcmVscy8ucmVsc1BLAQItABQABgAIAAAAIQAp9gWz&#10;DgIAAPUDAAAOAAAAAAAAAAAAAAAAAC4CAABkcnMvZTJvRG9jLnhtbFBLAQItABQABgAIAAAAIQCm&#10;MUJC4AAAAAoBAAAPAAAAAAAAAAAAAAAAAGgEAABkcnMvZG93bnJldi54bWxQSwUGAAAAAAQABADz&#10;AAAAdQUAAAAA&#10;" filled="f" stroked="f">
                <v:textbox style="mso-fit-shape-to-text:t">
                  <w:txbxContent>
                    <w:p w:rsidR="00731DED" w:rsidRPr="008C656B" w:rsidRDefault="00731DED"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731DED" w:rsidRPr="008C656B" w:rsidRDefault="00731DED" w:rsidP="007C1A0C">
                      <w:pPr>
                        <w:jc w:val="center"/>
                        <w:rPr>
                          <w:rFonts w:ascii="Century Gothic" w:hAnsi="Century Gothic"/>
                        </w:rPr>
                      </w:pPr>
                      <w:r>
                        <w:rPr>
                          <w:rFonts w:ascii="Century Gothic" w:hAnsi="Century Gothic"/>
                          <w:b/>
                          <w:sz w:val="46"/>
                          <w:szCs w:val="46"/>
                          <w:u w:val="single"/>
                        </w:rPr>
                        <w:t>June 2020</w:t>
                      </w:r>
                    </w:p>
                  </w:txbxContent>
                </v:textbox>
                <w10:wrap type="through"/>
              </v:shape>
            </w:pict>
          </mc:Fallback>
        </mc:AlternateContent>
      </w:r>
      <w:r w:rsidR="00D21581">
        <w:rPr>
          <w:rFonts w:ascii="Pristina" w:hAnsi="Pristina"/>
          <w:b/>
          <w:sz w:val="46"/>
          <w:szCs w:val="46"/>
        </w:rPr>
        <w:t xml:space="preserve">                       </w:t>
      </w:r>
    </w:p>
    <w:p w:rsidR="007C1A0C" w:rsidRDefault="0028332F" w:rsidP="00D21581">
      <w:pPr>
        <w:spacing w:after="0"/>
        <w:rPr>
          <w:rFonts w:ascii="Pristina" w:hAnsi="Pristina"/>
          <w:b/>
          <w:sz w:val="46"/>
          <w:szCs w:val="46"/>
          <w:u w:val="single"/>
        </w:rPr>
      </w:pPr>
      <w:r>
        <w:rPr>
          <w:noProof/>
          <w:lang w:eastAsia="en-NZ"/>
        </w:rPr>
        <mc:AlternateContent>
          <mc:Choice Requires="wps">
            <w:drawing>
              <wp:anchor distT="0" distB="0" distL="114300" distR="114300" simplePos="0" relativeHeight="251657728" behindDoc="0" locked="0" layoutInCell="1" allowOverlap="1" wp14:anchorId="1C16272D" wp14:editId="18E9A8BD">
                <wp:simplePos x="0" y="0"/>
                <wp:positionH relativeFrom="margin">
                  <wp:align>left</wp:align>
                </wp:positionH>
                <wp:positionV relativeFrom="paragraph">
                  <wp:posOffset>531792</wp:posOffset>
                </wp:positionV>
                <wp:extent cx="3615315" cy="10344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315" cy="1034415"/>
                        </a:xfrm>
                        <a:prstGeom prst="rect">
                          <a:avLst/>
                        </a:prstGeom>
                        <a:noFill/>
                        <a:ln>
                          <a:noFill/>
                        </a:ln>
                        <a:extLst/>
                      </wps:spPr>
                      <wps:txbx>
                        <w:txbxContent>
                          <w:p w:rsidR="00731DED" w:rsidRPr="008C656B" w:rsidRDefault="00731DED" w:rsidP="000D52BD">
                            <w:pPr>
                              <w:pStyle w:val="NoSpacing"/>
                              <w:rPr>
                                <w:rFonts w:ascii="Century Gothic" w:hAnsi="Century Gothic"/>
                              </w:rPr>
                            </w:pPr>
                            <w:r w:rsidRPr="008C656B">
                              <w:rPr>
                                <w:rFonts w:ascii="Century Gothic" w:hAnsi="Century Gothic"/>
                              </w:rPr>
                              <w:t>94 Boundary Rd</w:t>
                            </w:r>
                          </w:p>
                          <w:p w:rsidR="00731DED" w:rsidRPr="008C656B" w:rsidRDefault="00731DED" w:rsidP="000D52BD">
                            <w:pPr>
                              <w:pStyle w:val="NoSpacing"/>
                              <w:rPr>
                                <w:rFonts w:ascii="Century Gothic" w:hAnsi="Century Gothic"/>
                              </w:rPr>
                            </w:pPr>
                            <w:r w:rsidRPr="008C656B">
                              <w:rPr>
                                <w:rFonts w:ascii="Century Gothic" w:hAnsi="Century Gothic"/>
                              </w:rPr>
                              <w:t xml:space="preserve">Whangarei 0112       </w:t>
                            </w:r>
                          </w:p>
                          <w:p w:rsidR="00731DED" w:rsidRPr="008C656B" w:rsidRDefault="00731DED" w:rsidP="000D52BD">
                            <w:pPr>
                              <w:pStyle w:val="NoSpacing"/>
                              <w:rPr>
                                <w:rFonts w:ascii="Century Gothic" w:hAnsi="Century Gothic"/>
                              </w:rPr>
                            </w:pPr>
                            <w:r w:rsidRPr="008C656B">
                              <w:rPr>
                                <w:rFonts w:ascii="Century Gothic" w:hAnsi="Century Gothic"/>
                              </w:rPr>
                              <w:t>Ph (09) 437 5844</w:t>
                            </w:r>
                          </w:p>
                          <w:p w:rsidR="00731DED" w:rsidRPr="008C656B" w:rsidRDefault="00731DED"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6272D" id="_x0000_s1027" type="#_x0000_t202" style="position:absolute;margin-left:0;margin-top:41.85pt;width:284.65pt;height:81.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c+QEAANoDAAAOAAAAZHJzL2Uyb0RvYy54bWysU9tu2zAMfR+wfxD0vjjOpd2MOEXXosOA&#10;7gK0/QBGlmNhtqhRSuzs60fJaZqtb8NeBPGiQ55DanU1dK3Ya/IGbSnzyVQKbRVWxm5L+fR49+69&#10;FD6AraBFq0t50F5erd++WfWu0DNssK00CQaxvuhdKZsQXJFlXjW6Az9Bpy0Ha6QOApu0zSqCntG7&#10;NptNpxdZj1Q5QqW9Z+/tGJTrhF/XWoVvde11EG0pubeQTkrnJp7ZegXFlsA1Rh3bgH/oogNjuegJ&#10;6hYCiB2ZV1CdUYQe6zBR2GVY10bpxIHZ5NO/2Dw04HTiwuJ4d5LJ/z9Y9XX/nYSpSrm8lMJCxzN6&#10;1EMQH3EQsyhP73zBWQ+O88LAbh5zourdPaofXli8acBu9TUR9o2GitvL48vs7OmI4yPIpv+CFZeB&#10;XcAENNTURe1YDcHoPKbDaTSxFcXO+UW+nOdLKRTH8ul8sWAj1oDi+bkjHz5p7ES8lJJ49gke9vc+&#10;jKnPKbGaxTvTtuyHorV/OBhz9HDx49PIJDY/0gjDZkiaJZoxtsHqwNQIxwXjD8GXBumXFD0vVyn9&#10;zx2QlqL9bFmeD/liEbcxGYvl5YwNOo9sziNgFUOVMkgxXm/CuME7R2bbcKVxIBavWdLaJLIvXR0H&#10;wQuU5Doue9zQcztlvXzJ9W8AAAD//wMAUEsDBBQABgAIAAAAIQDWVuod3AAAAAcBAAAPAAAAZHJz&#10;L2Rvd25yZXYueG1sTI9LT8MwEITvSPwHa5G40TV9hDZkUyEQVxDlIXFz420SEa+j2G3Cv8ec4Dia&#10;0cw3xXZynTrxEFovBNczDYql8raVmuDt9fFqDSpEI9Z0XpjgmwNsy/OzwuTWj/LCp12sVSqRkBuC&#10;JsY+RwxVw86Eme9ZknfwgzMxyaFGO5gxlbsO51pn6EwraaExPd83XH3tjo7g/enw+bHUz/WDW/Wj&#10;nzSK2yDR5cV0dwsq8hT/wvCLn9ChTEx7fxQbVEeQjkSC9eIGVHJX2WYBak8wX2YZYFngf/7yBwAA&#10;//8DAFBLAQItABQABgAIAAAAIQC2gziS/gAAAOEBAAATAAAAAAAAAAAAAAAAAAAAAABbQ29udGVu&#10;dF9UeXBlc10ueG1sUEsBAi0AFAAGAAgAAAAhADj9If/WAAAAlAEAAAsAAAAAAAAAAAAAAAAALwEA&#10;AF9yZWxzLy5yZWxzUEsBAi0AFAAGAAgAAAAhAL9MS5z5AQAA2gMAAA4AAAAAAAAAAAAAAAAALgIA&#10;AGRycy9lMm9Eb2MueG1sUEsBAi0AFAAGAAgAAAAhANZW6h3cAAAABwEAAA8AAAAAAAAAAAAAAAAA&#10;UwQAAGRycy9kb3ducmV2LnhtbFBLBQYAAAAABAAEAPMAAABcBQAAAAA=&#10;" filled="f" stroked="f">
                <v:textbox>
                  <w:txbxContent>
                    <w:p w:rsidR="00731DED" w:rsidRPr="008C656B" w:rsidRDefault="00731DED" w:rsidP="000D52BD">
                      <w:pPr>
                        <w:pStyle w:val="NoSpacing"/>
                        <w:rPr>
                          <w:rFonts w:ascii="Century Gothic" w:hAnsi="Century Gothic"/>
                        </w:rPr>
                      </w:pPr>
                      <w:r w:rsidRPr="008C656B">
                        <w:rPr>
                          <w:rFonts w:ascii="Century Gothic" w:hAnsi="Century Gothic"/>
                        </w:rPr>
                        <w:t>94 Boundary Rd</w:t>
                      </w:r>
                    </w:p>
                    <w:p w:rsidR="00731DED" w:rsidRPr="008C656B" w:rsidRDefault="00731DED" w:rsidP="000D52BD">
                      <w:pPr>
                        <w:pStyle w:val="NoSpacing"/>
                        <w:rPr>
                          <w:rFonts w:ascii="Century Gothic" w:hAnsi="Century Gothic"/>
                        </w:rPr>
                      </w:pPr>
                      <w:r w:rsidRPr="008C656B">
                        <w:rPr>
                          <w:rFonts w:ascii="Century Gothic" w:hAnsi="Century Gothic"/>
                        </w:rPr>
                        <w:t xml:space="preserve">Whangarei 0112       </w:t>
                      </w:r>
                    </w:p>
                    <w:p w:rsidR="00731DED" w:rsidRPr="008C656B" w:rsidRDefault="00731DED" w:rsidP="000D52BD">
                      <w:pPr>
                        <w:pStyle w:val="NoSpacing"/>
                        <w:rPr>
                          <w:rFonts w:ascii="Century Gothic" w:hAnsi="Century Gothic"/>
                        </w:rPr>
                      </w:pPr>
                      <w:r w:rsidRPr="008C656B">
                        <w:rPr>
                          <w:rFonts w:ascii="Century Gothic" w:hAnsi="Century Gothic"/>
                        </w:rPr>
                        <w:t>Ph (09) 437 5844</w:t>
                      </w:r>
                    </w:p>
                    <w:p w:rsidR="00731DED" w:rsidRPr="008C656B" w:rsidRDefault="00731DED"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v:textbox>
                <w10:wrap anchorx="margin"/>
              </v:shape>
            </w:pict>
          </mc:Fallback>
        </mc:AlternateContent>
      </w:r>
    </w:p>
    <w:p w:rsidR="000852E2" w:rsidRPr="00D21581" w:rsidRDefault="00D21581" w:rsidP="00D21581">
      <w:pPr>
        <w:spacing w:after="0"/>
        <w:rPr>
          <w:rFonts w:ascii="Pristina" w:hAnsi="Pristina"/>
          <w:b/>
          <w:sz w:val="46"/>
          <w:szCs w:val="46"/>
          <w:u w:val="single"/>
        </w:rPr>
      </w:pPr>
      <w:r>
        <w:rPr>
          <w:rFonts w:ascii="Pristina" w:hAnsi="Pristina"/>
          <w:b/>
          <w:sz w:val="46"/>
          <w:szCs w:val="46"/>
          <w:u w:val="single"/>
        </w:rPr>
        <w:t xml:space="preserve">                                        </w:t>
      </w:r>
      <w:r>
        <w:rPr>
          <w:rFonts w:ascii="Pristina" w:hAnsi="Pristina"/>
          <w:b/>
          <w:sz w:val="46"/>
          <w:szCs w:val="46"/>
        </w:rPr>
        <w:t xml:space="preserve">       </w:t>
      </w:r>
    </w:p>
    <w:p w:rsidR="00FB204B" w:rsidRDefault="0095137B" w:rsidP="00FB204B">
      <w:pPr>
        <w:spacing w:after="0"/>
        <w:rPr>
          <w:rFonts w:ascii="Century Gothic" w:hAnsi="Century Gothic"/>
          <w:b/>
          <w:color w:val="244061" w:themeColor="accent1" w:themeShade="80"/>
          <w:sz w:val="36"/>
          <w:szCs w:val="36"/>
          <w:u w:val="single"/>
        </w:rPr>
      </w:pPr>
      <w:r>
        <w:rPr>
          <w:rFonts w:ascii="Century Gothic" w:hAnsi="Century Gothic"/>
          <w:b/>
          <w:color w:val="244061" w:themeColor="accent1" w:themeShade="80"/>
          <w:sz w:val="36"/>
          <w:szCs w:val="36"/>
          <w:u w:val="single"/>
        </w:rPr>
        <w:t>June</w:t>
      </w:r>
      <w:r w:rsidR="00BA0938">
        <w:rPr>
          <w:rFonts w:ascii="Century Gothic" w:hAnsi="Century Gothic"/>
          <w:b/>
          <w:color w:val="244061" w:themeColor="accent1" w:themeShade="80"/>
          <w:sz w:val="36"/>
          <w:szCs w:val="36"/>
          <w:u w:val="single"/>
        </w:rPr>
        <w:t xml:space="preserve"> </w:t>
      </w:r>
      <w:r w:rsidR="00FB204B" w:rsidRPr="00CB400B">
        <w:rPr>
          <w:rFonts w:ascii="Century Gothic" w:hAnsi="Century Gothic"/>
          <w:b/>
          <w:color w:val="244061" w:themeColor="accent1" w:themeShade="80"/>
          <w:sz w:val="36"/>
          <w:szCs w:val="36"/>
          <w:u w:val="single"/>
        </w:rPr>
        <w:t>Birthdays</w:t>
      </w:r>
    </w:p>
    <w:p w:rsidR="008B722B" w:rsidRPr="00D21581" w:rsidRDefault="003D1724" w:rsidP="008B722B">
      <w:pPr>
        <w:spacing w:after="0"/>
        <w:rPr>
          <w:rFonts w:asciiTheme="minorHAnsi" w:hAnsiTheme="minorHAnsi"/>
          <w:b/>
          <w:sz w:val="4"/>
          <w:szCs w:val="4"/>
          <w:u w:val="single"/>
        </w:rPr>
      </w:pPr>
      <w:r>
        <w:rPr>
          <w:rFonts w:asciiTheme="minorHAnsi" w:hAnsiTheme="minorHAnsi"/>
          <w:b/>
          <w:sz w:val="4"/>
          <w:szCs w:val="4"/>
          <w:u w:val="single"/>
        </w:rPr>
        <w:br w:type="textWrapping" w:clear="all"/>
      </w:r>
    </w:p>
    <w:p w:rsidR="006F12FE" w:rsidRDefault="0095137B" w:rsidP="00CC23BA">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John Penny 6th</w:t>
      </w:r>
      <w:r w:rsidR="006F12FE">
        <w:rPr>
          <w:rFonts w:ascii="Century Gothic" w:hAnsi="Century Gothic"/>
          <w:b/>
          <w:i/>
          <w:noProof/>
          <w:color w:val="548DD4" w:themeColor="text2" w:themeTint="99"/>
          <w:sz w:val="28"/>
          <w:szCs w:val="28"/>
          <w:vertAlign w:val="superscript"/>
          <w:lang w:eastAsia="en-NZ"/>
        </w:rPr>
        <w:t xml:space="preserve">                               </w:t>
      </w:r>
      <w:r w:rsidR="004C35BE">
        <w:rPr>
          <w:rFonts w:ascii="Century Gothic" w:hAnsi="Century Gothic"/>
          <w:b/>
          <w:i/>
          <w:noProof/>
          <w:color w:val="548DD4" w:themeColor="text2" w:themeTint="99"/>
          <w:sz w:val="28"/>
          <w:szCs w:val="28"/>
          <w:vertAlign w:val="superscript"/>
          <w:lang w:eastAsia="en-NZ"/>
        </w:rPr>
        <w:t xml:space="preserve"> </w:t>
      </w:r>
      <w:r w:rsidR="006F12FE">
        <w:rPr>
          <w:rFonts w:ascii="Century Gothic" w:hAnsi="Century Gothic"/>
          <w:b/>
          <w:i/>
          <w:noProof/>
          <w:color w:val="548DD4" w:themeColor="text2" w:themeTint="99"/>
          <w:sz w:val="28"/>
          <w:szCs w:val="28"/>
          <w:vertAlign w:val="superscript"/>
          <w:lang w:eastAsia="en-NZ"/>
        </w:rPr>
        <w:t xml:space="preserve"> </w:t>
      </w:r>
      <w:r w:rsidR="00F75D4D">
        <w:rPr>
          <w:rFonts w:ascii="Century Gothic" w:hAnsi="Century Gothic"/>
          <w:b/>
          <w:i/>
          <w:noProof/>
          <w:color w:val="548DD4" w:themeColor="text2" w:themeTint="99"/>
          <w:sz w:val="28"/>
          <w:szCs w:val="28"/>
          <w:vertAlign w:val="superscript"/>
          <w:lang w:eastAsia="en-NZ"/>
        </w:rPr>
        <w:t xml:space="preserve"> </w:t>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Pr>
          <w:rFonts w:ascii="Century Gothic" w:hAnsi="Century Gothic"/>
          <w:b/>
          <w:i/>
          <w:noProof/>
          <w:color w:val="548DD4" w:themeColor="text2" w:themeTint="99"/>
          <w:sz w:val="28"/>
          <w:szCs w:val="28"/>
          <w:lang w:eastAsia="en-NZ"/>
        </w:rPr>
        <w:t>Juneen Bonham 14th</w:t>
      </w:r>
    </w:p>
    <w:p w:rsidR="006F12FE" w:rsidRDefault="00CC23BA" w:rsidP="006F12FE">
      <w:pPr>
        <w:spacing w:after="0"/>
        <w:rPr>
          <w:rFonts w:ascii="Century Gothic" w:hAnsi="Century Gothic"/>
          <w:b/>
          <w:i/>
          <w:noProof/>
          <w:color w:val="548DD4" w:themeColor="text2" w:themeTint="99"/>
          <w:sz w:val="28"/>
          <w:szCs w:val="28"/>
          <w:lang w:eastAsia="en-NZ"/>
        </w:rPr>
      </w:pPr>
      <w:r>
        <w:rPr>
          <w:noProof/>
          <w:lang w:eastAsia="en-NZ"/>
        </w:rPr>
        <w:drawing>
          <wp:anchor distT="0" distB="0" distL="114300" distR="114300" simplePos="0" relativeHeight="252930559" behindDoc="1" locked="0" layoutInCell="1" allowOverlap="1">
            <wp:simplePos x="0" y="0"/>
            <wp:positionH relativeFrom="margin">
              <wp:posOffset>1657350</wp:posOffset>
            </wp:positionH>
            <wp:positionV relativeFrom="paragraph">
              <wp:posOffset>75565</wp:posOffset>
            </wp:positionV>
            <wp:extent cx="2813685" cy="1951355"/>
            <wp:effectExtent l="190500" t="285750" r="196215" b="296545"/>
            <wp:wrapNone/>
            <wp:docPr id="3207" name="Picture 3207" descr="Birthday celebrations at Uplands Care Home | brighte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elebrations at Uplands Care Home | brighterkind"/>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 r="4553"/>
                    <a:stretch/>
                  </pic:blipFill>
                  <pic:spPr bwMode="auto">
                    <a:xfrm rot="762857">
                      <a:off x="0" y="0"/>
                      <a:ext cx="2813685" cy="195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5BE">
        <w:rPr>
          <w:rFonts w:ascii="Century Gothic" w:hAnsi="Century Gothic"/>
          <w:b/>
          <w:i/>
          <w:noProof/>
          <w:color w:val="548DD4" w:themeColor="text2" w:themeTint="99"/>
          <w:sz w:val="28"/>
          <w:szCs w:val="28"/>
          <w:lang w:eastAsia="en-NZ"/>
        </w:rPr>
        <w:t>Paddy</w:t>
      </w:r>
      <w:r w:rsidR="0095137B">
        <w:rPr>
          <w:rFonts w:ascii="Century Gothic" w:hAnsi="Century Gothic"/>
          <w:b/>
          <w:i/>
          <w:noProof/>
          <w:color w:val="548DD4" w:themeColor="text2" w:themeTint="99"/>
          <w:sz w:val="28"/>
          <w:szCs w:val="28"/>
          <w:lang w:eastAsia="en-NZ"/>
        </w:rPr>
        <w:t xml:space="preserve"> Stevens 6th              </w:t>
      </w:r>
      <w:r w:rsidR="004C35BE">
        <w:rPr>
          <w:rFonts w:ascii="Century Gothic" w:hAnsi="Century Gothic"/>
          <w:b/>
          <w:i/>
          <w:noProof/>
          <w:color w:val="548DD4" w:themeColor="text2" w:themeTint="99"/>
          <w:sz w:val="28"/>
          <w:szCs w:val="28"/>
          <w:lang w:eastAsia="en-NZ"/>
        </w:rPr>
        <w:t xml:space="preserve">  </w:t>
      </w:r>
      <w:r w:rsidR="00F75D4D">
        <w:rPr>
          <w:rFonts w:ascii="Century Gothic" w:hAnsi="Century Gothic"/>
          <w:b/>
          <w:i/>
          <w:noProof/>
          <w:color w:val="548DD4" w:themeColor="text2" w:themeTint="99"/>
          <w:sz w:val="28"/>
          <w:szCs w:val="28"/>
          <w:lang w:eastAsia="en-NZ"/>
        </w:rPr>
        <w:t xml:space="preserve"> </w:t>
      </w:r>
      <w:r>
        <w:rPr>
          <w:rFonts w:ascii="Century Gothic" w:hAnsi="Century Gothic"/>
          <w:b/>
          <w:i/>
          <w:noProof/>
          <w:color w:val="548DD4" w:themeColor="text2" w:themeTint="99"/>
          <w:sz w:val="28"/>
          <w:szCs w:val="28"/>
          <w:lang w:eastAsia="en-NZ"/>
        </w:rPr>
        <w:tab/>
      </w:r>
      <w:r>
        <w:rPr>
          <w:rFonts w:ascii="Century Gothic" w:hAnsi="Century Gothic"/>
          <w:b/>
          <w:i/>
          <w:noProof/>
          <w:color w:val="548DD4" w:themeColor="text2" w:themeTint="99"/>
          <w:sz w:val="28"/>
          <w:szCs w:val="28"/>
          <w:lang w:eastAsia="en-NZ"/>
        </w:rPr>
        <w:tab/>
      </w:r>
      <w:r>
        <w:rPr>
          <w:rFonts w:ascii="Century Gothic" w:hAnsi="Century Gothic"/>
          <w:b/>
          <w:i/>
          <w:noProof/>
          <w:color w:val="548DD4" w:themeColor="text2" w:themeTint="99"/>
          <w:sz w:val="28"/>
          <w:szCs w:val="28"/>
          <w:lang w:eastAsia="en-NZ"/>
        </w:rPr>
        <w:tab/>
      </w:r>
      <w:r>
        <w:rPr>
          <w:rFonts w:ascii="Century Gothic" w:hAnsi="Century Gothic"/>
          <w:b/>
          <w:i/>
          <w:noProof/>
          <w:color w:val="548DD4" w:themeColor="text2" w:themeTint="99"/>
          <w:sz w:val="28"/>
          <w:szCs w:val="28"/>
          <w:lang w:eastAsia="en-NZ"/>
        </w:rPr>
        <w:tab/>
      </w:r>
      <w:r>
        <w:rPr>
          <w:rFonts w:ascii="Century Gothic" w:hAnsi="Century Gothic"/>
          <w:b/>
          <w:i/>
          <w:noProof/>
          <w:color w:val="548DD4" w:themeColor="text2" w:themeTint="99"/>
          <w:sz w:val="28"/>
          <w:szCs w:val="28"/>
          <w:lang w:eastAsia="en-NZ"/>
        </w:rPr>
        <w:tab/>
      </w:r>
      <w:r w:rsidR="0095137B">
        <w:rPr>
          <w:rFonts w:ascii="Century Gothic" w:hAnsi="Century Gothic"/>
          <w:b/>
          <w:i/>
          <w:noProof/>
          <w:color w:val="548DD4" w:themeColor="text2" w:themeTint="99"/>
          <w:sz w:val="28"/>
          <w:szCs w:val="28"/>
          <w:lang w:eastAsia="en-NZ"/>
        </w:rPr>
        <w:t>June Brandon 18th</w:t>
      </w:r>
    </w:p>
    <w:p w:rsidR="006F12FE" w:rsidRDefault="0095137B" w:rsidP="006F12FE">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Bob Reed 7th</w:t>
      </w:r>
      <w:r w:rsidR="006F12FE">
        <w:rPr>
          <w:rFonts w:ascii="Century Gothic" w:hAnsi="Century Gothic"/>
          <w:b/>
          <w:i/>
          <w:noProof/>
          <w:color w:val="548DD4" w:themeColor="text2" w:themeTint="99"/>
          <w:sz w:val="28"/>
          <w:szCs w:val="28"/>
          <w:vertAlign w:val="superscript"/>
          <w:lang w:eastAsia="en-NZ"/>
        </w:rPr>
        <w:t xml:space="preserve">        </w:t>
      </w:r>
      <w:r>
        <w:rPr>
          <w:rFonts w:ascii="Century Gothic" w:hAnsi="Century Gothic"/>
          <w:b/>
          <w:i/>
          <w:noProof/>
          <w:color w:val="548DD4" w:themeColor="text2" w:themeTint="99"/>
          <w:sz w:val="28"/>
          <w:szCs w:val="28"/>
          <w:vertAlign w:val="superscript"/>
          <w:lang w:eastAsia="en-NZ"/>
        </w:rPr>
        <w:t xml:space="preserve">                      </w:t>
      </w:r>
      <w:r w:rsidR="004C35BE">
        <w:rPr>
          <w:rFonts w:ascii="Century Gothic" w:hAnsi="Century Gothic"/>
          <w:b/>
          <w:i/>
          <w:noProof/>
          <w:color w:val="548DD4" w:themeColor="text2" w:themeTint="99"/>
          <w:sz w:val="28"/>
          <w:szCs w:val="28"/>
          <w:vertAlign w:val="superscript"/>
          <w:lang w:eastAsia="en-NZ"/>
        </w:rPr>
        <w:t xml:space="preserve">      </w:t>
      </w:r>
      <w:r w:rsidR="00F75D4D">
        <w:rPr>
          <w:rFonts w:ascii="Century Gothic" w:hAnsi="Century Gothic"/>
          <w:b/>
          <w:i/>
          <w:noProof/>
          <w:color w:val="548DD4" w:themeColor="text2" w:themeTint="99"/>
          <w:sz w:val="28"/>
          <w:szCs w:val="28"/>
          <w:vertAlign w:val="superscript"/>
          <w:lang w:eastAsia="en-NZ"/>
        </w:rPr>
        <w:t xml:space="preserve"> </w:t>
      </w:r>
      <w:r w:rsidR="004C35BE">
        <w:rPr>
          <w:rFonts w:ascii="Century Gothic" w:hAnsi="Century Gothic"/>
          <w:b/>
          <w:i/>
          <w:noProof/>
          <w:color w:val="548DD4" w:themeColor="text2" w:themeTint="99"/>
          <w:sz w:val="28"/>
          <w:szCs w:val="28"/>
          <w:vertAlign w:val="superscript"/>
          <w:lang w:eastAsia="en-NZ"/>
        </w:rPr>
        <w:t xml:space="preserve"> </w:t>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Pr>
          <w:rFonts w:ascii="Century Gothic" w:hAnsi="Century Gothic"/>
          <w:b/>
          <w:i/>
          <w:noProof/>
          <w:color w:val="548DD4" w:themeColor="text2" w:themeTint="99"/>
          <w:sz w:val="28"/>
          <w:szCs w:val="28"/>
          <w:lang w:eastAsia="en-NZ"/>
        </w:rPr>
        <w:t>June Thomson 19th</w:t>
      </w:r>
    </w:p>
    <w:p w:rsidR="006F12FE" w:rsidRDefault="0095137B" w:rsidP="006F12FE">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Cynthia Scott 7</w:t>
      </w:r>
      <w:r w:rsidRPr="0095137B">
        <w:rPr>
          <w:rFonts w:ascii="Century Gothic" w:hAnsi="Century Gothic"/>
          <w:b/>
          <w:i/>
          <w:noProof/>
          <w:color w:val="548DD4" w:themeColor="text2" w:themeTint="99"/>
          <w:sz w:val="28"/>
          <w:szCs w:val="28"/>
          <w:vertAlign w:val="superscript"/>
          <w:lang w:eastAsia="en-NZ"/>
        </w:rPr>
        <w:t>th</w:t>
      </w:r>
      <w:r>
        <w:rPr>
          <w:rFonts w:ascii="Century Gothic" w:hAnsi="Century Gothic"/>
          <w:b/>
          <w:i/>
          <w:noProof/>
          <w:color w:val="548DD4" w:themeColor="text2" w:themeTint="99"/>
          <w:sz w:val="28"/>
          <w:szCs w:val="28"/>
          <w:lang w:eastAsia="en-NZ"/>
        </w:rPr>
        <w:t xml:space="preserve"> </w:t>
      </w:r>
      <w:r>
        <w:rPr>
          <w:rFonts w:ascii="Century Gothic" w:hAnsi="Century Gothic"/>
          <w:b/>
          <w:i/>
          <w:noProof/>
          <w:color w:val="548DD4" w:themeColor="text2" w:themeTint="99"/>
          <w:sz w:val="28"/>
          <w:szCs w:val="28"/>
          <w:lang w:eastAsia="en-NZ"/>
        </w:rPr>
        <w:tab/>
      </w:r>
      <w:r>
        <w:rPr>
          <w:rFonts w:ascii="Century Gothic" w:hAnsi="Century Gothic"/>
          <w:b/>
          <w:i/>
          <w:noProof/>
          <w:color w:val="548DD4" w:themeColor="text2" w:themeTint="99"/>
          <w:sz w:val="28"/>
          <w:szCs w:val="28"/>
          <w:lang w:eastAsia="en-NZ"/>
        </w:rPr>
        <w:tab/>
      </w:r>
      <w:r w:rsidR="004C35BE">
        <w:rPr>
          <w:rFonts w:ascii="Century Gothic" w:hAnsi="Century Gothic"/>
          <w:b/>
          <w:i/>
          <w:noProof/>
          <w:color w:val="548DD4" w:themeColor="text2" w:themeTint="99"/>
          <w:sz w:val="28"/>
          <w:szCs w:val="28"/>
          <w:lang w:eastAsia="en-NZ"/>
        </w:rPr>
        <w:t xml:space="preserve"> </w:t>
      </w:r>
      <w:r>
        <w:rPr>
          <w:rFonts w:ascii="Century Gothic" w:hAnsi="Century Gothic"/>
          <w:b/>
          <w:i/>
          <w:noProof/>
          <w:color w:val="548DD4" w:themeColor="text2" w:themeTint="99"/>
          <w:sz w:val="28"/>
          <w:szCs w:val="28"/>
          <w:lang w:eastAsia="en-NZ"/>
        </w:rPr>
        <w:t xml:space="preserve"> </w:t>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4C35BE">
        <w:rPr>
          <w:rFonts w:ascii="Century Gothic" w:hAnsi="Century Gothic"/>
          <w:b/>
          <w:i/>
          <w:noProof/>
          <w:color w:val="548DD4" w:themeColor="text2" w:themeTint="99"/>
          <w:sz w:val="28"/>
          <w:szCs w:val="28"/>
          <w:lang w:eastAsia="en-NZ"/>
        </w:rPr>
        <w:t>Ross Johnsen 20</w:t>
      </w:r>
      <w:r w:rsidR="004C35BE" w:rsidRPr="004C35BE">
        <w:rPr>
          <w:rFonts w:ascii="Century Gothic" w:hAnsi="Century Gothic"/>
          <w:b/>
          <w:i/>
          <w:noProof/>
          <w:color w:val="548DD4" w:themeColor="text2" w:themeTint="99"/>
          <w:sz w:val="28"/>
          <w:szCs w:val="28"/>
          <w:vertAlign w:val="superscript"/>
          <w:lang w:eastAsia="en-NZ"/>
        </w:rPr>
        <w:t>th</w:t>
      </w:r>
      <w:r>
        <w:rPr>
          <w:rFonts w:ascii="Century Gothic" w:hAnsi="Century Gothic"/>
          <w:b/>
          <w:i/>
          <w:noProof/>
          <w:color w:val="548DD4" w:themeColor="text2" w:themeTint="99"/>
          <w:sz w:val="28"/>
          <w:szCs w:val="28"/>
          <w:lang w:eastAsia="en-NZ"/>
        </w:rPr>
        <w:t xml:space="preserve"> </w:t>
      </w:r>
    </w:p>
    <w:p w:rsidR="006F12FE" w:rsidRDefault="0095137B" w:rsidP="006F12FE">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Jeanette Firman 8th</w:t>
      </w:r>
      <w:r w:rsidR="004C35BE">
        <w:rPr>
          <w:rFonts w:ascii="Century Gothic" w:hAnsi="Century Gothic"/>
          <w:b/>
          <w:i/>
          <w:noProof/>
          <w:color w:val="548DD4" w:themeColor="text2" w:themeTint="99"/>
          <w:sz w:val="28"/>
          <w:szCs w:val="28"/>
          <w:vertAlign w:val="superscript"/>
          <w:lang w:eastAsia="en-NZ"/>
        </w:rPr>
        <w:t xml:space="preserve">                     </w:t>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612B34">
        <w:rPr>
          <w:rFonts w:ascii="Century Gothic" w:hAnsi="Century Gothic"/>
          <w:b/>
          <w:i/>
          <w:noProof/>
          <w:color w:val="548DD4" w:themeColor="text2" w:themeTint="99"/>
          <w:sz w:val="28"/>
          <w:szCs w:val="28"/>
          <w:lang w:eastAsia="en-NZ"/>
        </w:rPr>
        <w:t>ShirleyPatterson 23rd</w:t>
      </w:r>
    </w:p>
    <w:p w:rsidR="006F12FE" w:rsidRDefault="0095137B" w:rsidP="006F12FE">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Joy Harris 9th</w:t>
      </w:r>
      <w:r w:rsidR="006F12FE">
        <w:rPr>
          <w:rFonts w:ascii="Century Gothic" w:hAnsi="Century Gothic"/>
          <w:b/>
          <w:i/>
          <w:noProof/>
          <w:color w:val="548DD4" w:themeColor="text2" w:themeTint="99"/>
          <w:sz w:val="28"/>
          <w:szCs w:val="28"/>
          <w:vertAlign w:val="superscript"/>
          <w:lang w:eastAsia="en-NZ"/>
        </w:rPr>
        <w:t xml:space="preserve">                                   </w:t>
      </w:r>
      <w:r w:rsidR="00986BB6">
        <w:rPr>
          <w:rFonts w:ascii="Century Gothic" w:hAnsi="Century Gothic"/>
          <w:b/>
          <w:i/>
          <w:noProof/>
          <w:color w:val="548DD4" w:themeColor="text2" w:themeTint="99"/>
          <w:sz w:val="28"/>
          <w:szCs w:val="28"/>
          <w:lang w:eastAsia="en-NZ"/>
        </w:rPr>
        <w:t xml:space="preserve"> </w:t>
      </w:r>
      <w:r w:rsidR="00B62F2F">
        <w:rPr>
          <w:rFonts w:ascii="Century Gothic" w:hAnsi="Century Gothic"/>
          <w:b/>
          <w:i/>
          <w:noProof/>
          <w:color w:val="548DD4" w:themeColor="text2" w:themeTint="99"/>
          <w:sz w:val="28"/>
          <w:szCs w:val="28"/>
          <w:lang w:eastAsia="en-NZ"/>
        </w:rPr>
        <w:t xml:space="preserve"> </w:t>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986BB6">
        <w:rPr>
          <w:rFonts w:ascii="Century Gothic" w:hAnsi="Century Gothic"/>
          <w:b/>
          <w:i/>
          <w:noProof/>
          <w:color w:val="548DD4" w:themeColor="text2" w:themeTint="99"/>
          <w:sz w:val="28"/>
          <w:szCs w:val="28"/>
          <w:lang w:eastAsia="en-NZ"/>
        </w:rPr>
        <w:t>Mathilda Browne 28th</w:t>
      </w:r>
      <w:r w:rsidR="00986BB6">
        <w:rPr>
          <w:rFonts w:ascii="Century Gothic" w:hAnsi="Century Gothic"/>
          <w:b/>
          <w:i/>
          <w:noProof/>
          <w:color w:val="548DD4" w:themeColor="text2" w:themeTint="99"/>
          <w:sz w:val="28"/>
          <w:szCs w:val="28"/>
          <w:vertAlign w:val="superscript"/>
          <w:lang w:eastAsia="en-NZ"/>
        </w:rPr>
        <w:t xml:space="preserve">                           </w:t>
      </w:r>
    </w:p>
    <w:p w:rsidR="005A5DAE" w:rsidRDefault="0095137B" w:rsidP="00804ED4">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June Douglas 10</w:t>
      </w:r>
      <w:r w:rsidRPr="004C35BE">
        <w:rPr>
          <w:rFonts w:ascii="Century Gothic" w:hAnsi="Century Gothic"/>
          <w:b/>
          <w:i/>
          <w:noProof/>
          <w:color w:val="548DD4" w:themeColor="text2" w:themeTint="99"/>
          <w:sz w:val="28"/>
          <w:szCs w:val="28"/>
          <w:vertAlign w:val="superscript"/>
          <w:lang w:eastAsia="en-NZ"/>
        </w:rPr>
        <w:t>th</w:t>
      </w:r>
      <w:r w:rsidR="00986BB6">
        <w:rPr>
          <w:rFonts w:ascii="Century Gothic" w:hAnsi="Century Gothic"/>
          <w:b/>
          <w:i/>
          <w:noProof/>
          <w:color w:val="548DD4" w:themeColor="text2" w:themeTint="99"/>
          <w:sz w:val="28"/>
          <w:szCs w:val="28"/>
          <w:lang w:eastAsia="en-NZ"/>
        </w:rPr>
        <w:t xml:space="preserve">               </w:t>
      </w:r>
      <w:r w:rsidR="00B62F2F">
        <w:rPr>
          <w:rFonts w:ascii="Century Gothic" w:hAnsi="Century Gothic"/>
          <w:b/>
          <w:i/>
          <w:noProof/>
          <w:color w:val="548DD4" w:themeColor="text2" w:themeTint="99"/>
          <w:sz w:val="28"/>
          <w:szCs w:val="28"/>
          <w:lang w:eastAsia="en-NZ"/>
        </w:rPr>
        <w:t xml:space="preserve"> </w:t>
      </w:r>
      <w:r w:rsidR="00986BB6">
        <w:rPr>
          <w:rFonts w:ascii="Century Gothic" w:hAnsi="Century Gothic"/>
          <w:b/>
          <w:i/>
          <w:noProof/>
          <w:color w:val="548DD4" w:themeColor="text2" w:themeTint="99"/>
          <w:sz w:val="28"/>
          <w:szCs w:val="28"/>
          <w:lang w:eastAsia="en-NZ"/>
        </w:rPr>
        <w:t xml:space="preserve"> </w:t>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986BB6">
        <w:rPr>
          <w:rFonts w:ascii="Century Gothic" w:hAnsi="Century Gothic"/>
          <w:b/>
          <w:i/>
          <w:noProof/>
          <w:color w:val="548DD4" w:themeColor="text2" w:themeTint="99"/>
          <w:sz w:val="28"/>
          <w:szCs w:val="28"/>
          <w:lang w:eastAsia="en-NZ"/>
        </w:rPr>
        <w:t>Barbara Adams 29th</w:t>
      </w:r>
    </w:p>
    <w:p w:rsidR="005A5DAE" w:rsidRDefault="0095137B" w:rsidP="00804ED4">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Angela Batty 1</w:t>
      </w:r>
      <w:r w:rsidR="004C35BE">
        <w:rPr>
          <w:rFonts w:ascii="Century Gothic" w:hAnsi="Century Gothic"/>
          <w:b/>
          <w:i/>
          <w:noProof/>
          <w:color w:val="548DD4" w:themeColor="text2" w:themeTint="99"/>
          <w:sz w:val="28"/>
          <w:szCs w:val="28"/>
          <w:lang w:eastAsia="en-NZ"/>
        </w:rPr>
        <w:t>2</w:t>
      </w:r>
      <w:r w:rsidR="004C35BE">
        <w:rPr>
          <w:rFonts w:ascii="Century Gothic" w:hAnsi="Century Gothic"/>
          <w:b/>
          <w:i/>
          <w:noProof/>
          <w:color w:val="548DD4" w:themeColor="text2" w:themeTint="99"/>
          <w:sz w:val="28"/>
          <w:szCs w:val="28"/>
          <w:lang w:eastAsia="en-NZ"/>
        </w:rPr>
        <w:tab/>
        <w:t>th</w:t>
      </w:r>
      <w:r w:rsidR="004C35BE">
        <w:rPr>
          <w:rFonts w:ascii="Century Gothic" w:hAnsi="Century Gothic"/>
          <w:b/>
          <w:i/>
          <w:noProof/>
          <w:color w:val="548DD4" w:themeColor="text2" w:themeTint="99"/>
          <w:sz w:val="28"/>
          <w:szCs w:val="28"/>
          <w:lang w:eastAsia="en-NZ"/>
        </w:rPr>
        <w:tab/>
      </w:r>
      <w:r w:rsidR="004C35BE">
        <w:rPr>
          <w:rFonts w:ascii="Century Gothic" w:hAnsi="Century Gothic"/>
          <w:b/>
          <w:i/>
          <w:noProof/>
          <w:color w:val="548DD4" w:themeColor="text2" w:themeTint="99"/>
          <w:sz w:val="28"/>
          <w:szCs w:val="28"/>
          <w:lang w:eastAsia="en-NZ"/>
        </w:rPr>
        <w:tab/>
      </w:r>
      <w:r w:rsidR="00B62F2F">
        <w:rPr>
          <w:rFonts w:ascii="Century Gothic" w:hAnsi="Century Gothic"/>
          <w:b/>
          <w:i/>
          <w:noProof/>
          <w:color w:val="548DD4" w:themeColor="text2" w:themeTint="99"/>
          <w:sz w:val="28"/>
          <w:szCs w:val="28"/>
          <w:lang w:eastAsia="en-NZ"/>
        </w:rPr>
        <w:t xml:space="preserve"> </w:t>
      </w:r>
      <w:r w:rsidR="004C35BE">
        <w:rPr>
          <w:rFonts w:ascii="Century Gothic" w:hAnsi="Century Gothic"/>
          <w:b/>
          <w:i/>
          <w:noProof/>
          <w:color w:val="548DD4" w:themeColor="text2" w:themeTint="99"/>
          <w:sz w:val="28"/>
          <w:szCs w:val="28"/>
          <w:vertAlign w:val="superscript"/>
          <w:lang w:eastAsia="en-NZ"/>
        </w:rPr>
        <w:t xml:space="preserve"> </w:t>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612B34">
        <w:rPr>
          <w:rFonts w:ascii="Century Gothic" w:hAnsi="Century Gothic"/>
          <w:b/>
          <w:i/>
          <w:noProof/>
          <w:color w:val="548DD4" w:themeColor="text2" w:themeTint="99"/>
          <w:sz w:val="28"/>
          <w:szCs w:val="28"/>
          <w:lang w:eastAsia="en-NZ"/>
        </w:rPr>
        <w:t>Linda Donnelly 29th</w:t>
      </w:r>
    </w:p>
    <w:p w:rsidR="0095137B" w:rsidRDefault="0095137B" w:rsidP="00804ED4">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Mary Mahood 12</w:t>
      </w:r>
      <w:r w:rsidRPr="004C35BE">
        <w:rPr>
          <w:rFonts w:ascii="Century Gothic" w:hAnsi="Century Gothic"/>
          <w:b/>
          <w:i/>
          <w:noProof/>
          <w:color w:val="548DD4" w:themeColor="text2" w:themeTint="99"/>
          <w:sz w:val="28"/>
          <w:szCs w:val="28"/>
          <w:vertAlign w:val="superscript"/>
          <w:lang w:eastAsia="en-NZ"/>
        </w:rPr>
        <w:t>th</w:t>
      </w:r>
      <w:r w:rsidR="004C35BE">
        <w:rPr>
          <w:rFonts w:ascii="Century Gothic" w:hAnsi="Century Gothic"/>
          <w:b/>
          <w:i/>
          <w:noProof/>
          <w:color w:val="548DD4" w:themeColor="text2" w:themeTint="99"/>
          <w:sz w:val="28"/>
          <w:szCs w:val="28"/>
          <w:lang w:eastAsia="en-NZ"/>
        </w:rPr>
        <w:tab/>
      </w:r>
      <w:r w:rsidR="004C35BE">
        <w:rPr>
          <w:rFonts w:ascii="Century Gothic" w:hAnsi="Century Gothic"/>
          <w:b/>
          <w:i/>
          <w:noProof/>
          <w:color w:val="548DD4" w:themeColor="text2" w:themeTint="99"/>
          <w:sz w:val="28"/>
          <w:szCs w:val="28"/>
          <w:lang w:eastAsia="en-NZ"/>
        </w:rPr>
        <w:tab/>
      </w:r>
      <w:r w:rsidR="00B62F2F">
        <w:rPr>
          <w:rFonts w:ascii="Century Gothic" w:hAnsi="Century Gothic"/>
          <w:b/>
          <w:i/>
          <w:noProof/>
          <w:color w:val="548DD4" w:themeColor="text2" w:themeTint="99"/>
          <w:sz w:val="28"/>
          <w:szCs w:val="28"/>
          <w:lang w:eastAsia="en-NZ"/>
        </w:rPr>
        <w:t xml:space="preserve"> </w:t>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CC23BA">
        <w:rPr>
          <w:rFonts w:ascii="Century Gothic" w:hAnsi="Century Gothic"/>
          <w:b/>
          <w:i/>
          <w:noProof/>
          <w:color w:val="548DD4" w:themeColor="text2" w:themeTint="99"/>
          <w:sz w:val="28"/>
          <w:szCs w:val="28"/>
          <w:lang w:eastAsia="en-NZ"/>
        </w:rPr>
        <w:tab/>
      </w:r>
      <w:r w:rsidR="00612B34">
        <w:rPr>
          <w:rFonts w:ascii="Century Gothic" w:hAnsi="Century Gothic"/>
          <w:b/>
          <w:i/>
          <w:noProof/>
          <w:color w:val="548DD4" w:themeColor="text2" w:themeTint="99"/>
          <w:sz w:val="28"/>
          <w:szCs w:val="28"/>
          <w:lang w:eastAsia="en-NZ"/>
        </w:rPr>
        <w:t>Olive Harris 29</w:t>
      </w:r>
      <w:r w:rsidR="00612B34" w:rsidRPr="004C35BE">
        <w:rPr>
          <w:rFonts w:ascii="Century Gothic" w:hAnsi="Century Gothic"/>
          <w:b/>
          <w:i/>
          <w:noProof/>
          <w:color w:val="548DD4" w:themeColor="text2" w:themeTint="99"/>
          <w:sz w:val="28"/>
          <w:szCs w:val="28"/>
          <w:vertAlign w:val="superscript"/>
          <w:lang w:eastAsia="en-NZ"/>
        </w:rPr>
        <w:t>th</w:t>
      </w:r>
    </w:p>
    <w:p w:rsidR="00612B34" w:rsidRDefault="0095137B" w:rsidP="00612B34">
      <w:pPr>
        <w:spacing w:after="0"/>
        <w:rPr>
          <w:rFonts w:ascii="Century Gothic" w:hAnsi="Century Gothic"/>
          <w:b/>
          <w:i/>
          <w:noProof/>
          <w:color w:val="548DD4" w:themeColor="text2" w:themeTint="99"/>
          <w:sz w:val="28"/>
          <w:szCs w:val="28"/>
          <w:lang w:eastAsia="en-NZ"/>
        </w:rPr>
      </w:pPr>
      <w:r>
        <w:rPr>
          <w:rFonts w:ascii="Century Gothic" w:hAnsi="Century Gothic"/>
          <w:b/>
          <w:i/>
          <w:noProof/>
          <w:color w:val="548DD4" w:themeColor="text2" w:themeTint="99"/>
          <w:sz w:val="28"/>
          <w:szCs w:val="28"/>
          <w:lang w:eastAsia="en-NZ"/>
        </w:rPr>
        <w:t>Allie Quinn 12</w:t>
      </w:r>
      <w:r w:rsidR="004C35BE" w:rsidRPr="004C35BE">
        <w:rPr>
          <w:rFonts w:ascii="Century Gothic" w:hAnsi="Century Gothic"/>
          <w:b/>
          <w:i/>
          <w:noProof/>
          <w:color w:val="548DD4" w:themeColor="text2" w:themeTint="99"/>
          <w:sz w:val="28"/>
          <w:szCs w:val="28"/>
          <w:vertAlign w:val="superscript"/>
          <w:lang w:eastAsia="en-NZ"/>
        </w:rPr>
        <w:t>th</w:t>
      </w:r>
      <w:r w:rsidR="004C35BE">
        <w:rPr>
          <w:rFonts w:ascii="Century Gothic" w:hAnsi="Century Gothic"/>
          <w:b/>
          <w:i/>
          <w:noProof/>
          <w:color w:val="548DD4" w:themeColor="text2" w:themeTint="99"/>
          <w:sz w:val="28"/>
          <w:szCs w:val="28"/>
          <w:lang w:eastAsia="en-NZ"/>
        </w:rPr>
        <w:t xml:space="preserve"> </w:t>
      </w:r>
      <w:r w:rsidR="004C35BE">
        <w:rPr>
          <w:rFonts w:ascii="Century Gothic" w:hAnsi="Century Gothic"/>
          <w:b/>
          <w:i/>
          <w:noProof/>
          <w:color w:val="548DD4" w:themeColor="text2" w:themeTint="99"/>
          <w:sz w:val="28"/>
          <w:szCs w:val="28"/>
          <w:vertAlign w:val="superscript"/>
          <w:lang w:eastAsia="en-NZ"/>
        </w:rPr>
        <w:tab/>
      </w:r>
      <w:r w:rsidR="004C35BE">
        <w:rPr>
          <w:rFonts w:ascii="Century Gothic" w:hAnsi="Century Gothic"/>
          <w:b/>
          <w:i/>
          <w:noProof/>
          <w:color w:val="548DD4" w:themeColor="text2" w:themeTint="99"/>
          <w:sz w:val="28"/>
          <w:szCs w:val="28"/>
          <w:vertAlign w:val="superscript"/>
          <w:lang w:eastAsia="en-NZ"/>
        </w:rPr>
        <w:tab/>
      </w:r>
      <w:r w:rsidR="004C35BE">
        <w:rPr>
          <w:rFonts w:ascii="Century Gothic" w:hAnsi="Century Gothic"/>
          <w:b/>
          <w:i/>
          <w:noProof/>
          <w:color w:val="548DD4" w:themeColor="text2" w:themeTint="99"/>
          <w:sz w:val="28"/>
          <w:szCs w:val="28"/>
          <w:vertAlign w:val="superscript"/>
          <w:lang w:eastAsia="en-NZ"/>
        </w:rPr>
        <w:tab/>
        <w:t xml:space="preserve"> </w:t>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CC23BA">
        <w:rPr>
          <w:rFonts w:ascii="Century Gothic" w:hAnsi="Century Gothic"/>
          <w:b/>
          <w:i/>
          <w:noProof/>
          <w:color w:val="548DD4" w:themeColor="text2" w:themeTint="99"/>
          <w:sz w:val="28"/>
          <w:szCs w:val="28"/>
          <w:vertAlign w:val="superscript"/>
          <w:lang w:eastAsia="en-NZ"/>
        </w:rPr>
        <w:tab/>
      </w:r>
      <w:r w:rsidR="00612B34">
        <w:rPr>
          <w:rFonts w:ascii="Century Gothic" w:hAnsi="Century Gothic"/>
          <w:b/>
          <w:i/>
          <w:noProof/>
          <w:color w:val="548DD4" w:themeColor="text2" w:themeTint="99"/>
          <w:sz w:val="28"/>
          <w:szCs w:val="28"/>
          <w:lang w:eastAsia="en-NZ"/>
        </w:rPr>
        <w:t>June Froggatt 30th</w:t>
      </w:r>
    </w:p>
    <w:p w:rsidR="00612B34" w:rsidRPr="00CC23BA" w:rsidRDefault="00612B34" w:rsidP="00612B34">
      <w:pPr>
        <w:spacing w:after="0"/>
        <w:jc w:val="both"/>
        <w:rPr>
          <w:rFonts w:ascii="Century Gothic" w:hAnsi="Century Gothic"/>
          <w:b/>
          <w:noProof/>
          <w:color w:val="244061" w:themeColor="accent1" w:themeShade="80"/>
          <w:szCs w:val="24"/>
          <w:u w:val="single"/>
          <w:lang w:eastAsia="en-NZ"/>
        </w:rPr>
      </w:pPr>
    </w:p>
    <w:p w:rsidR="00804ED4" w:rsidRPr="00081580" w:rsidRDefault="00804ED4" w:rsidP="009E1495">
      <w:pPr>
        <w:spacing w:after="0"/>
        <w:rPr>
          <w:rFonts w:ascii="Century Gothic" w:hAnsi="Century Gothic"/>
          <w:b/>
          <w:noProof/>
          <w:color w:val="244061" w:themeColor="accent1" w:themeShade="80"/>
          <w:sz w:val="28"/>
          <w:szCs w:val="28"/>
          <w:u w:val="single"/>
          <w:lang w:eastAsia="en-NZ"/>
        </w:rPr>
      </w:pPr>
      <w:r w:rsidRPr="00081580">
        <w:rPr>
          <w:noProof/>
          <w:color w:val="244061" w:themeColor="accent1" w:themeShade="80"/>
          <w:lang w:eastAsia="en-NZ"/>
        </w:rPr>
        <w:drawing>
          <wp:anchor distT="0" distB="0" distL="114300" distR="114300" simplePos="0" relativeHeight="252825087" behindDoc="0" locked="0" layoutInCell="1" allowOverlap="1" wp14:anchorId="462EA6F3" wp14:editId="06C78289">
            <wp:simplePos x="0" y="0"/>
            <wp:positionH relativeFrom="column">
              <wp:posOffset>5772785</wp:posOffset>
            </wp:positionH>
            <wp:positionV relativeFrom="paragraph">
              <wp:posOffset>117587</wp:posOffset>
            </wp:positionV>
            <wp:extent cx="890905" cy="890905"/>
            <wp:effectExtent l="0" t="0" r="0" b="4445"/>
            <wp:wrapThrough wrapText="bothSides">
              <wp:wrapPolygon edited="0">
                <wp:start x="9237" y="0"/>
                <wp:lineTo x="3233" y="462"/>
                <wp:lineTo x="1386" y="2309"/>
                <wp:lineTo x="1847" y="12932"/>
                <wp:lineTo x="2309" y="15242"/>
                <wp:lineTo x="4619" y="15242"/>
                <wp:lineTo x="1847" y="17089"/>
                <wp:lineTo x="1847" y="18937"/>
                <wp:lineTo x="3233" y="21246"/>
                <wp:lineTo x="17551" y="21246"/>
                <wp:lineTo x="18013" y="20322"/>
                <wp:lineTo x="19860" y="15242"/>
                <wp:lineTo x="20322" y="2771"/>
                <wp:lineTo x="18013" y="462"/>
                <wp:lineTo x="12009" y="0"/>
                <wp:lineTo x="9237" y="0"/>
              </wp:wrapPolygon>
            </wp:wrapThrough>
            <wp:docPr id="15" name="irc_mi" descr="Image result for card game 500 ru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 game 500 rul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580">
        <w:rPr>
          <w:rFonts w:ascii="Century Gothic" w:hAnsi="Century Gothic"/>
          <w:b/>
          <w:noProof/>
          <w:color w:val="244061" w:themeColor="accent1" w:themeShade="80"/>
          <w:sz w:val="28"/>
          <w:szCs w:val="28"/>
          <w:u w:val="single"/>
          <w:lang w:eastAsia="en-NZ"/>
        </w:rPr>
        <w:t>500 Cards</w:t>
      </w:r>
    </w:p>
    <w:p w:rsidR="00804ED4" w:rsidRDefault="00804ED4" w:rsidP="00A455A1">
      <w:pPr>
        <w:spacing w:after="0"/>
        <w:jc w:val="both"/>
        <w:rPr>
          <w:rFonts w:ascii="Century Gothic" w:hAnsi="Century Gothic"/>
          <w:noProof/>
          <w:sz w:val="28"/>
          <w:szCs w:val="28"/>
          <w:lang w:eastAsia="en-NZ"/>
        </w:rPr>
      </w:pPr>
      <w:r>
        <w:rPr>
          <w:rFonts w:ascii="Century Gothic" w:hAnsi="Century Gothic"/>
          <w:noProof/>
          <w:sz w:val="28"/>
          <w:szCs w:val="28"/>
          <w:lang w:eastAsia="en-NZ"/>
        </w:rPr>
        <w:t xml:space="preserve">Come along and play 500 cards. Every </w:t>
      </w:r>
      <w:r w:rsidRPr="00A455A1">
        <w:rPr>
          <w:rFonts w:ascii="Century Gothic" w:hAnsi="Century Gothic"/>
          <w:b/>
          <w:noProof/>
          <w:color w:val="984806" w:themeColor="accent6" w:themeShade="80"/>
          <w:sz w:val="28"/>
          <w:szCs w:val="28"/>
          <w:lang w:eastAsia="en-NZ"/>
        </w:rPr>
        <w:t>Monday 7pm to 8.30pm</w:t>
      </w:r>
      <w:r w:rsidRPr="00A455A1">
        <w:rPr>
          <w:rFonts w:ascii="Century Gothic" w:hAnsi="Century Gothic"/>
          <w:noProof/>
          <w:color w:val="984806" w:themeColor="accent6" w:themeShade="80"/>
          <w:sz w:val="28"/>
          <w:szCs w:val="28"/>
          <w:lang w:eastAsia="en-NZ"/>
        </w:rPr>
        <w:t xml:space="preserve"> </w:t>
      </w:r>
      <w:r w:rsidR="00F75D4D">
        <w:rPr>
          <w:rFonts w:ascii="Century Gothic" w:hAnsi="Century Gothic"/>
          <w:noProof/>
          <w:sz w:val="28"/>
          <w:szCs w:val="28"/>
          <w:lang w:eastAsia="en-NZ"/>
        </w:rPr>
        <w:t>in the  lounge.</w:t>
      </w:r>
      <w:r>
        <w:rPr>
          <w:rFonts w:ascii="Century Gothic" w:hAnsi="Century Gothic"/>
          <w:noProof/>
          <w:sz w:val="28"/>
          <w:szCs w:val="28"/>
          <w:lang w:eastAsia="en-NZ"/>
        </w:rPr>
        <w:t xml:space="preserve"> </w:t>
      </w:r>
      <w:r w:rsidR="00CC7440" w:rsidRPr="00A455A1">
        <w:rPr>
          <w:rFonts w:ascii="Century Gothic" w:hAnsi="Century Gothic"/>
          <w:noProof/>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Joan Froggatt:</w:t>
      </w:r>
      <w:r w:rsidR="00B27162" w:rsidRPr="00A455A1">
        <w:rPr>
          <w:rFonts w:ascii="Century Gothic" w:hAnsi="Century Gothic"/>
          <w:b/>
          <w:noProof/>
          <w:color w:val="4F6228" w:themeColor="accent3" w:themeShade="80"/>
          <w:sz w:val="28"/>
          <w:szCs w:val="28"/>
          <w:lang w:eastAsia="en-NZ"/>
        </w:rPr>
        <w:t xml:space="preserve"> 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1157</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B703B2" w:rsidRPr="00081580" w:rsidRDefault="0090614A" w:rsidP="00A455A1">
      <w:pPr>
        <w:spacing w:after="0"/>
        <w:jc w:val="both"/>
        <w:rPr>
          <w:rFonts w:ascii="Century Gothic" w:hAnsi="Century Gothic"/>
          <w:b/>
          <w:noProof/>
          <w:color w:val="244061" w:themeColor="accent1" w:themeShade="80"/>
          <w:sz w:val="28"/>
          <w:szCs w:val="28"/>
          <w:u w:val="single"/>
          <w:lang w:eastAsia="en-NZ"/>
        </w:rPr>
      </w:pPr>
      <w:r>
        <w:rPr>
          <w:rFonts w:ascii="Century Gothic" w:hAnsi="Century Gothic"/>
          <w:b/>
          <w:noProof/>
          <w:color w:val="4F6228" w:themeColor="accent3" w:themeShade="80"/>
          <w:sz w:val="28"/>
          <w:szCs w:val="28"/>
          <w:lang w:eastAsia="en-NZ"/>
        </w:rPr>
        <w:drawing>
          <wp:anchor distT="0" distB="0" distL="114300" distR="114300" simplePos="0" relativeHeight="252910079" behindDoc="0" locked="0" layoutInCell="1" allowOverlap="1">
            <wp:simplePos x="0" y="0"/>
            <wp:positionH relativeFrom="column">
              <wp:posOffset>5724525</wp:posOffset>
            </wp:positionH>
            <wp:positionV relativeFrom="paragraph">
              <wp:posOffset>138430</wp:posOffset>
            </wp:positionV>
            <wp:extent cx="1066800" cy="955040"/>
            <wp:effectExtent l="0" t="0" r="0" b="0"/>
            <wp:wrapSquare wrapText="bothSides"/>
            <wp:docPr id="60" name="Picture 60" descr="C:\Users\mary.williams\AppData\Local\Microsoft\Windows\INetCache\Content.MSO\89B56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89B56ED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081580">
        <w:rPr>
          <w:rFonts w:ascii="Century Gothic" w:hAnsi="Century Gothic"/>
          <w:b/>
          <w:noProof/>
          <w:color w:val="244061" w:themeColor="accent1" w:themeShade="80"/>
          <w:sz w:val="28"/>
          <w:szCs w:val="28"/>
          <w:u w:val="single"/>
          <w:lang w:eastAsia="en-NZ"/>
        </w:rPr>
        <w:t>Bolivia</w:t>
      </w:r>
    </w:p>
    <w:p w:rsidR="00B703B2" w:rsidRDefault="00B703B2" w:rsidP="00A455A1">
      <w:pPr>
        <w:spacing w:after="0"/>
        <w:jc w:val="both"/>
        <w:rPr>
          <w:rFonts w:ascii="Century Gothic" w:hAnsi="Century Gothic"/>
          <w:noProof/>
          <w:sz w:val="28"/>
          <w:szCs w:val="28"/>
          <w:lang w:eastAsia="en-NZ"/>
        </w:rPr>
      </w:pPr>
      <w:r>
        <w:rPr>
          <w:rFonts w:ascii="Century Gothic" w:hAnsi="Century Gothic"/>
          <w:noProof/>
          <w:sz w:val="28"/>
          <w:szCs w:val="28"/>
          <w:lang w:eastAsia="en-NZ"/>
        </w:rPr>
        <w:t>Do you enjoy playing cards</w:t>
      </w:r>
      <w:r w:rsidRPr="005A04CA">
        <w:rPr>
          <w:rFonts w:asciiTheme="minorHAnsi" w:hAnsiTheme="minorHAnsi"/>
          <w:noProof/>
          <w:sz w:val="28"/>
          <w:szCs w:val="28"/>
          <w:lang w:eastAsia="en-NZ"/>
        </w:rPr>
        <w:t>?</w:t>
      </w:r>
      <w:r>
        <w:rPr>
          <w:rFonts w:asciiTheme="minorHAnsi" w:hAnsiTheme="minorHAnsi"/>
          <w:noProof/>
          <w:sz w:val="28"/>
          <w:szCs w:val="28"/>
          <w:lang w:eastAsia="en-NZ"/>
        </w:rPr>
        <w:t xml:space="preserve"> </w:t>
      </w:r>
      <w:r>
        <w:rPr>
          <w:rFonts w:ascii="Century Gothic" w:hAnsi="Century Gothic"/>
          <w:noProof/>
          <w:sz w:val="28"/>
          <w:szCs w:val="28"/>
          <w:lang w:eastAsia="en-NZ"/>
        </w:rPr>
        <w:t xml:space="preserve">Join the lovely Bolivia group we have, make some new friends. </w:t>
      </w:r>
      <w:r w:rsidRPr="00A455A1">
        <w:rPr>
          <w:rFonts w:ascii="Century Gothic" w:hAnsi="Century Gothic"/>
          <w:b/>
          <w:noProof/>
          <w:color w:val="984806" w:themeColor="accent6" w:themeShade="80"/>
          <w:sz w:val="28"/>
          <w:szCs w:val="28"/>
          <w:lang w:eastAsia="en-NZ"/>
        </w:rPr>
        <w:t>Every Tuesday afternoon at 1.20pm to</w:t>
      </w:r>
      <w:r w:rsidRPr="00A455A1">
        <w:rPr>
          <w:rFonts w:ascii="Century Gothic" w:hAnsi="Century Gothic"/>
          <w:b/>
          <w:noProof/>
          <w:color w:val="984806" w:themeColor="accent6" w:themeShade="80"/>
          <w:sz w:val="28"/>
          <w:szCs w:val="28"/>
          <w:u w:val="single"/>
          <w:lang w:eastAsia="en-NZ"/>
        </w:rPr>
        <w:t xml:space="preserve"> </w:t>
      </w:r>
      <w:r w:rsidRPr="00A455A1">
        <w:rPr>
          <w:rFonts w:ascii="Century Gothic" w:hAnsi="Century Gothic"/>
          <w:b/>
          <w:noProof/>
          <w:color w:val="984806" w:themeColor="accent6" w:themeShade="80"/>
          <w:sz w:val="28"/>
          <w:szCs w:val="28"/>
          <w:lang w:eastAsia="en-NZ"/>
        </w:rPr>
        <w:t>3.30pm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A455A1">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 xml:space="preserve">Libby Townsend: </w:t>
      </w:r>
      <w:r w:rsidR="00B27162" w:rsidRPr="00A455A1">
        <w:rPr>
          <w:rFonts w:ascii="Century Gothic" w:hAnsi="Century Gothic"/>
          <w:b/>
          <w:noProof/>
          <w:color w:val="4F6228" w:themeColor="accent3" w:themeShade="80"/>
          <w:sz w:val="28"/>
          <w:szCs w:val="28"/>
          <w:lang w:eastAsia="en-NZ"/>
        </w:rPr>
        <w:t>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6254</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84155B" w:rsidRPr="00081580" w:rsidRDefault="0084155B" w:rsidP="00A455A1">
      <w:pPr>
        <w:spacing w:after="0"/>
        <w:jc w:val="both"/>
        <w:rPr>
          <w:rFonts w:ascii="Century Gothic" w:hAnsi="Century Gothic"/>
          <w:b/>
          <w:noProof/>
          <w:color w:val="244061" w:themeColor="accent1" w:themeShade="80"/>
          <w:sz w:val="28"/>
          <w:szCs w:val="28"/>
          <w:u w:val="single"/>
          <w:lang w:eastAsia="en-NZ"/>
        </w:rPr>
      </w:pPr>
      <w:r w:rsidRPr="00081580">
        <w:rPr>
          <w:rFonts w:ascii="Century Gothic" w:hAnsi="Century Gothic"/>
          <w:b/>
          <w:noProof/>
          <w:color w:val="244061" w:themeColor="accent1" w:themeShade="80"/>
          <w:sz w:val="28"/>
          <w:szCs w:val="28"/>
          <w:u w:val="single"/>
          <w:lang w:eastAsia="en-NZ"/>
        </w:rPr>
        <w:t>Bridge</w:t>
      </w:r>
    </w:p>
    <w:p w:rsidR="0084155B" w:rsidRPr="003C466B" w:rsidRDefault="0084155B" w:rsidP="00A455A1">
      <w:pPr>
        <w:spacing w:after="0"/>
        <w:jc w:val="both"/>
        <w:rPr>
          <w:rFonts w:ascii="Century Gothic" w:hAnsi="Century Gothic"/>
          <w:b/>
          <w:color w:val="0F243E" w:themeColor="text2" w:themeShade="80"/>
          <w:sz w:val="28"/>
          <w:szCs w:val="28"/>
        </w:rPr>
      </w:pPr>
      <w:r>
        <w:rPr>
          <w:noProof/>
          <w:lang w:eastAsia="en-NZ"/>
        </w:rPr>
        <w:drawing>
          <wp:anchor distT="0" distB="0" distL="114300" distR="114300" simplePos="0" relativeHeight="252855807" behindDoc="0" locked="0" layoutInCell="1" allowOverlap="1" wp14:anchorId="24476AB1" wp14:editId="62D4BF39">
            <wp:simplePos x="0" y="0"/>
            <wp:positionH relativeFrom="column">
              <wp:posOffset>5287645</wp:posOffset>
            </wp:positionH>
            <wp:positionV relativeFrom="paragraph">
              <wp:posOffset>25400</wp:posOffset>
            </wp:positionV>
            <wp:extent cx="1682115" cy="792480"/>
            <wp:effectExtent l="0" t="0" r="0" b="7620"/>
            <wp:wrapThrough wrapText="bothSides">
              <wp:wrapPolygon edited="0">
                <wp:start x="0" y="0"/>
                <wp:lineTo x="0" y="21288"/>
                <wp:lineTo x="21282" y="21288"/>
                <wp:lineTo x="21282" y="0"/>
                <wp:lineTo x="0" y="0"/>
              </wp:wrapPolygon>
            </wp:wrapThrough>
            <wp:docPr id="4" name="Picture 4"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2115" cy="79248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Bridge is by far the greatest card game of all, and it can provide immense challenge and enjoyment for the rest of your life. Come along and join in </w:t>
      </w:r>
      <w:r w:rsidRPr="00A455A1">
        <w:rPr>
          <w:rFonts w:ascii="Century Gothic" w:hAnsi="Century Gothic"/>
          <w:b/>
          <w:color w:val="984806" w:themeColor="accent6" w:themeShade="80"/>
          <w:sz w:val="28"/>
          <w:szCs w:val="28"/>
        </w:rPr>
        <w:t>every Wednesday</w:t>
      </w:r>
      <w:r w:rsidRPr="00A455A1">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A455A1">
        <w:rPr>
          <w:rFonts w:ascii="Century Gothic" w:hAnsi="Century Gothic"/>
          <w:b/>
          <w:color w:val="984806" w:themeColor="accent6" w:themeShade="80"/>
          <w:sz w:val="28"/>
          <w:szCs w:val="28"/>
        </w:rPr>
        <w:t>12.50pm to 3.00pm</w:t>
      </w:r>
      <w:r>
        <w:rPr>
          <w:rFonts w:ascii="Century Gothic" w:hAnsi="Century Gothic"/>
          <w:sz w:val="28"/>
          <w:szCs w:val="28"/>
        </w:rPr>
        <w:t xml:space="preserve">. </w:t>
      </w:r>
      <w:r w:rsidR="00A455A1">
        <w:rPr>
          <w:rFonts w:ascii="Century Gothic" w:hAnsi="Century Gothic"/>
          <w:sz w:val="28"/>
          <w:szCs w:val="28"/>
        </w:rPr>
        <w:t xml:space="preserve"> </w:t>
      </w:r>
      <w:r w:rsidRPr="00A455A1">
        <w:rPr>
          <w:rFonts w:ascii="Century Gothic" w:hAnsi="Century Gothic"/>
          <w:color w:val="0F243E" w:themeColor="text2" w:themeShade="80"/>
          <w:sz w:val="28"/>
          <w:szCs w:val="28"/>
        </w:rPr>
        <w:t xml:space="preserve">Contact </w:t>
      </w:r>
      <w:r w:rsidRPr="00A455A1">
        <w:rPr>
          <w:rFonts w:ascii="Century Gothic" w:hAnsi="Century Gothic"/>
          <w:b/>
          <w:color w:val="4F6228" w:themeColor="accent3" w:themeShade="80"/>
          <w:sz w:val="28"/>
          <w:szCs w:val="28"/>
        </w:rPr>
        <w:t>Allie Quinn</w:t>
      </w:r>
      <w:r w:rsidR="002D5FD9">
        <w:rPr>
          <w:rFonts w:ascii="Century Gothic" w:hAnsi="Century Gothic"/>
          <w:b/>
          <w:color w:val="4F6228" w:themeColor="accent3" w:themeShade="80"/>
          <w:sz w:val="28"/>
          <w:szCs w:val="28"/>
        </w:rPr>
        <w:t xml:space="preserve">: </w:t>
      </w:r>
      <w:r w:rsidRPr="00A455A1">
        <w:rPr>
          <w:rFonts w:ascii="Century Gothic" w:hAnsi="Century Gothic"/>
          <w:b/>
          <w:color w:val="4F6228" w:themeColor="accent3" w:themeShade="80"/>
          <w:sz w:val="28"/>
          <w:szCs w:val="28"/>
        </w:rPr>
        <w:t>437</w:t>
      </w:r>
      <w:r w:rsidR="002D5FD9">
        <w:rPr>
          <w:rFonts w:ascii="Century Gothic" w:hAnsi="Century Gothic"/>
          <w:b/>
          <w:color w:val="4F6228" w:themeColor="accent3" w:themeShade="80"/>
          <w:sz w:val="28"/>
          <w:szCs w:val="28"/>
        </w:rPr>
        <w:t>-</w:t>
      </w:r>
      <w:r w:rsidRPr="00A455A1">
        <w:rPr>
          <w:rFonts w:ascii="Century Gothic" w:hAnsi="Century Gothic"/>
          <w:b/>
          <w:color w:val="4F6228" w:themeColor="accent3" w:themeShade="80"/>
          <w:sz w:val="28"/>
          <w:szCs w:val="28"/>
        </w:rPr>
        <w:t>3548</w:t>
      </w:r>
    </w:p>
    <w:p w:rsidR="00B934DD" w:rsidRPr="00CC23BA" w:rsidRDefault="00B934DD" w:rsidP="00A455A1">
      <w:pPr>
        <w:spacing w:after="0"/>
        <w:jc w:val="both"/>
        <w:rPr>
          <w:rFonts w:ascii="Century Gothic" w:hAnsi="Century Gothic"/>
          <w:b/>
          <w:color w:val="000000" w:themeColor="text1"/>
          <w:szCs w:val="24"/>
          <w:u w:val="single"/>
        </w:rPr>
      </w:pPr>
    </w:p>
    <w:p w:rsidR="0051172E" w:rsidRPr="001C7BEB" w:rsidRDefault="00EF5B09" w:rsidP="00A455A1">
      <w:pPr>
        <w:spacing w:after="0"/>
        <w:jc w:val="both"/>
        <w:rPr>
          <w:rFonts w:ascii="Century Gothic" w:hAnsi="Century Gothic"/>
          <w:b/>
          <w:color w:val="000000" w:themeColor="text1"/>
          <w:sz w:val="28"/>
          <w:szCs w:val="28"/>
          <w:u w:val="single"/>
        </w:rPr>
      </w:pPr>
      <w:r>
        <w:rPr>
          <w:rFonts w:ascii="Century Gothic" w:hAnsi="Century Gothic"/>
          <w:b/>
          <w:color w:val="000000" w:themeColor="text1"/>
          <w:sz w:val="28"/>
          <w:szCs w:val="28"/>
          <w:u w:val="single"/>
        </w:rPr>
        <w:t>Brunch/</w:t>
      </w:r>
      <w:r w:rsidR="009B658D" w:rsidRPr="001C7BEB">
        <w:rPr>
          <w:rFonts w:ascii="Century Gothic" w:hAnsi="Century Gothic"/>
          <w:b/>
          <w:color w:val="000000" w:themeColor="text1"/>
          <w:sz w:val="28"/>
          <w:szCs w:val="28"/>
          <w:u w:val="single"/>
        </w:rPr>
        <w:t xml:space="preserve"> </w:t>
      </w:r>
      <w:r w:rsidR="00704273" w:rsidRPr="001C7BEB">
        <w:rPr>
          <w:rFonts w:ascii="Century Gothic" w:hAnsi="Century Gothic"/>
          <w:b/>
          <w:color w:val="000000" w:themeColor="text1"/>
          <w:sz w:val="28"/>
          <w:szCs w:val="28"/>
          <w:u w:val="single"/>
        </w:rPr>
        <w:t>L</w:t>
      </w:r>
      <w:r w:rsidR="0051172E" w:rsidRPr="001C7BEB">
        <w:rPr>
          <w:rFonts w:ascii="Century Gothic" w:hAnsi="Century Gothic"/>
          <w:b/>
          <w:color w:val="000000" w:themeColor="text1"/>
          <w:sz w:val="28"/>
          <w:szCs w:val="28"/>
          <w:u w:val="single"/>
        </w:rPr>
        <w:t>unch Trip</w:t>
      </w:r>
    </w:p>
    <w:p w:rsidR="0051172E" w:rsidRPr="001C7BEB" w:rsidRDefault="00BE681D" w:rsidP="00A455A1">
      <w:pPr>
        <w:pStyle w:val="NoSpacing"/>
        <w:jc w:val="both"/>
        <w:rPr>
          <w:rFonts w:ascii="Century Gothic" w:hAnsi="Century Gothic"/>
          <w:b/>
          <w:color w:val="000000" w:themeColor="text1"/>
          <w:sz w:val="28"/>
          <w:szCs w:val="28"/>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17247" behindDoc="0" locked="0" layoutInCell="1" allowOverlap="1" wp14:anchorId="12844E85" wp14:editId="78C50E91">
                <wp:simplePos x="0" y="0"/>
                <wp:positionH relativeFrom="column">
                  <wp:posOffset>43788</wp:posOffset>
                </wp:positionH>
                <wp:positionV relativeFrom="paragraph">
                  <wp:posOffset>522314</wp:posOffset>
                </wp:positionV>
                <wp:extent cx="5136543" cy="395441"/>
                <wp:effectExtent l="19050" t="342900" r="26035" b="347980"/>
                <wp:wrapNone/>
                <wp:docPr id="63" name="Text Box 63"/>
                <wp:cNvGraphicFramePr/>
                <a:graphic xmlns:a="http://schemas.openxmlformats.org/drawingml/2006/main">
                  <a:graphicData uri="http://schemas.microsoft.com/office/word/2010/wordprocessingShape">
                    <wps:wsp>
                      <wps:cNvSpPr txBox="1"/>
                      <wps:spPr>
                        <a:xfrm rot="21159273">
                          <a:off x="0" y="0"/>
                          <a:ext cx="5136543" cy="395441"/>
                        </a:xfrm>
                        <a:prstGeom prst="rect">
                          <a:avLst/>
                        </a:prstGeom>
                        <a:solidFill>
                          <a:srgbClr val="1F497D">
                            <a:lumMod val="20000"/>
                            <a:lumOff val="80000"/>
                          </a:srgbClr>
                        </a:solidFill>
                        <a:ln w="6350">
                          <a:solidFill>
                            <a:prstClr val="black"/>
                          </a:solidFill>
                        </a:ln>
                      </wps:spPr>
                      <wps:txbx>
                        <w:txbxContent>
                          <w:p w:rsidR="00731DED" w:rsidRPr="00CC23BA" w:rsidRDefault="00731DED" w:rsidP="00BE681D">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4E85" id="Text Box 63" o:spid="_x0000_s1028" type="#_x0000_t202" style="position:absolute;left:0;text-align:left;margin-left:3.45pt;margin-top:41.15pt;width:404.45pt;height:31.15pt;rotation:-481391fd;z-index:25291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3GdQIAAPMEAAAOAAAAZHJzL2Uyb0RvYy54bWysVMtu2zAQvBfoPxC8N7JsOYmNyIGbwEWB&#10;NAmQFDnTFGUL5askbSn9+g4py3m0p6IXgju7ml3O7urislOS7IXzjdElzU9GlAjNTdXoTUm/P64+&#10;nVPiA9MVk0aLkj4LTy8XHz9ctHYuxmZrZCUcAYn289aWdBuCnWeZ51uhmD8xVmg4a+MUCzDdJqsc&#10;a8GuZDYejU6z1rjKOsOF90CveyddJP66Fjzc1bUXgciSoraQTpfOdTyzxQWbbxyz24YfymD/UIVi&#10;jUbSI9U1C4zsXPMHlWq4M97U4YQblZm6brhIb8Br8tG71zxsmRXpLRDH26NM/v/R8tv9vSNNVdLT&#10;CSWaKfToUXSBfDYdAQR9WuvnCHuwCAwdcPR5wD3A+Oyudoo4A3nHeT6djc8mSQ28jyAcwj8fxY7k&#10;HOA0n5xOCyTl8E1m06JIrFlPFkmt8+GLMIrES0kdmplY2f7GBxSG0CEkhnsjm2rVSJkMt1lfSUf2&#10;DI3PV8Xs7Dp9K3fqm6l6GPMzOkwAYMxJD58PMPh9T5NyveGXmrRRs+ko0b7xxaKOudeS8R9Rrsj2&#10;UiEsqQFGcXsR4y106y41YzwIvDbVM3RP0kJGb/mqAf0N8+GeOYwqQKxfuMNRS4OazOFGyda4X3/D&#10;YzwmCF5KWox+Sf3PHXOCEvlVY7ZmeVHEXUlGMT0bw3CvPevXHr1TVyaKnKpL1xgf5HCtnVFP2NJl&#10;zAoX0xy5SxqG61XoFxJbzsVymYKwHZaFG/1geaQexuGxe2LOHgYiYJRuzbAkbP5uLvrY+KU2y10w&#10;dZOGJurcq3qQH5uVunP4C8TVfW2nqJd/1eI3AAAA//8DAFBLAwQUAAYACAAAACEA2rRL194AAAAI&#10;AQAADwAAAGRycy9kb3ducmV2LnhtbEyPy07DMBBF90j8gzVI7KjTByENcSoUyoJNEYUPcOMhiWqP&#10;09htwt8zrGA5ukd3zi02k7PigkPoPCmYzxIQSLU3HTUKPj9e7jIQIWoy2npCBd8YYFNeXxU6N36k&#10;d7zsYyO4hEKuFbQx9rmUoW7R6TDzPRJnX35wOvI5NNIMeuRyZ+UiSVLpdEf8odU9Vi3Wx/3ZKZC7&#10;fnkcqvrNnp4fqtf1FsftCZW6vZmeHkFEnOIfDL/6rA4lOx38mUwQVkG6ZlBBtliC4Dib3/OSA3Or&#10;VQqyLOT/AeUPAAAA//8DAFBLAQItABQABgAIAAAAIQC2gziS/gAAAOEBAAATAAAAAAAAAAAAAAAA&#10;AAAAAABbQ29udGVudF9UeXBlc10ueG1sUEsBAi0AFAAGAAgAAAAhADj9If/WAAAAlAEAAAsAAAAA&#10;AAAAAAAAAAAALwEAAF9yZWxzLy5yZWxzUEsBAi0AFAAGAAgAAAAhANeTrcZ1AgAA8wQAAA4AAAAA&#10;AAAAAAAAAAAALgIAAGRycy9lMm9Eb2MueG1sUEsBAi0AFAAGAAgAAAAhANq0S9feAAAACAEAAA8A&#10;AAAAAAAAAAAAAAAAzwQAAGRycy9kb3ducmV2LnhtbFBLBQYAAAAABAAEAPMAAADaBQAAAAA=&#10;" fillcolor="#c6d9f1" strokeweight=".5pt">
                <v:textbox>
                  <w:txbxContent>
                    <w:p w:rsidR="00731DED" w:rsidRPr="00CC23BA" w:rsidRDefault="00731DED" w:rsidP="00BE681D">
                      <w:pPr>
                        <w:spacing w:after="0"/>
                        <w:contextualSpacing/>
                        <w:jc w:val="center"/>
                        <w:rPr>
                          <w:rFonts w:ascii="Century Gothic" w:hAnsi="Century Gothic"/>
                          <w:b/>
                        </w:rPr>
                      </w:pPr>
                      <w:r w:rsidRPr="00CC23BA">
                        <w:rPr>
                          <w:rFonts w:ascii="Century Gothic" w:hAnsi="Century Gothic"/>
                          <w:b/>
                        </w:rPr>
                        <w:t>This will resume at a later date</w:t>
                      </w:r>
                    </w:p>
                  </w:txbxContent>
                </v:textbox>
              </v:shape>
            </w:pict>
          </mc:Fallback>
        </mc:AlternateContent>
      </w:r>
      <w:r w:rsidR="00A455A1" w:rsidRPr="001C7BEB">
        <w:rPr>
          <w:rFonts w:ascii="Calibri" w:eastAsia="Calibri" w:hAnsi="Calibri" w:cs="Times New Roman"/>
          <w:noProof/>
          <w:color w:val="000000" w:themeColor="text1"/>
          <w:sz w:val="22"/>
          <w:lang w:eastAsia="en-NZ"/>
        </w:rPr>
        <w:drawing>
          <wp:anchor distT="0" distB="0" distL="114300" distR="114300" simplePos="0" relativeHeight="252735999" behindDoc="1" locked="0" layoutInCell="1" allowOverlap="1" wp14:anchorId="0CE54A82" wp14:editId="53680862">
            <wp:simplePos x="0" y="0"/>
            <wp:positionH relativeFrom="margin">
              <wp:align>right</wp:align>
            </wp:positionH>
            <wp:positionV relativeFrom="paragraph">
              <wp:posOffset>6729</wp:posOffset>
            </wp:positionV>
            <wp:extent cx="1333500" cy="855980"/>
            <wp:effectExtent l="0" t="0" r="0" b="1270"/>
            <wp:wrapThrough wrapText="bothSides">
              <wp:wrapPolygon edited="1">
                <wp:start x="11748" y="0"/>
                <wp:lineTo x="10170" y="473"/>
                <wp:lineTo x="7189" y="2052"/>
                <wp:lineTo x="7189" y="2841"/>
                <wp:lineTo x="3770" y="7891"/>
                <wp:lineTo x="2104" y="8680"/>
                <wp:lineTo x="526" y="9943"/>
                <wp:lineTo x="88" y="12783"/>
                <wp:lineTo x="0" y="15466"/>
                <wp:lineTo x="263" y="18307"/>
                <wp:lineTo x="4020" y="19788"/>
                <wp:lineTo x="4296" y="20516"/>
                <wp:lineTo x="4910" y="21463"/>
                <wp:lineTo x="4997" y="21463"/>
                <wp:lineTo x="6225" y="21463"/>
                <wp:lineTo x="6663" y="21463"/>
                <wp:lineTo x="7540" y="20516"/>
                <wp:lineTo x="8579" y="18865"/>
                <wp:lineTo x="11135" y="17991"/>
                <wp:lineTo x="16914" y="16826"/>
                <wp:lineTo x="17623" y="17991"/>
                <wp:lineTo x="19343" y="17069"/>
                <wp:lineTo x="19902" y="15466"/>
                <wp:lineTo x="20097" y="14883"/>
                <wp:lineTo x="21480" y="13572"/>
                <wp:lineTo x="21305" y="1420"/>
                <wp:lineTo x="19113" y="631"/>
                <wp:lineTo x="14554" y="0"/>
                <wp:lineTo x="11748" y="0"/>
              </wp:wrapPolygon>
            </wp:wrapThrough>
            <wp:docPr id="3" name="Picture 3" descr="O:\The Falls Estate\MARKETING\2018\New Village Van\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he Falls Estate\MARKETING\2018\New Village Van\Van 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25752" b="86777" l="6272" r="88477">
                                  <a14:foregroundMark x1="12695" y1="58738" x2="16081" y2="57841"/>
                                  <a14:foregroundMark x1="63064" y1="49913" x2="63064" y2="49913"/>
                                  <a14:foregroundMark x1="32487" y1="36314" x2="38563" y2="31047"/>
                                  <a14:foregroundMark x1="39714" y1="30498" x2="40951" y2="29601"/>
                                  <a14:foregroundMark x1="40951" y1="29398" x2="45247" y2="28038"/>
                                  <a14:foregroundMark x1="45443" y1="27951" x2="50564" y2="27402"/>
                                  <a14:foregroundMark x1="58919" y1="27170" x2="77582" y2="29022"/>
                                  <a14:foregroundMark x1="77539" y1="29080" x2="84635" y2="29919"/>
                                  <a14:foregroundMark x1="86914" y1="56800" x2="86957" y2="53819"/>
                                  <a14:foregroundMark x1="87370" y1="60995" x2="87370" y2="59867"/>
                                  <a14:foregroundMark x1="86914" y1="58825" x2="87240" y2="59144"/>
                                  <a14:foregroundMark x1="31793" y1="84346" x2="35330" y2="79919"/>
                                  <a14:foregroundMark x1="39648" y1="76447" x2="70616" y2="70197"/>
                                  <a14:foregroundMark x1="51497" y1="74826" x2="67209" y2="71759"/>
                                  <a14:foregroundMark x1="74262" y1="74826" x2="71918" y2="72656"/>
                                  <a14:foregroundMark x1="13824" y1="79196" x2="20334" y2="79253"/>
                                  <a14:foregroundMark x1="7769" y1="61343" x2="7769" y2="60388"/>
                                  <a14:foregroundMark x1="8412" y1="59091" x2="9282" y2="55803"/>
                                  <a14:foregroundMark x1="7759" y1="64990" x2="7904" y2="61219"/>
                                  <a14:backgroundMark x1="87543" y1="60156" x2="87587" y2="58825"/>
                                  <a14:backgroundMark x1="87023" y1="58594" x2="87500" y2="59259"/>
                                  <a14:backgroundMark x1="87001" y1="57031" x2="87066" y2="53617"/>
                                  <a14:backgroundMark x1="78971" y1="74103" x2="85048" y2="72975"/>
                                  <a14:backgroundMark x1="79253" y1="73495" x2="80729" y2="70515"/>
                                  <a14:backgroundMark x1="35612" y1="81539" x2="73047" y2="74450"/>
                                  <a14:backgroundMark x1="38216" y1="79253" x2="70139" y2="72020"/>
                                  <a14:backgroundMark x1="74392" y1="75000" x2="70356" y2="72251"/>
                                  <a14:backgroundMark x1="33051" y1="84925" x2="35916" y2="80874"/>
                                  <a14:backgroundMark x1="13737" y1="79803" x2="22005" y2="80382"/>
                                  <a14:backgroundMark x1="14388" y1="50897" x2="30621" y2="36343"/>
                                  <a14:backgroundMark x1="40386" y1="29543" x2="44271" y2="27922"/>
                                  <a14:backgroundMark x1="44379" y1="27980" x2="47917" y2="27112"/>
                                  <a14:backgroundMark x1="58615" y1="26881" x2="60438" y2="27112"/>
                                  <a14:backgroundMark x1="70530" y1="28125" x2="73589" y2="28270"/>
                                  <a14:backgroundMark x1="77908" y1="28877" x2="82943" y2="29253"/>
                                  <a14:backgroundMark x1="39887" y1="77894" x2="52214" y2="75666"/>
                                  <a14:backgroundMark x1="51975" y1="75666" x2="65213" y2="72917"/>
                                  <a14:backgroundMark x1="80512" y1="69878" x2="80556" y2="70689"/>
                                  <a14:backgroundMark x1="6672" y1="58511" x2="12545" y2="45938"/>
                                  <a14:backgroundMark x1="12980" y1="52031" x2="14721" y2="50967"/>
                                </a14:backgroundRemoval>
                              </a14:imgEffect>
                            </a14:imgLayer>
                          </a14:imgProps>
                        </a:ext>
                        <a:ext uri="{28A0092B-C50C-407E-A947-70E740481C1C}">
                          <a14:useLocalDpi xmlns:a14="http://schemas.microsoft.com/office/drawing/2010/main" val="0"/>
                        </a:ext>
                      </a:extLst>
                    </a:blip>
                    <a:srcRect l="6295" t="25768" r="11775" b="13549"/>
                    <a:stretch/>
                  </pic:blipFill>
                  <pic:spPr bwMode="auto">
                    <a:xfrm>
                      <a:off x="0" y="0"/>
                      <a:ext cx="1333500" cy="85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867" w:rsidRPr="001C7BEB">
        <w:rPr>
          <w:rFonts w:ascii="Century Gothic" w:hAnsi="Century Gothic"/>
          <w:color w:val="000000" w:themeColor="text1"/>
          <w:sz w:val="28"/>
          <w:szCs w:val="28"/>
        </w:rPr>
        <w:t xml:space="preserve">Join Diana </w:t>
      </w:r>
      <w:r w:rsidR="00FA17C2" w:rsidRPr="001C7BEB">
        <w:rPr>
          <w:rFonts w:ascii="Century Gothic" w:hAnsi="Century Gothic"/>
          <w:color w:val="000000" w:themeColor="text1"/>
          <w:sz w:val="28"/>
          <w:szCs w:val="28"/>
        </w:rPr>
        <w:t>on a</w:t>
      </w:r>
      <w:r w:rsidR="0051172E" w:rsidRPr="001C7BEB">
        <w:rPr>
          <w:rFonts w:ascii="Century Gothic" w:hAnsi="Century Gothic"/>
          <w:color w:val="000000" w:themeColor="text1"/>
          <w:sz w:val="28"/>
          <w:szCs w:val="28"/>
        </w:rPr>
        <w:t xml:space="preserve"> jaunt to </w:t>
      </w:r>
      <w:r w:rsidR="00551867" w:rsidRPr="001C7BEB">
        <w:rPr>
          <w:rFonts w:ascii="Century Gothic" w:hAnsi="Century Gothic"/>
          <w:color w:val="000000" w:themeColor="text1"/>
          <w:sz w:val="28"/>
          <w:szCs w:val="28"/>
        </w:rPr>
        <w:t>their</w:t>
      </w:r>
      <w:r w:rsidR="0051172E" w:rsidRPr="001C7BEB">
        <w:rPr>
          <w:rFonts w:ascii="Century Gothic" w:hAnsi="Century Gothic"/>
          <w:color w:val="000000" w:themeColor="text1"/>
          <w:sz w:val="28"/>
          <w:szCs w:val="28"/>
        </w:rPr>
        <w:t xml:space="preserve"> favourite</w:t>
      </w:r>
      <w:r w:rsidR="00A455A1" w:rsidRPr="001C7BEB">
        <w:rPr>
          <w:rFonts w:ascii="Century Gothic" w:hAnsi="Century Gothic"/>
          <w:color w:val="000000" w:themeColor="text1"/>
          <w:sz w:val="28"/>
          <w:szCs w:val="28"/>
        </w:rPr>
        <w:t xml:space="preserve"> </w:t>
      </w:r>
      <w:r w:rsidR="0097252C" w:rsidRPr="001C7BEB">
        <w:rPr>
          <w:rFonts w:ascii="Century Gothic" w:hAnsi="Century Gothic"/>
          <w:color w:val="000000" w:themeColor="text1"/>
          <w:sz w:val="28"/>
          <w:szCs w:val="28"/>
        </w:rPr>
        <w:t>“Lunch</w:t>
      </w:r>
      <w:r w:rsidR="0051172E" w:rsidRPr="001C7BEB">
        <w:rPr>
          <w:rFonts w:ascii="Century Gothic" w:hAnsi="Century Gothic"/>
          <w:color w:val="000000" w:themeColor="text1"/>
          <w:sz w:val="28"/>
          <w:szCs w:val="28"/>
        </w:rPr>
        <w:t xml:space="preserve">–Bar” at </w:t>
      </w:r>
      <w:r w:rsidR="001C7BEB" w:rsidRPr="001C7BEB">
        <w:rPr>
          <w:rFonts w:ascii="Century Gothic" w:hAnsi="Century Gothic"/>
          <w:b/>
          <w:color w:val="984806" w:themeColor="accent6" w:themeShade="80"/>
          <w:sz w:val="28"/>
          <w:szCs w:val="28"/>
        </w:rPr>
        <w:t>12pm 14</w:t>
      </w:r>
      <w:r w:rsidR="001C7BEB" w:rsidRPr="001C7BEB">
        <w:rPr>
          <w:rFonts w:ascii="Century Gothic" w:hAnsi="Century Gothic"/>
          <w:b/>
          <w:color w:val="984806" w:themeColor="accent6" w:themeShade="80"/>
          <w:sz w:val="28"/>
          <w:szCs w:val="28"/>
          <w:vertAlign w:val="superscript"/>
        </w:rPr>
        <w:t>th</w:t>
      </w:r>
      <w:r w:rsidR="001C7BEB" w:rsidRPr="001C7BEB">
        <w:rPr>
          <w:rFonts w:ascii="Century Gothic" w:hAnsi="Century Gothic"/>
          <w:b/>
          <w:color w:val="984806" w:themeColor="accent6" w:themeShade="80"/>
          <w:sz w:val="28"/>
          <w:szCs w:val="28"/>
        </w:rPr>
        <w:t xml:space="preserve"> March (</w:t>
      </w:r>
      <w:r w:rsidR="001C7BEB">
        <w:rPr>
          <w:rFonts w:ascii="Century Gothic" w:hAnsi="Century Gothic"/>
          <w:b/>
          <w:color w:val="984806" w:themeColor="accent6" w:themeShade="80"/>
          <w:sz w:val="28"/>
          <w:szCs w:val="28"/>
        </w:rPr>
        <w:t>Meet at A</w:t>
      </w:r>
      <w:r w:rsidR="001C7BEB" w:rsidRPr="001C7BEB">
        <w:rPr>
          <w:rFonts w:ascii="Century Gothic" w:hAnsi="Century Gothic"/>
          <w:b/>
          <w:color w:val="984806" w:themeColor="accent6" w:themeShade="80"/>
          <w:sz w:val="28"/>
          <w:szCs w:val="28"/>
        </w:rPr>
        <w:t>dmin at 11.30)</w:t>
      </w:r>
      <w:r w:rsidR="0051172E" w:rsidRPr="001C7BEB">
        <w:rPr>
          <w:rFonts w:ascii="Century Gothic" w:hAnsi="Century Gothic"/>
          <w:b/>
          <w:color w:val="984806" w:themeColor="accent6" w:themeShade="80"/>
          <w:sz w:val="28"/>
          <w:szCs w:val="28"/>
        </w:rPr>
        <w:t xml:space="preserve"> </w:t>
      </w:r>
      <w:r w:rsidR="001359B6" w:rsidRPr="001C7BEB">
        <w:rPr>
          <w:rFonts w:ascii="Century Gothic" w:hAnsi="Century Gothic"/>
          <w:color w:val="000000" w:themeColor="text1"/>
          <w:sz w:val="28"/>
          <w:szCs w:val="28"/>
        </w:rPr>
        <w:t>going to</w:t>
      </w:r>
      <w:r w:rsidR="001C7BEB">
        <w:rPr>
          <w:rFonts w:ascii="Century Gothic" w:hAnsi="Century Gothic"/>
          <w:color w:val="000000" w:themeColor="text1"/>
          <w:sz w:val="28"/>
          <w:szCs w:val="28"/>
        </w:rPr>
        <w:t xml:space="preserve"> the Salt Air Restaurant Ngunguru</w:t>
      </w:r>
      <w:r w:rsidR="001359B6" w:rsidRPr="001C7BEB">
        <w:rPr>
          <w:rFonts w:ascii="Century Gothic" w:hAnsi="Century Gothic"/>
          <w:color w:val="000000" w:themeColor="text1"/>
          <w:sz w:val="28"/>
          <w:szCs w:val="28"/>
        </w:rPr>
        <w:t>.</w:t>
      </w:r>
      <w:r w:rsidR="009B658D" w:rsidRPr="001C7BEB">
        <w:rPr>
          <w:rFonts w:ascii="Century Gothic" w:hAnsi="Century Gothic"/>
          <w:color w:val="000000" w:themeColor="text1"/>
          <w:sz w:val="28"/>
          <w:szCs w:val="28"/>
        </w:rPr>
        <w:t xml:space="preserve"> </w:t>
      </w:r>
      <w:r w:rsidR="0051172E" w:rsidRPr="001C7BEB">
        <w:rPr>
          <w:rFonts w:ascii="Century Gothic" w:hAnsi="Century Gothic"/>
          <w:color w:val="000000" w:themeColor="text1"/>
          <w:sz w:val="28"/>
          <w:szCs w:val="28"/>
        </w:rPr>
        <w:t>Put your name down on the notice board</w:t>
      </w:r>
      <w:r w:rsidR="0097252C" w:rsidRPr="001C7BEB">
        <w:rPr>
          <w:rFonts w:ascii="Century Gothic" w:hAnsi="Century Gothic"/>
          <w:color w:val="000000" w:themeColor="text1"/>
          <w:sz w:val="28"/>
          <w:szCs w:val="28"/>
        </w:rPr>
        <w:t xml:space="preserve">, People on the Reserve list will go the next time around, which will be in </w:t>
      </w:r>
      <w:r w:rsidR="00EF235C" w:rsidRPr="001C7BEB">
        <w:rPr>
          <w:rFonts w:ascii="Century Gothic" w:hAnsi="Century Gothic"/>
          <w:color w:val="000000" w:themeColor="text1"/>
          <w:sz w:val="28"/>
          <w:szCs w:val="28"/>
        </w:rPr>
        <w:t>March</w:t>
      </w:r>
      <w:r w:rsidR="0051172E" w:rsidRPr="001C7BEB">
        <w:rPr>
          <w:rFonts w:ascii="Century Gothic" w:hAnsi="Century Gothic"/>
          <w:color w:val="000000" w:themeColor="text1"/>
          <w:sz w:val="28"/>
          <w:szCs w:val="28"/>
        </w:rPr>
        <w:t>.</w:t>
      </w:r>
      <w:r w:rsidR="00A455A1" w:rsidRPr="001C7BEB">
        <w:rPr>
          <w:rFonts w:ascii="Century Gothic" w:hAnsi="Century Gothic"/>
          <w:color w:val="000000" w:themeColor="text1"/>
          <w:sz w:val="28"/>
          <w:szCs w:val="28"/>
        </w:rPr>
        <w:t xml:space="preserve">  </w:t>
      </w:r>
      <w:r w:rsidR="005F2306" w:rsidRPr="001C7BEB">
        <w:rPr>
          <w:rFonts w:ascii="Century Gothic" w:hAnsi="Century Gothic"/>
          <w:color w:val="000000" w:themeColor="text1"/>
          <w:sz w:val="28"/>
          <w:szCs w:val="28"/>
        </w:rPr>
        <w:t>The van fills fast for this outing so get in early – or take your own car and join in the fun</w:t>
      </w:r>
      <w:r w:rsidR="00357674" w:rsidRPr="001C7BEB">
        <w:rPr>
          <w:rFonts w:ascii="Century Gothic" w:hAnsi="Century Gothic"/>
          <w:color w:val="000000" w:themeColor="text1"/>
          <w:sz w:val="28"/>
          <w:szCs w:val="28"/>
        </w:rPr>
        <w:t>!</w:t>
      </w:r>
      <w:r w:rsidR="005F2306" w:rsidRPr="001C7BEB">
        <w:rPr>
          <w:rFonts w:ascii="Century Gothic" w:hAnsi="Century Gothic"/>
          <w:b/>
          <w:color w:val="000000" w:themeColor="text1"/>
          <w:sz w:val="28"/>
          <w:szCs w:val="28"/>
        </w:rPr>
        <w:t xml:space="preserve"> </w:t>
      </w:r>
      <w:r w:rsidR="005F2306" w:rsidRPr="001C7BEB">
        <w:rPr>
          <w:rFonts w:ascii="Century Gothic" w:hAnsi="Century Gothic"/>
          <w:color w:val="000000" w:themeColor="text1"/>
          <w:sz w:val="28"/>
          <w:szCs w:val="28"/>
        </w:rPr>
        <w:t>Contact</w:t>
      </w:r>
      <w:r w:rsidR="00CC7440" w:rsidRPr="001C7BEB">
        <w:rPr>
          <w:rFonts w:ascii="Century Gothic" w:hAnsi="Century Gothic"/>
          <w:b/>
          <w:color w:val="000000" w:themeColor="text1"/>
          <w:sz w:val="28"/>
          <w:szCs w:val="28"/>
        </w:rPr>
        <w:t xml:space="preserve"> </w:t>
      </w:r>
      <w:r w:rsidR="0046758B" w:rsidRPr="001C7BEB">
        <w:rPr>
          <w:rFonts w:ascii="Century Gothic" w:hAnsi="Century Gothic"/>
          <w:b/>
          <w:color w:val="4F6228" w:themeColor="accent3" w:themeShade="80"/>
          <w:sz w:val="28"/>
          <w:szCs w:val="28"/>
        </w:rPr>
        <w:t>Diana Mehaffy:</w:t>
      </w:r>
      <w:r w:rsidR="005F2306" w:rsidRPr="001C7BEB">
        <w:rPr>
          <w:rFonts w:ascii="Century Gothic" w:hAnsi="Century Gothic"/>
          <w:b/>
          <w:color w:val="4F6228" w:themeColor="accent3" w:themeShade="80"/>
          <w:sz w:val="28"/>
          <w:szCs w:val="28"/>
        </w:rPr>
        <w:t xml:space="preserve"> 027</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466</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1203</w:t>
      </w:r>
    </w:p>
    <w:p w:rsidR="004423B6" w:rsidRDefault="004423B6" w:rsidP="00B934DD">
      <w:pPr>
        <w:pStyle w:val="NoSpacing"/>
        <w:jc w:val="both"/>
        <w:rPr>
          <w:rFonts w:ascii="Century Gothic" w:hAnsi="Century Gothic"/>
          <w:b/>
          <w:color w:val="244061" w:themeColor="accent1" w:themeShade="80"/>
          <w:sz w:val="28"/>
          <w:szCs w:val="28"/>
          <w:u w:val="single"/>
          <w:lang w:val="en"/>
        </w:rPr>
      </w:pPr>
    </w:p>
    <w:p w:rsidR="00950BA7" w:rsidRPr="00B934DD" w:rsidRDefault="00BD10B4" w:rsidP="00B934DD">
      <w:pPr>
        <w:pStyle w:val="NoSpacing"/>
        <w:jc w:val="both"/>
        <w:rPr>
          <w:rFonts w:ascii="Century Gothic" w:hAnsi="Century Gothic"/>
          <w:b/>
          <w:color w:val="4F6228" w:themeColor="accent3" w:themeShade="80"/>
          <w:sz w:val="20"/>
          <w:szCs w:val="20"/>
        </w:rPr>
      </w:pPr>
      <w:r>
        <w:rPr>
          <w:rFonts w:ascii="Century Gothic" w:hAnsi="Century Gothic"/>
          <w:b/>
          <w:noProof/>
          <w:color w:val="244061" w:themeColor="accent1" w:themeShade="80"/>
          <w:sz w:val="28"/>
          <w:szCs w:val="28"/>
          <w:u w:val="single"/>
          <w:lang w:eastAsia="en-NZ"/>
        </w:rPr>
        <mc:AlternateContent>
          <mc:Choice Requires="wps">
            <w:drawing>
              <wp:anchor distT="0" distB="0" distL="114300" distR="114300" simplePos="0" relativeHeight="252871167" behindDoc="0" locked="0" layoutInCell="1" allowOverlap="1">
                <wp:simplePos x="0" y="0"/>
                <wp:positionH relativeFrom="column">
                  <wp:posOffset>5541010</wp:posOffset>
                </wp:positionH>
                <wp:positionV relativeFrom="paragraph">
                  <wp:posOffset>26670</wp:posOffset>
                </wp:positionV>
                <wp:extent cx="1307465" cy="853440"/>
                <wp:effectExtent l="323850" t="19050" r="45085" b="41910"/>
                <wp:wrapNone/>
                <wp:docPr id="1" name="Oval Callout 1"/>
                <wp:cNvGraphicFramePr/>
                <a:graphic xmlns:a="http://schemas.openxmlformats.org/drawingml/2006/main">
                  <a:graphicData uri="http://schemas.microsoft.com/office/word/2010/wordprocessingShape">
                    <wps:wsp>
                      <wps:cNvSpPr/>
                      <wps:spPr>
                        <a:xfrm>
                          <a:off x="0" y="0"/>
                          <a:ext cx="1307465" cy="853440"/>
                        </a:xfrm>
                        <a:prstGeom prst="wedgeEllipseCallout">
                          <a:avLst>
                            <a:gd name="adj1" fmla="val -73286"/>
                            <a:gd name="adj2" fmla="val 42411"/>
                          </a:avLst>
                        </a:prstGeom>
                        <a:ln>
                          <a:solidFill>
                            <a:schemeClr val="accent6">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731DED" w:rsidRPr="004018D9" w:rsidRDefault="00731DED" w:rsidP="004018D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9" type="#_x0000_t63" style="position:absolute;left:0;text-align:left;margin-left:436.3pt;margin-top:2.1pt;width:102.95pt;height:67.2pt;z-index:252871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oxgIAABcGAAAOAAAAZHJzL2Uyb0RvYy54bWysVG1vEzEM/o7Ef4jyfbvr60a161QVhpDG&#10;NrGhfU5zSXsoiUOS9lp+PU7upQUmJiH6IbXP9mP7ieOr671WZCecr8AUdHCeUyIMh7Iy64J+fbo5&#10;u6TEB2ZKpsCIgh6Ep9fzt2+uajsTQ9iAKoUjCGL8rLYF3YRgZ1nm+UZo5s/BCoNGCU6zgKpbZ6Vj&#10;NaJrlQ3zfJrV4ErrgAvv8ev7xkjnCV9KwcO9lF4EogqKtYV0unSu4pnNr9hs7ZjdVLwtg/1DFZpV&#10;BpP2UO9ZYGTrqj+gdMUdeJDhnIPOQMqKi9QDdjPIf+vmccOsSL0gOd72NPn/B8vvdg+OVCXeHSWG&#10;abyi+x1TZMmUgm0gg8hQbf0MHR/tg2s1j2Jsdy+djv/YCNknVg89q2IfCMePg1F+MZ5OKOFou5yM&#10;xuNEe3aMts6HjwI0iUJBa1GuxQelKutFW0filu1ufUgkl22prPyGZUut8M5i1WcXo+HltL3UE6fh&#10;qdN4OB6ktrCCFhKlroaIr0w8PaiqvKmUSkocSLFUjmCegjLOhQnTVJba6s9QNt8nOf5ifkRMMxxD&#10;Gu2IhraYIYu0NkQmKRyUaLJ/ERKvBKkbpgQ90GnuSWPasFK8lloZBIzIEpvpsQd/w246aP1jqEhv&#10;qQ/OXw/uI1JmMKEP1pUB9xKACt29yMa/I6mhJrIU9qt9GtdRN5grKA84wg6at+0tv6lwjG6ZDw/M&#10;4WDgs8cFFe7xkArqgkIrUbIB9+Ol79Ef3xhaKalxORTUf98yJyhRnwy+vneDOMQkJGU8uRii4k4t&#10;q1OL2eol4NDgqGJ1SYz+QXWidKCfcY8tYlY0McMxd0F5cJ2yDM3Swk3IxWKR3HCDWBZuzaPlETzy&#10;HKf4af/MnG3fUsBXeAfdImkHvrndo2+MNLDYBpBViMbIdMNrq+D2QemX9XaqJ6/jPp//BAAA//8D&#10;AFBLAwQUAAYACAAAACEAh10jm94AAAAKAQAADwAAAGRycy9kb3ducmV2LnhtbEyPwU7DMBBE70j9&#10;B2uRuFG7oaRRiFMVUE9ISEn7Adt4SSLidRS7bfh73BPcZjWjmbfFdraDuNDke8caVksFgrhxpudW&#10;w/Gwf8xA+IBscHBMGn7Iw7Zc3BWYG3flii51aEUsYZ+jhi6EMZfSNx1Z9Es3Ekfvy00WQzynVpoJ&#10;r7HcDjJRKpUWe44LHY701lHzXZ+thg9MX9/X2d58VvXqkFS1alqntH64n3cvIALN4S8MN/yIDmVk&#10;OrkzGy8GDdkmSWNUwzoBcfPVJnsGcYrqKUtBloX8/0L5CwAA//8DAFBLAQItABQABgAIAAAAIQC2&#10;gziS/gAAAOEBAAATAAAAAAAAAAAAAAAAAAAAAABbQ29udGVudF9UeXBlc10ueG1sUEsBAi0AFAAG&#10;AAgAAAAhADj9If/WAAAAlAEAAAsAAAAAAAAAAAAAAAAALwEAAF9yZWxzLy5yZWxzUEsBAi0AFAAG&#10;AAgAAAAhAKQNr6jGAgAAFwYAAA4AAAAAAAAAAAAAAAAALgIAAGRycy9lMm9Eb2MueG1sUEsBAi0A&#10;FAAGAAgAAAAhAIddI5veAAAACgEAAA8AAAAAAAAAAAAAAAAAIAUAAGRycy9kb3ducmV2LnhtbFBL&#10;BQYAAAAABAAEAPMAAAArBgAAAAA=&#10;" adj="-5030,19961" fillcolor="#4bacc6 [3208]" strokecolor="#974706 [1609]" strokeweight="2pt">
                <v:textbox>
                  <w:txbxContent>
                    <w:p w:rsidR="00731DED" w:rsidRPr="004018D9" w:rsidRDefault="00731DED" w:rsidP="004018D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v:textbox>
              </v:shape>
            </w:pict>
          </mc:Fallback>
        </mc:AlternateContent>
      </w:r>
      <w:r w:rsidR="00950BA7">
        <w:rPr>
          <w:rFonts w:ascii="Century Gothic" w:hAnsi="Century Gothic"/>
          <w:b/>
          <w:color w:val="244061" w:themeColor="accent1" w:themeShade="80"/>
          <w:sz w:val="28"/>
          <w:szCs w:val="28"/>
          <w:u w:val="single"/>
          <w:lang w:val="en"/>
        </w:rPr>
        <w:t>Craft &amp; Chat</w:t>
      </w:r>
      <w:r w:rsidR="00950BA7" w:rsidRPr="0046758B">
        <w:rPr>
          <w:rFonts w:ascii="Century Gothic" w:eastAsia="Times New Roman" w:hAnsi="Century Gothic" w:cs="Times New Roman"/>
          <w:b/>
          <w:bCs/>
          <w:color w:val="244061" w:themeColor="accent1" w:themeShade="80"/>
          <w:sz w:val="26"/>
          <w:szCs w:val="26"/>
          <w:u w:val="single"/>
        </w:rPr>
        <w:t>:</w:t>
      </w:r>
    </w:p>
    <w:p w:rsidR="004018D9" w:rsidRDefault="00FB57B3" w:rsidP="00397694">
      <w:pPr>
        <w:spacing w:after="0"/>
        <w:jc w:val="both"/>
        <w:rPr>
          <w:rFonts w:ascii="Century Gothic" w:eastAsia="Times New Roman" w:hAnsi="Century Gothic"/>
          <w:sz w:val="28"/>
          <w:szCs w:val="28"/>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19295" behindDoc="0" locked="0" layoutInCell="1" allowOverlap="1" wp14:anchorId="12F7913B" wp14:editId="3E8B40E7">
                <wp:simplePos x="0" y="0"/>
                <wp:positionH relativeFrom="margin">
                  <wp:align>left</wp:align>
                </wp:positionH>
                <wp:positionV relativeFrom="paragraph">
                  <wp:posOffset>139763</wp:posOffset>
                </wp:positionV>
                <wp:extent cx="5200597" cy="369887"/>
                <wp:effectExtent l="19050" t="342900" r="19685" b="354330"/>
                <wp:wrapNone/>
                <wp:docPr id="3200" name="Text Box 3200"/>
                <wp:cNvGraphicFramePr/>
                <a:graphic xmlns:a="http://schemas.openxmlformats.org/drawingml/2006/main">
                  <a:graphicData uri="http://schemas.microsoft.com/office/word/2010/wordprocessingShape">
                    <wps:wsp>
                      <wps:cNvSpPr txBox="1"/>
                      <wps:spPr>
                        <a:xfrm rot="21159273">
                          <a:off x="0" y="0"/>
                          <a:ext cx="5200597" cy="369887"/>
                        </a:xfrm>
                        <a:prstGeom prst="rect">
                          <a:avLst/>
                        </a:prstGeom>
                        <a:solidFill>
                          <a:srgbClr val="1F497D">
                            <a:lumMod val="20000"/>
                            <a:lumOff val="80000"/>
                          </a:srgbClr>
                        </a:solidFill>
                        <a:ln w="6350">
                          <a:solidFill>
                            <a:prstClr val="black"/>
                          </a:solidFill>
                        </a:ln>
                      </wps:spPr>
                      <wps:txb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0" o:spid="_x0000_s1030" type="#_x0000_t202" style="position:absolute;left:0;text-align:left;margin-left:0;margin-top:11pt;width:409.5pt;height:29.1pt;rotation:-481391fd;z-index:2529192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CSdgIAAPcEAAAOAAAAZHJzL2Uyb0RvYy54bWysVE1v2zAMvQ/YfxB0X53PJjHqFFmCDAO6&#10;tkA69KzIcmJMljRJid39+j3JcZp2Ow27CBT5/EQ+kr65bSpJjsK6UquM9q96lAjFdV6qXUa/P60/&#10;TSlxnqmcSa1ERl+Eo7fzjx9uapOKgd5rmQtLQKJcWpuM7r03aZI4vhcVc1faCIVgoW3FPK52l+SW&#10;1WCvZDLo9a6TWtvcWM2Fc/Cu2iCdR/6iENw/FIUTnsiMIjcfTxvPbTiT+Q1Ld5aZfclPabB/yKJi&#10;pcKjZ6oV84wcbPkHVVVyq50u/BXXVaKLouQi1oBq+r131Wz2zIhYC8Rx5iyT+3+0/P74aEmZZ3QI&#10;OSlRrEKXnkTjyWfdkOiERrVxKaAbA7BvEEGvg3bB7+AMpTeFrYjVkHjQ749ng8kwKoIaCeDgfjkL&#10;Hug5nGO8OZ5NKOGIDa9n0+kksCYtWSA11vkvQlckGBm1aGhkZcc751toBwlwp2WZr0sp48Xutktp&#10;yZGh+f31aDZZxW/lofqm89aNBFA2iFgKN2aldU87N1JxLU1M6w2/VKTO6PVw3Iu0b2IhqfPbW8n4&#10;j1NhFyhwSwXaVxGD5ZttExsy6gTe6vwFukdpIaMzfF2C/o45/8gsxhVOrKB/wFFIjZz0yaJkr+2v&#10;v/kDHlOEKCU1xj+j7ueBWUGJ/KowX7P+aARaHy+j8WSAi72MbC8j6lAtdRA5ZhfNgPeyMwurq2ds&#10;6iK8ihBTHG9n1Hfm0rdLiU3nYrGIIGyIYf5ObQwP1N04PDXPzJrTQHiM0r3uFoWl7+aixYYvlV4c&#10;vC7KODRB51bVk/zYrtjf058grO/lPaJe/1fz3wAAAP//AwBQSwMEFAAGAAgAAAAhAPBSKj/bAAAA&#10;BgEAAA8AAABkcnMvZG93bnJldi54bWxMj8FOwzAQRO9I/IO1SL1Rp6kEbYhTVWk5cAFR+AA3XpKo&#10;9jq13Sb8PcsJTjurWc2+KTeTs+KKIfaeFCzmGQikxpueWgWfH8/3KxAxaTLaekIF3xhhU93elLow&#10;fqR3vB5SKziEYqEVdCkNhZSx6dDpOPcDEntfPjideA2tNEGPHO6szLPsQTrdE3/o9IB1h83pcHEK&#10;5OuwPIW6ebPn3WP9st7juD+jUrO7afsEIuGU/o7hF5/RoWKmo7+QicIq4CJJQZ7zZHe1WLM4sshy&#10;kFUp/+NXPwAAAP//AwBQSwECLQAUAAYACAAAACEAtoM4kv4AAADhAQAAEwAAAAAAAAAAAAAAAAAA&#10;AAAAW0NvbnRlbnRfVHlwZXNdLnhtbFBLAQItABQABgAIAAAAIQA4/SH/1gAAAJQBAAALAAAAAAAA&#10;AAAAAAAAAC8BAABfcmVscy8ucmVsc1BLAQItABQABgAIAAAAIQB8izCSdgIAAPcEAAAOAAAAAAAA&#10;AAAAAAAAAC4CAABkcnMvZTJvRG9jLnhtbFBLAQItABQABgAIAAAAIQDwUio/2wAAAAYBAAAPAAAA&#10;AAAAAAAAAAAAANAEAABkcnMvZG93bnJldi54bWxQSwUGAAAAAAQABADzAAAA2AUAAAAA&#10;" fillcolor="#c6d9f1" strokeweight=".5pt">
                <v:textbo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v:textbox>
                <w10:wrap anchorx="margin"/>
              </v:shape>
            </w:pict>
          </mc:Fallback>
        </mc:AlternateContent>
      </w:r>
      <w:r w:rsidR="00FF5982" w:rsidRPr="005E6B61">
        <w:rPr>
          <w:rFonts w:ascii="Century Gothic" w:eastAsia="Times New Roman" w:hAnsi="Century Gothic"/>
          <w:b/>
          <w:color w:val="984806" w:themeColor="accent6" w:themeShade="80"/>
          <w:sz w:val="28"/>
          <w:szCs w:val="28"/>
        </w:rPr>
        <w:t>Friday 28</w:t>
      </w:r>
      <w:r w:rsidR="00FF5982" w:rsidRPr="005E6B61">
        <w:rPr>
          <w:rFonts w:ascii="Century Gothic" w:eastAsia="Times New Roman" w:hAnsi="Century Gothic"/>
          <w:b/>
          <w:color w:val="984806" w:themeColor="accent6" w:themeShade="80"/>
          <w:sz w:val="28"/>
          <w:szCs w:val="28"/>
          <w:vertAlign w:val="superscript"/>
        </w:rPr>
        <w:t>th</w:t>
      </w:r>
      <w:r w:rsidR="00FF5982" w:rsidRPr="005E6B61">
        <w:rPr>
          <w:rFonts w:ascii="Century Gothic" w:eastAsia="Times New Roman" w:hAnsi="Century Gothic"/>
          <w:b/>
          <w:color w:val="984806" w:themeColor="accent6" w:themeShade="80"/>
          <w:sz w:val="28"/>
          <w:szCs w:val="28"/>
        </w:rPr>
        <w:t xml:space="preserve"> March</w:t>
      </w:r>
      <w:r w:rsidR="00950BA7" w:rsidRPr="005E6B61">
        <w:rPr>
          <w:rFonts w:ascii="Century Gothic" w:eastAsia="Times New Roman" w:hAnsi="Century Gothic"/>
          <w:color w:val="984806" w:themeColor="accent6" w:themeShade="80"/>
          <w:sz w:val="28"/>
          <w:szCs w:val="28"/>
        </w:rPr>
        <w:t xml:space="preserve"> </w:t>
      </w:r>
      <w:r w:rsidR="00950BA7" w:rsidRPr="005E6B61">
        <w:rPr>
          <w:rFonts w:ascii="Century Gothic" w:eastAsia="Times New Roman" w:hAnsi="Century Gothic"/>
          <w:sz w:val="28"/>
          <w:szCs w:val="28"/>
        </w:rPr>
        <w:t>is Chat and Craft in the Craft Room</w:t>
      </w:r>
      <w:r w:rsidR="00950BA7" w:rsidRPr="00167BA5">
        <w:rPr>
          <w:rFonts w:ascii="Century Gothic" w:eastAsia="Times New Roman" w:hAnsi="Century Gothic"/>
          <w:sz w:val="28"/>
          <w:szCs w:val="28"/>
        </w:rPr>
        <w:t xml:space="preserve"> </w:t>
      </w:r>
    </w:p>
    <w:p w:rsidR="004018D9" w:rsidRDefault="00950BA7" w:rsidP="00397694">
      <w:pPr>
        <w:spacing w:after="0"/>
        <w:jc w:val="both"/>
        <w:rPr>
          <w:rFonts w:ascii="Century Gothic" w:eastAsia="Times New Roman" w:hAnsi="Century Gothic"/>
          <w:sz w:val="28"/>
          <w:szCs w:val="28"/>
        </w:rPr>
      </w:pPr>
      <w:r w:rsidRPr="00167BA5">
        <w:rPr>
          <w:rFonts w:ascii="Century Gothic" w:eastAsia="Times New Roman" w:hAnsi="Century Gothic"/>
          <w:sz w:val="28"/>
          <w:szCs w:val="28"/>
        </w:rPr>
        <w:t xml:space="preserve">at </w:t>
      </w:r>
      <w:r w:rsidRPr="00950BA7">
        <w:rPr>
          <w:rFonts w:ascii="Century Gothic" w:eastAsia="Times New Roman" w:hAnsi="Century Gothic"/>
          <w:b/>
          <w:color w:val="984806" w:themeColor="accent6" w:themeShade="80"/>
          <w:sz w:val="28"/>
          <w:szCs w:val="28"/>
        </w:rPr>
        <w:t>10am</w:t>
      </w:r>
      <w:r w:rsidRPr="00167BA5">
        <w:rPr>
          <w:rFonts w:ascii="Century Gothic" w:eastAsia="Times New Roman" w:hAnsi="Century Gothic"/>
          <w:sz w:val="28"/>
          <w:szCs w:val="28"/>
        </w:rPr>
        <w:t>. Bring your own crafts or just drop in for a chat.</w:t>
      </w:r>
      <w:r>
        <w:rPr>
          <w:rFonts w:ascii="Century Gothic" w:eastAsia="Times New Roman" w:hAnsi="Century Gothic"/>
          <w:sz w:val="28"/>
          <w:szCs w:val="28"/>
        </w:rPr>
        <w:t xml:space="preserve"> </w:t>
      </w:r>
    </w:p>
    <w:p w:rsidR="00950BA7" w:rsidRPr="00C423C9" w:rsidRDefault="00950BA7" w:rsidP="00397694">
      <w:pPr>
        <w:spacing w:after="0"/>
        <w:jc w:val="both"/>
        <w:rPr>
          <w:rFonts w:ascii="Century Gothic" w:hAnsi="Century Gothic"/>
          <w:b/>
          <w:color w:val="4F6228" w:themeColor="accent3" w:themeShade="80"/>
          <w:sz w:val="28"/>
          <w:szCs w:val="28"/>
        </w:rPr>
      </w:pPr>
      <w:r>
        <w:rPr>
          <w:rFonts w:ascii="Century Gothic" w:eastAsia="Times New Roman" w:hAnsi="Century Gothic"/>
          <w:sz w:val="28"/>
          <w:szCs w:val="28"/>
        </w:rPr>
        <w:t xml:space="preserve">Contact </w:t>
      </w:r>
      <w:r w:rsidR="001359B6">
        <w:rPr>
          <w:rFonts w:ascii="Century Gothic" w:eastAsia="Times New Roman" w:hAnsi="Century Gothic"/>
          <w:b/>
          <w:color w:val="4F6228" w:themeColor="accent3" w:themeShade="80"/>
          <w:sz w:val="28"/>
          <w:szCs w:val="28"/>
        </w:rPr>
        <w:t>Ank Mellema: 459 1812</w:t>
      </w:r>
      <w:r w:rsidRPr="00C423C9">
        <w:rPr>
          <w:rFonts w:ascii="Century Gothic" w:eastAsia="Times New Roman" w:hAnsi="Century Gothic"/>
          <w:color w:val="4F6228" w:themeColor="accent3" w:themeShade="80"/>
          <w:sz w:val="28"/>
          <w:szCs w:val="28"/>
        </w:rPr>
        <w:t xml:space="preserve"> </w:t>
      </w:r>
      <w:r>
        <w:rPr>
          <w:rFonts w:ascii="Century Gothic" w:eastAsia="Times New Roman" w:hAnsi="Century Gothic"/>
          <w:sz w:val="28"/>
          <w:szCs w:val="28"/>
        </w:rPr>
        <w:t xml:space="preserve">or </w:t>
      </w:r>
      <w:r w:rsidRPr="00C423C9">
        <w:rPr>
          <w:rFonts w:ascii="Century Gothic" w:eastAsia="Times New Roman" w:hAnsi="Century Gothic"/>
          <w:b/>
          <w:color w:val="4F6228" w:themeColor="accent3" w:themeShade="80"/>
          <w:sz w:val="28"/>
          <w:szCs w:val="28"/>
        </w:rPr>
        <w:t>Robyn Boswell:</w:t>
      </w:r>
      <w:r w:rsidR="001359B6">
        <w:rPr>
          <w:rFonts w:ascii="Century Gothic" w:eastAsia="Times New Roman" w:hAnsi="Century Gothic"/>
          <w:b/>
          <w:color w:val="4F6228" w:themeColor="accent3" w:themeShade="80"/>
          <w:sz w:val="28"/>
          <w:szCs w:val="28"/>
        </w:rPr>
        <w:t xml:space="preserve"> 459 5375</w:t>
      </w:r>
    </w:p>
    <w:p w:rsidR="002D1F60" w:rsidRDefault="00A455A1" w:rsidP="00397694">
      <w:pPr>
        <w:spacing w:after="0"/>
        <w:rPr>
          <w:rFonts w:ascii="Century Gothic" w:hAnsi="Century Gothic"/>
          <w:b/>
          <w:color w:val="244061" w:themeColor="accent1" w:themeShade="80"/>
          <w:sz w:val="28"/>
          <w:szCs w:val="28"/>
          <w:u w:val="single"/>
          <w:lang w:val="en"/>
        </w:rPr>
      </w:pPr>
      <w:r w:rsidRPr="0043225C">
        <w:rPr>
          <w:rFonts w:ascii="Calibri" w:eastAsia="Calibri" w:hAnsi="Calibri" w:cs="Times New Roman"/>
          <w:noProof/>
          <w:color w:val="0000FF"/>
          <w:sz w:val="22"/>
          <w:lang w:eastAsia="en-NZ"/>
        </w:rPr>
        <w:drawing>
          <wp:anchor distT="0" distB="0" distL="114300" distR="114300" simplePos="0" relativeHeight="252742143" behindDoc="0" locked="0" layoutInCell="1" allowOverlap="1" wp14:anchorId="5F97FB5D" wp14:editId="649309A2">
            <wp:simplePos x="0" y="0"/>
            <wp:positionH relativeFrom="column">
              <wp:posOffset>5746115</wp:posOffset>
            </wp:positionH>
            <wp:positionV relativeFrom="paragraph">
              <wp:posOffset>69567</wp:posOffset>
            </wp:positionV>
            <wp:extent cx="1104900" cy="1301115"/>
            <wp:effectExtent l="0" t="0" r="0" b="0"/>
            <wp:wrapThrough wrapText="bothSides">
              <wp:wrapPolygon edited="0">
                <wp:start x="0" y="0"/>
                <wp:lineTo x="0" y="21189"/>
                <wp:lineTo x="21228" y="21189"/>
                <wp:lineTo x="21228" y="0"/>
                <wp:lineTo x="0" y="0"/>
              </wp:wrapPolygon>
            </wp:wrapThrough>
            <wp:docPr id="13" name="irc_mi" descr="Related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3B2" w:rsidRPr="00720793" w:rsidRDefault="00B703B2" w:rsidP="00A455A1">
      <w:pPr>
        <w:spacing w:after="0"/>
        <w:jc w:val="both"/>
        <w:rPr>
          <w:rFonts w:ascii="Century Gothic" w:hAnsi="Century Gothic"/>
          <w:b/>
          <w:color w:val="0F243E" w:themeColor="text2" w:themeShade="80"/>
          <w:sz w:val="28"/>
          <w:szCs w:val="28"/>
          <w:u w:val="single"/>
          <w:lang w:val="en"/>
        </w:rPr>
      </w:pPr>
      <w:r w:rsidRPr="00720793">
        <w:rPr>
          <w:rFonts w:ascii="Century Gothic" w:hAnsi="Century Gothic"/>
          <w:b/>
          <w:color w:val="0F243E" w:themeColor="text2" w:themeShade="80"/>
          <w:sz w:val="28"/>
          <w:szCs w:val="28"/>
          <w:u w:val="single"/>
          <w:lang w:val="en"/>
        </w:rPr>
        <w:t>Country/Folk Music Makers</w:t>
      </w:r>
      <w:r w:rsidRPr="00720793">
        <w:rPr>
          <w:rFonts w:ascii="Century Gothic" w:eastAsia="Times New Roman" w:hAnsi="Century Gothic" w:cs="Times New Roman"/>
          <w:b/>
          <w:bCs/>
          <w:color w:val="0F243E" w:themeColor="text2" w:themeShade="80"/>
          <w:sz w:val="26"/>
          <w:szCs w:val="26"/>
          <w:u w:val="single"/>
        </w:rPr>
        <w:t>:</w:t>
      </w:r>
    </w:p>
    <w:p w:rsidR="00B703B2" w:rsidRPr="00720793" w:rsidRDefault="00B703B2" w:rsidP="00A455A1">
      <w:pPr>
        <w:spacing w:after="0"/>
        <w:jc w:val="both"/>
        <w:rPr>
          <w:rFonts w:ascii="Century Gothic" w:eastAsia="Times New Roman" w:hAnsi="Century Gothic" w:cs="Times New Roman"/>
          <w:bCs/>
          <w:color w:val="0F243E" w:themeColor="text2" w:themeShade="80"/>
          <w:sz w:val="28"/>
          <w:szCs w:val="28"/>
        </w:rPr>
      </w:pPr>
      <w:r w:rsidRPr="00720793">
        <w:rPr>
          <w:rFonts w:ascii="Century Gothic" w:eastAsia="Times New Roman" w:hAnsi="Century Gothic" w:cs="Times New Roman"/>
          <w:bCs/>
          <w:color w:val="0F243E" w:themeColor="text2" w:themeShade="80"/>
          <w:sz w:val="28"/>
          <w:szCs w:val="28"/>
        </w:rPr>
        <w:t xml:space="preserve">If you have an interest in simple country or folk music, you are welcome to come along to the Community Lounge on the </w:t>
      </w:r>
      <w:r w:rsidR="00720793">
        <w:rPr>
          <w:rFonts w:ascii="Century Gothic" w:eastAsia="Times New Roman" w:hAnsi="Century Gothic" w:cs="Times New Roman"/>
          <w:b/>
          <w:bCs/>
          <w:color w:val="984806" w:themeColor="accent6" w:themeShade="80"/>
          <w:sz w:val="28"/>
          <w:szCs w:val="28"/>
        </w:rPr>
        <w:t>S</w:t>
      </w:r>
      <w:r w:rsidRPr="00720793">
        <w:rPr>
          <w:rFonts w:ascii="Century Gothic" w:eastAsia="Times New Roman" w:hAnsi="Century Gothic" w:cs="Times New Roman"/>
          <w:b/>
          <w:bCs/>
          <w:color w:val="984806" w:themeColor="accent6" w:themeShade="80"/>
          <w:sz w:val="28"/>
          <w:szCs w:val="28"/>
        </w:rPr>
        <w:t>econd Sunday of each month</w:t>
      </w:r>
      <w:r w:rsidRPr="00720793">
        <w:rPr>
          <w:rFonts w:ascii="Century Gothic" w:eastAsia="Times New Roman" w:hAnsi="Century Gothic" w:cs="Times New Roman"/>
          <w:bCs/>
          <w:color w:val="984806" w:themeColor="accent6" w:themeShade="80"/>
          <w:sz w:val="28"/>
          <w:szCs w:val="28"/>
        </w:rPr>
        <w:t xml:space="preserve"> </w:t>
      </w:r>
      <w:r w:rsidRPr="00720793">
        <w:rPr>
          <w:rFonts w:ascii="Century Gothic" w:eastAsia="Times New Roman" w:hAnsi="Century Gothic" w:cs="Times New Roman"/>
          <w:bCs/>
          <w:color w:val="0F243E" w:themeColor="text2" w:themeShade="80"/>
          <w:sz w:val="28"/>
          <w:szCs w:val="28"/>
        </w:rPr>
        <w:t xml:space="preserve">for an hour </w:t>
      </w:r>
      <w:r w:rsidRPr="00720793">
        <w:rPr>
          <w:rFonts w:ascii="Century Gothic" w:eastAsia="Times New Roman" w:hAnsi="Century Gothic" w:cs="Times New Roman"/>
          <w:b/>
          <w:bCs/>
          <w:color w:val="984806" w:themeColor="accent6" w:themeShade="80"/>
          <w:sz w:val="28"/>
          <w:szCs w:val="28"/>
        </w:rPr>
        <w:t>from 1.30pm</w:t>
      </w:r>
      <w:r w:rsidRPr="00720793">
        <w:rPr>
          <w:rFonts w:ascii="Century Gothic" w:eastAsia="Times New Roman" w:hAnsi="Century Gothic" w:cs="Times New Roman"/>
          <w:bCs/>
          <w:color w:val="0F243E" w:themeColor="text2" w:themeShade="80"/>
          <w:sz w:val="28"/>
          <w:szCs w:val="28"/>
        </w:rPr>
        <w:t>. If you would like more information</w:t>
      </w:r>
      <w:r w:rsidR="00A455A1" w:rsidRPr="00720793">
        <w:rPr>
          <w:rFonts w:ascii="Century Gothic" w:eastAsia="Times New Roman" w:hAnsi="Century Gothic" w:cs="Times New Roman"/>
          <w:bCs/>
          <w:color w:val="0F243E" w:themeColor="text2" w:themeShade="80"/>
          <w:sz w:val="28"/>
          <w:szCs w:val="28"/>
        </w:rPr>
        <w:t>.  C</w:t>
      </w:r>
      <w:r w:rsidRPr="00720793">
        <w:rPr>
          <w:rFonts w:ascii="Century Gothic" w:eastAsia="Times New Roman" w:hAnsi="Century Gothic" w:cs="Times New Roman"/>
          <w:bCs/>
          <w:color w:val="0F243E" w:themeColor="text2" w:themeShade="80"/>
          <w:sz w:val="28"/>
          <w:szCs w:val="28"/>
        </w:rPr>
        <w:t xml:space="preserve">ontact </w:t>
      </w:r>
      <w:r w:rsidR="0046758B" w:rsidRPr="00720793">
        <w:rPr>
          <w:rFonts w:ascii="Century Gothic" w:eastAsia="Times New Roman" w:hAnsi="Century Gothic" w:cs="Times New Roman"/>
          <w:b/>
          <w:bCs/>
          <w:color w:val="4F6228" w:themeColor="accent3" w:themeShade="80"/>
          <w:sz w:val="28"/>
          <w:szCs w:val="28"/>
        </w:rPr>
        <w:t xml:space="preserve">Trevor or Robyn: </w:t>
      </w:r>
      <w:r w:rsidRPr="00720793">
        <w:rPr>
          <w:rFonts w:ascii="Century Gothic" w:eastAsia="Times New Roman" w:hAnsi="Century Gothic" w:cs="Times New Roman"/>
          <w:b/>
          <w:bCs/>
          <w:color w:val="4F6228" w:themeColor="accent3" w:themeShade="80"/>
          <w:sz w:val="28"/>
          <w:szCs w:val="28"/>
        </w:rPr>
        <w:t>437</w:t>
      </w:r>
      <w:r w:rsidR="0046758B" w:rsidRPr="00720793">
        <w:rPr>
          <w:rFonts w:ascii="Century Gothic" w:eastAsia="Times New Roman" w:hAnsi="Century Gothic" w:cs="Times New Roman"/>
          <w:b/>
          <w:bCs/>
          <w:color w:val="4F6228" w:themeColor="accent3" w:themeShade="80"/>
          <w:sz w:val="28"/>
          <w:szCs w:val="28"/>
        </w:rPr>
        <w:t>-</w:t>
      </w:r>
      <w:r w:rsidRPr="00720793">
        <w:rPr>
          <w:rFonts w:ascii="Century Gothic" w:eastAsia="Times New Roman" w:hAnsi="Century Gothic" w:cs="Times New Roman"/>
          <w:b/>
          <w:bCs/>
          <w:color w:val="4F6228" w:themeColor="accent3" w:themeShade="80"/>
          <w:sz w:val="28"/>
          <w:szCs w:val="28"/>
        </w:rPr>
        <w:t>3950</w:t>
      </w:r>
      <w:r w:rsidRPr="00720793">
        <w:rPr>
          <w:rFonts w:ascii="Century Gothic" w:eastAsia="Times New Roman" w:hAnsi="Century Gothic" w:cs="Times New Roman"/>
          <w:bCs/>
          <w:color w:val="0F243E" w:themeColor="text2" w:themeShade="80"/>
          <w:sz w:val="28"/>
          <w:szCs w:val="28"/>
        </w:rPr>
        <w:t>.</w:t>
      </w:r>
    </w:p>
    <w:p w:rsidR="00B703B2" w:rsidRPr="00720793" w:rsidRDefault="00B703B2" w:rsidP="00391464">
      <w:pPr>
        <w:spacing w:after="0"/>
        <w:rPr>
          <w:rFonts w:asciiTheme="minorHAnsi" w:hAnsiTheme="minorHAnsi"/>
          <w:color w:val="0F243E" w:themeColor="text2" w:themeShade="80"/>
          <w:sz w:val="20"/>
          <w:szCs w:val="20"/>
        </w:rPr>
      </w:pPr>
    </w:p>
    <w:p w:rsidR="00B703B2" w:rsidRDefault="00B703B2" w:rsidP="00C054D2">
      <w:pPr>
        <w:spacing w:after="0"/>
        <w:jc w:val="both"/>
        <w:rPr>
          <w:rFonts w:ascii="Century Gothic" w:hAnsi="Century Gothic"/>
          <w:b/>
          <w:noProof/>
          <w:color w:val="244061" w:themeColor="accent1" w:themeShade="80"/>
          <w:sz w:val="28"/>
          <w:szCs w:val="28"/>
          <w:u w:val="single"/>
          <w:lang w:eastAsia="en-NZ"/>
        </w:rPr>
      </w:pPr>
      <w:r w:rsidRPr="0046758B">
        <w:rPr>
          <w:noProof/>
          <w:color w:val="244061" w:themeColor="accent1" w:themeShade="80"/>
          <w:lang w:eastAsia="en-NZ"/>
        </w:rPr>
        <w:drawing>
          <wp:anchor distT="0" distB="0" distL="114300" distR="114300" simplePos="0" relativeHeight="252744191" behindDoc="0" locked="0" layoutInCell="1" allowOverlap="1" wp14:anchorId="77D434C0" wp14:editId="22F8A216">
            <wp:simplePos x="0" y="0"/>
            <wp:positionH relativeFrom="column">
              <wp:posOffset>5800725</wp:posOffset>
            </wp:positionH>
            <wp:positionV relativeFrom="paragraph">
              <wp:posOffset>113665</wp:posOffset>
            </wp:positionV>
            <wp:extent cx="990600" cy="990600"/>
            <wp:effectExtent l="0" t="0" r="0" b="0"/>
            <wp:wrapThrough wrapText="bothSides">
              <wp:wrapPolygon edited="0">
                <wp:start x="0" y="0"/>
                <wp:lineTo x="0" y="21185"/>
                <wp:lineTo x="21185" y="21185"/>
                <wp:lineTo x="21185" y="0"/>
                <wp:lineTo x="0" y="0"/>
              </wp:wrapPolygon>
            </wp:wrapThrough>
            <wp:docPr id="6" name="irc_mi" descr="Image result for cribb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ibb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58B">
        <w:rPr>
          <w:rFonts w:ascii="Century Gothic" w:hAnsi="Century Gothic"/>
          <w:b/>
          <w:noProof/>
          <w:color w:val="244061" w:themeColor="accent1" w:themeShade="80"/>
          <w:sz w:val="28"/>
          <w:szCs w:val="28"/>
          <w:u w:val="single"/>
          <w:lang w:eastAsia="en-NZ"/>
        </w:rPr>
        <w:t>Cribbage</w:t>
      </w:r>
    </w:p>
    <w:p w:rsidR="000F3AF6" w:rsidRPr="0046758B" w:rsidRDefault="000F3AF6" w:rsidP="00C054D2">
      <w:pPr>
        <w:spacing w:after="0"/>
        <w:jc w:val="both"/>
        <w:rPr>
          <w:rFonts w:ascii="Century Gothic" w:hAnsi="Century Gothic"/>
          <w:b/>
          <w:noProof/>
          <w:color w:val="244061" w:themeColor="accent1" w:themeShade="80"/>
          <w:sz w:val="28"/>
          <w:szCs w:val="28"/>
          <w:u w:val="single"/>
          <w:lang w:eastAsia="en-NZ"/>
        </w:rPr>
      </w:pPr>
    </w:p>
    <w:p w:rsidR="00B703B2" w:rsidRPr="00C054D2" w:rsidRDefault="00B703B2" w:rsidP="00C054D2">
      <w:pPr>
        <w:spacing w:after="0"/>
        <w:jc w:val="both"/>
        <w:rPr>
          <w:rFonts w:ascii="Century Gothic" w:hAnsi="Century Gothic"/>
          <w:noProof/>
          <w:color w:val="4F6228" w:themeColor="accent3" w:themeShade="80"/>
          <w:sz w:val="28"/>
          <w:szCs w:val="28"/>
          <w:lang w:eastAsia="en-NZ"/>
        </w:rPr>
      </w:pPr>
      <w:r w:rsidRPr="00340BB2">
        <w:rPr>
          <w:rFonts w:ascii="Century Gothic" w:hAnsi="Century Gothic"/>
          <w:noProof/>
          <w:sz w:val="28"/>
          <w:szCs w:val="28"/>
          <w:lang w:eastAsia="en-NZ"/>
        </w:rPr>
        <w:t xml:space="preserve">This game is hundreds of years old, and still provides a fresh playing experience. </w:t>
      </w:r>
      <w:r>
        <w:rPr>
          <w:rFonts w:ascii="Century Gothic" w:hAnsi="Century Gothic"/>
          <w:noProof/>
          <w:sz w:val="28"/>
          <w:szCs w:val="28"/>
          <w:lang w:eastAsia="en-NZ"/>
        </w:rPr>
        <w:t>If you can add up simple numbers to 30 you can play crib (if you can’t, someone will always help you)</w:t>
      </w:r>
      <w:r w:rsidRPr="00340BB2">
        <w:rPr>
          <w:rFonts w:ascii="Century Gothic" w:hAnsi="Century Gothic"/>
          <w:noProof/>
          <w:sz w:val="28"/>
          <w:szCs w:val="28"/>
          <w:lang w:eastAsia="en-NZ"/>
        </w:rPr>
        <w:t>.</w:t>
      </w:r>
      <w:r>
        <w:rPr>
          <w:rFonts w:ascii="Century Gothic" w:hAnsi="Century Gothic"/>
          <w:noProof/>
          <w:sz w:val="28"/>
          <w:szCs w:val="28"/>
          <w:lang w:eastAsia="en-NZ"/>
        </w:rPr>
        <w:t xml:space="preserve"> </w:t>
      </w:r>
      <w:r w:rsidRPr="00C054D2">
        <w:rPr>
          <w:rFonts w:ascii="Century Gothic" w:hAnsi="Century Gothic"/>
          <w:b/>
          <w:noProof/>
          <w:color w:val="984806" w:themeColor="accent6" w:themeShade="80"/>
          <w:sz w:val="28"/>
          <w:szCs w:val="28"/>
          <w:lang w:eastAsia="en-NZ"/>
        </w:rPr>
        <w:t>Every Tuesday 2.00pm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C054D2">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46758B">
        <w:rPr>
          <w:rFonts w:ascii="Century Gothic" w:hAnsi="Century Gothic"/>
          <w:b/>
          <w:noProof/>
          <w:color w:val="4F6228" w:themeColor="accent3" w:themeShade="80"/>
          <w:sz w:val="28"/>
          <w:szCs w:val="28"/>
          <w:lang w:eastAsia="en-NZ"/>
        </w:rPr>
        <w:t xml:space="preserve">Betty Harding: </w:t>
      </w:r>
      <w:r w:rsidR="00B27162" w:rsidRPr="00C054D2">
        <w:rPr>
          <w:rFonts w:ascii="Century Gothic" w:hAnsi="Century Gothic"/>
          <w:b/>
          <w:noProof/>
          <w:color w:val="4F6228" w:themeColor="accent3" w:themeShade="80"/>
          <w:sz w:val="28"/>
          <w:szCs w:val="28"/>
          <w:lang w:eastAsia="en-NZ"/>
        </w:rPr>
        <w:t>437</w:t>
      </w:r>
      <w:r w:rsidR="0046758B">
        <w:rPr>
          <w:rFonts w:ascii="Century Gothic" w:hAnsi="Century Gothic"/>
          <w:b/>
          <w:noProof/>
          <w:color w:val="4F6228" w:themeColor="accent3" w:themeShade="80"/>
          <w:sz w:val="28"/>
          <w:szCs w:val="28"/>
          <w:lang w:eastAsia="en-NZ"/>
        </w:rPr>
        <w:t>-</w:t>
      </w:r>
      <w:r w:rsidR="00B27162" w:rsidRPr="00C054D2">
        <w:rPr>
          <w:rFonts w:ascii="Century Gothic" w:hAnsi="Century Gothic"/>
          <w:b/>
          <w:noProof/>
          <w:color w:val="4F6228" w:themeColor="accent3" w:themeShade="80"/>
          <w:sz w:val="28"/>
          <w:szCs w:val="28"/>
          <w:lang w:eastAsia="en-NZ"/>
        </w:rPr>
        <w:t>7607</w:t>
      </w:r>
    </w:p>
    <w:p w:rsidR="00B703B2" w:rsidRPr="006A43C7" w:rsidRDefault="00B703B2" w:rsidP="00391464">
      <w:pPr>
        <w:spacing w:after="0"/>
        <w:rPr>
          <w:rFonts w:asciiTheme="minorHAnsi" w:hAnsiTheme="minorHAnsi"/>
          <w:sz w:val="20"/>
          <w:szCs w:val="20"/>
        </w:rPr>
      </w:pPr>
    </w:p>
    <w:p w:rsidR="00B703B2" w:rsidRPr="0046758B" w:rsidRDefault="006A43C7" w:rsidP="00B703B2">
      <w:pPr>
        <w:pStyle w:val="NoSpacing"/>
        <w:rPr>
          <w:rFonts w:ascii="Century Gothic" w:hAnsi="Century Gothic"/>
          <w:b/>
          <w:color w:val="244061" w:themeColor="accent1" w:themeShade="80"/>
          <w:sz w:val="28"/>
          <w:szCs w:val="28"/>
          <w:u w:val="single"/>
        </w:rPr>
      </w:pPr>
      <w:r w:rsidRPr="006367F4">
        <w:rPr>
          <w:rFonts w:ascii="Century Gothic" w:hAnsi="Century Gothic"/>
          <w:noProof/>
          <w:color w:val="0000FF"/>
          <w:sz w:val="20"/>
          <w:szCs w:val="20"/>
          <w:lang w:eastAsia="en-NZ"/>
        </w:rPr>
        <w:drawing>
          <wp:anchor distT="0" distB="0" distL="114300" distR="114300" simplePos="0" relativeHeight="252746239" behindDoc="0" locked="0" layoutInCell="1" allowOverlap="1" wp14:anchorId="59A145B0" wp14:editId="1AFB581E">
            <wp:simplePos x="0" y="0"/>
            <wp:positionH relativeFrom="margin">
              <wp:posOffset>5857240</wp:posOffset>
            </wp:positionH>
            <wp:positionV relativeFrom="paragraph">
              <wp:posOffset>10160</wp:posOffset>
            </wp:positionV>
            <wp:extent cx="992505" cy="760095"/>
            <wp:effectExtent l="0" t="0" r="0" b="1905"/>
            <wp:wrapThrough wrapText="bothSides">
              <wp:wrapPolygon edited="0">
                <wp:start x="6633" y="0"/>
                <wp:lineTo x="0" y="2707"/>
                <wp:lineTo x="0" y="8120"/>
                <wp:lineTo x="4146" y="17323"/>
                <wp:lineTo x="4560" y="19489"/>
                <wp:lineTo x="9121" y="21113"/>
                <wp:lineTo x="15754" y="21113"/>
                <wp:lineTo x="20315" y="21113"/>
                <wp:lineTo x="21144" y="20571"/>
                <wp:lineTo x="21144" y="16782"/>
                <wp:lineTo x="19486" y="12992"/>
                <wp:lineTo x="17413" y="8662"/>
                <wp:lineTo x="14925" y="541"/>
                <wp:lineTo x="14511" y="0"/>
                <wp:lineTo x="6633" y="0"/>
              </wp:wrapPolygon>
            </wp:wrapThrough>
            <wp:docPr id="3274" name="irc_mi" descr="http://previews.123rf.com/images/lenm/lenm1211/lenm121100146/16552954-Mascot-Illustration-of-a-Dartboard-Holding-a-Dart-Stock-Illustration-darts-dartboard-carto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211/lenm121100146/16552954-Mascot-Illustration-of-a-Dartboard-Holding-a-Dart-Stock-Illustration-darts-dartboard-cartoon.jpg">
                      <a:hlinkClick r:id="rId24"/>
                    </pic:cNvPr>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881" b="99119" l="3041" r="98649">
                                  <a14:foregroundMark x1="8108" y1="16300" x2="14527" y2="50661"/>
                                  <a14:foregroundMark x1="4054" y1="36564" x2="5405" y2="29515"/>
                                  <a14:foregroundMark x1="14865" y1="31278" x2="16892" y2="14978"/>
                                  <a14:foregroundMark x1="42568" y1="26432" x2="43243" y2="13656"/>
                                  <a14:foregroundMark x1="59797" y1="28194" x2="62500" y2="10573"/>
                                  <a14:foregroundMark x1="37838" y1="86784" x2="64865" y2="85022"/>
                                  <a14:foregroundMark x1="81757" y1="91189" x2="93243" y2="77093"/>
                                  <a14:foregroundMark x1="81081" y1="96035" x2="98986" y2="91630"/>
                                  <a14:foregroundMark x1="38851" y1="25110" x2="41216" y2="881"/>
                                  <a14:foregroundMark x1="60473" y1="2203" x2="64527" y2="26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250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46758B">
        <w:rPr>
          <w:rFonts w:ascii="Century Gothic" w:hAnsi="Century Gothic"/>
          <w:b/>
          <w:color w:val="244061" w:themeColor="accent1" w:themeShade="80"/>
          <w:sz w:val="28"/>
          <w:szCs w:val="28"/>
          <w:u w:val="single"/>
        </w:rPr>
        <w:t>Darts</w:t>
      </w:r>
    </w:p>
    <w:p w:rsidR="00B703B2" w:rsidRDefault="00B703B2" w:rsidP="00C054D2">
      <w:pPr>
        <w:spacing w:after="0"/>
        <w:jc w:val="both"/>
        <w:rPr>
          <w:rFonts w:ascii="Century Gothic" w:hAnsi="Century Gothic"/>
          <w:noProof/>
          <w:color w:val="0000FF"/>
          <w:sz w:val="16"/>
          <w:szCs w:val="16"/>
          <w:lang w:eastAsia="en-NZ"/>
        </w:rPr>
      </w:pPr>
      <w:r w:rsidRPr="008C656B">
        <w:rPr>
          <w:rFonts w:ascii="Century Gothic" w:eastAsia="Calibri" w:hAnsi="Century Gothic" w:cs="Arial"/>
          <w:sz w:val="28"/>
          <w:szCs w:val="28"/>
          <w:lang w:val="en-GB"/>
        </w:rPr>
        <w:t xml:space="preserve">A dartboard </w:t>
      </w:r>
      <w:r w:rsidR="00905F99">
        <w:rPr>
          <w:rFonts w:ascii="Century Gothic" w:eastAsia="Calibri" w:hAnsi="Century Gothic" w:cs="Arial"/>
          <w:sz w:val="28"/>
          <w:szCs w:val="28"/>
          <w:lang w:val="en-GB"/>
        </w:rPr>
        <w:t xml:space="preserve">is </w:t>
      </w:r>
      <w:r w:rsidRPr="008C656B">
        <w:rPr>
          <w:rFonts w:ascii="Century Gothic" w:eastAsia="Calibri" w:hAnsi="Century Gothic" w:cs="Arial"/>
          <w:sz w:val="28"/>
          <w:szCs w:val="28"/>
          <w:lang w:val="en-GB"/>
        </w:rPr>
        <w:t xml:space="preserve">up in </w:t>
      </w:r>
      <w:r>
        <w:rPr>
          <w:rFonts w:ascii="Century Gothic" w:eastAsia="Calibri" w:hAnsi="Century Gothic" w:cs="Arial"/>
          <w:sz w:val="28"/>
          <w:szCs w:val="28"/>
          <w:lang w:val="en-GB"/>
        </w:rPr>
        <w:t xml:space="preserve">the </w:t>
      </w:r>
      <w:r w:rsidRPr="008C656B">
        <w:rPr>
          <w:rFonts w:ascii="Century Gothic" w:eastAsia="Calibri" w:hAnsi="Century Gothic" w:cs="Arial"/>
          <w:sz w:val="28"/>
          <w:szCs w:val="28"/>
          <w:lang w:val="en-GB"/>
        </w:rPr>
        <w:t xml:space="preserve">community dance area. </w:t>
      </w:r>
      <w:r w:rsidR="0046758B">
        <w:rPr>
          <w:rFonts w:ascii="Century Gothic" w:eastAsia="Calibri" w:hAnsi="Century Gothic" w:cs="Arial"/>
          <w:sz w:val="28"/>
          <w:szCs w:val="28"/>
          <w:lang w:val="en-GB"/>
        </w:rPr>
        <w:t xml:space="preserve"> </w:t>
      </w:r>
      <w:r w:rsidRPr="008C656B">
        <w:rPr>
          <w:rFonts w:ascii="Century Gothic" w:eastAsia="Calibri" w:hAnsi="Century Gothic" w:cs="Arial"/>
          <w:sz w:val="28"/>
          <w:szCs w:val="28"/>
          <w:lang w:val="en-GB"/>
        </w:rPr>
        <w:t>If you</w:t>
      </w:r>
      <w:r>
        <w:rPr>
          <w:rFonts w:ascii="Century Gothic" w:eastAsia="Calibri" w:hAnsi="Century Gothic" w:cs="Arial"/>
          <w:sz w:val="28"/>
          <w:szCs w:val="28"/>
          <w:lang w:val="en-GB"/>
        </w:rPr>
        <w:t xml:space="preserve"> </w:t>
      </w:r>
      <w:r w:rsidRPr="008C656B">
        <w:rPr>
          <w:rFonts w:ascii="Century Gothic" w:eastAsia="Calibri" w:hAnsi="Century Gothic" w:cs="Arial"/>
          <w:sz w:val="28"/>
          <w:szCs w:val="28"/>
          <w:lang w:val="en-GB"/>
        </w:rPr>
        <w:t>would like to play, you will need to bring your own darts.</w:t>
      </w:r>
      <w:r w:rsidRPr="008C656B">
        <w:rPr>
          <w:rFonts w:ascii="Century Gothic" w:hAnsi="Century Gothic"/>
          <w:noProof/>
          <w:color w:val="0000FF"/>
          <w:sz w:val="16"/>
          <w:szCs w:val="16"/>
          <w:lang w:eastAsia="en-NZ"/>
        </w:rPr>
        <w:t xml:space="preserve"> </w:t>
      </w:r>
    </w:p>
    <w:p w:rsidR="00B703B2" w:rsidRPr="006A43C7" w:rsidRDefault="00B703B2" w:rsidP="00391464">
      <w:pPr>
        <w:spacing w:after="0"/>
        <w:rPr>
          <w:rFonts w:asciiTheme="minorHAnsi" w:hAnsiTheme="minorHAnsi"/>
          <w:sz w:val="20"/>
          <w:szCs w:val="20"/>
        </w:rPr>
      </w:pPr>
    </w:p>
    <w:p w:rsidR="00427B74" w:rsidRPr="0046758B" w:rsidRDefault="00427B74" w:rsidP="00C054D2">
      <w:pPr>
        <w:spacing w:after="0"/>
        <w:jc w:val="both"/>
        <w:rPr>
          <w:rFonts w:ascii="Century Gothic" w:hAnsi="Century Gothic"/>
          <w:b/>
          <w:color w:val="244061" w:themeColor="accent1" w:themeShade="80"/>
          <w:sz w:val="28"/>
          <w:szCs w:val="28"/>
          <w:u w:val="single"/>
        </w:rPr>
      </w:pPr>
      <w:r w:rsidRPr="0046758B">
        <w:rPr>
          <w:rFonts w:ascii="Century Gothic" w:hAnsi="Century Gothic"/>
          <w:b/>
          <w:color w:val="244061" w:themeColor="accent1" w:themeShade="80"/>
          <w:sz w:val="28"/>
          <w:szCs w:val="28"/>
          <w:u w:val="single"/>
        </w:rPr>
        <w:t>Dry Cleaning</w:t>
      </w:r>
    </w:p>
    <w:p w:rsidR="00427B74" w:rsidRDefault="00397694" w:rsidP="00C054D2">
      <w:pPr>
        <w:pStyle w:val="NoSpacing"/>
        <w:jc w:val="both"/>
        <w:rPr>
          <w:rFonts w:asciiTheme="minorHAnsi" w:hAnsiTheme="minorHAnsi"/>
          <w:noProof/>
          <w:lang w:eastAsia="en-NZ"/>
        </w:rPr>
      </w:pPr>
      <w:r w:rsidRPr="0046758B">
        <w:rPr>
          <w:rFonts w:ascii="Century Gothic" w:hAnsi="Century Gothic"/>
          <w:i/>
          <w:noProof/>
          <w:color w:val="244061" w:themeColor="accent1" w:themeShade="80"/>
          <w:sz w:val="32"/>
          <w:szCs w:val="32"/>
          <w:lang w:eastAsia="en-NZ"/>
        </w:rPr>
        <w:drawing>
          <wp:anchor distT="0" distB="0" distL="114300" distR="114300" simplePos="0" relativeHeight="252748287" behindDoc="1" locked="0" layoutInCell="1" allowOverlap="1" wp14:anchorId="17BA244C" wp14:editId="5B0F3A4B">
            <wp:simplePos x="0" y="0"/>
            <wp:positionH relativeFrom="margin">
              <wp:posOffset>5580380</wp:posOffset>
            </wp:positionH>
            <wp:positionV relativeFrom="paragraph">
              <wp:posOffset>5080</wp:posOffset>
            </wp:positionV>
            <wp:extent cx="1354455" cy="876300"/>
            <wp:effectExtent l="0" t="0" r="0" b="0"/>
            <wp:wrapThrough wrapText="bothSides">
              <wp:wrapPolygon edited="0">
                <wp:start x="0" y="0"/>
                <wp:lineTo x="0" y="21130"/>
                <wp:lineTo x="21266" y="21130"/>
                <wp:lineTo x="21266" y="0"/>
                <wp:lineTo x="0" y="0"/>
              </wp:wrapPolygon>
            </wp:wrapThrough>
            <wp:docPr id="327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74" w:rsidRPr="003E127F">
        <w:rPr>
          <w:rFonts w:ascii="Century Gothic" w:hAnsi="Century Gothic"/>
          <w:sz w:val="28"/>
          <w:szCs w:val="28"/>
        </w:rPr>
        <w:t xml:space="preserve">Collection days are before </w:t>
      </w:r>
      <w:r w:rsidR="00427B74" w:rsidRPr="00C054D2">
        <w:rPr>
          <w:rFonts w:ascii="Century Gothic" w:hAnsi="Century Gothic"/>
          <w:b/>
          <w:color w:val="984806" w:themeColor="accent6" w:themeShade="80"/>
          <w:sz w:val="28"/>
          <w:szCs w:val="28"/>
        </w:rPr>
        <w:t>9.30am Monday, Wednesday or Friday</w:t>
      </w:r>
      <w:r w:rsidR="00427B74" w:rsidRPr="003E127F">
        <w:rPr>
          <w:rFonts w:ascii="Century Gothic" w:hAnsi="Century Gothic"/>
          <w:sz w:val="28"/>
          <w:szCs w:val="28"/>
        </w:rPr>
        <w:t xml:space="preserve">. Please bring your garment/s and your payment to </w:t>
      </w:r>
      <w:r w:rsidR="00427B74" w:rsidRPr="00C054D2">
        <w:rPr>
          <w:rFonts w:ascii="Century Gothic" w:hAnsi="Century Gothic"/>
          <w:b/>
          <w:color w:val="4F6228" w:themeColor="accent3" w:themeShade="80"/>
          <w:sz w:val="28"/>
          <w:szCs w:val="28"/>
        </w:rPr>
        <w:t>reception</w:t>
      </w:r>
      <w:r w:rsidR="00427B74" w:rsidRPr="003E127F">
        <w:rPr>
          <w:rFonts w:ascii="Century Gothic" w:hAnsi="Century Gothic"/>
          <w:sz w:val="28"/>
          <w:szCs w:val="28"/>
        </w:rPr>
        <w:t xml:space="preserve"> and they will book this in for you. Dry-cleaning costs are available from reception and on the notice board.</w:t>
      </w:r>
      <w:r w:rsidR="00427B74" w:rsidRPr="00982A6E">
        <w:rPr>
          <w:rFonts w:asciiTheme="minorHAnsi" w:hAnsiTheme="minorHAnsi"/>
          <w:noProof/>
          <w:lang w:eastAsia="en-NZ"/>
        </w:rPr>
        <w:t xml:space="preserve"> </w:t>
      </w:r>
    </w:p>
    <w:p w:rsidR="00815863" w:rsidRDefault="00815863" w:rsidP="00427B74">
      <w:pPr>
        <w:spacing w:after="0"/>
        <w:rPr>
          <w:rFonts w:ascii="Calibri" w:eastAsia="Calibri" w:hAnsi="Calibri" w:cs="Times New Roman"/>
          <w:b/>
          <w:sz w:val="16"/>
          <w:szCs w:val="16"/>
        </w:rPr>
      </w:pPr>
    </w:p>
    <w:p w:rsidR="00427B74" w:rsidRPr="0046758B" w:rsidRDefault="00804ED4" w:rsidP="00427B74">
      <w:pPr>
        <w:spacing w:after="0"/>
        <w:rPr>
          <w:rFonts w:ascii="Century Gothic" w:hAnsi="Century Gothic"/>
          <w:b/>
          <w:color w:val="244061" w:themeColor="accent1" w:themeShade="80"/>
          <w:sz w:val="28"/>
          <w:szCs w:val="28"/>
          <w:u w:val="single"/>
        </w:rPr>
      </w:pPr>
      <w:r w:rsidRPr="0046758B">
        <w:rPr>
          <w:rFonts w:ascii="Century Gothic" w:hAnsi="Century Gothic"/>
          <w:noProof/>
          <w:color w:val="244061" w:themeColor="accent1" w:themeShade="80"/>
          <w:sz w:val="28"/>
          <w:szCs w:val="28"/>
          <w:lang w:eastAsia="en-NZ"/>
        </w:rPr>
        <w:drawing>
          <wp:anchor distT="0" distB="0" distL="114300" distR="114300" simplePos="0" relativeHeight="252750335" behindDoc="1" locked="0" layoutInCell="1" allowOverlap="1" wp14:anchorId="04BE6AA8" wp14:editId="180E5AA4">
            <wp:simplePos x="0" y="0"/>
            <wp:positionH relativeFrom="margin">
              <wp:posOffset>5592445</wp:posOffset>
            </wp:positionH>
            <wp:positionV relativeFrom="paragraph">
              <wp:posOffset>10795</wp:posOffset>
            </wp:positionV>
            <wp:extent cx="1345565" cy="847725"/>
            <wp:effectExtent l="0" t="0" r="6985" b="9525"/>
            <wp:wrapThrough wrapText="bothSides">
              <wp:wrapPolygon edited="0">
                <wp:start x="0" y="0"/>
                <wp:lineTo x="0" y="21357"/>
                <wp:lineTo x="21406" y="21357"/>
                <wp:lineTo x="21406" y="0"/>
                <wp:lineTo x="0" y="0"/>
              </wp:wrapPolygon>
            </wp:wrapThrough>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QUIZ-NIGHT-reg[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5565" cy="847725"/>
                    </a:xfrm>
                    <a:prstGeom prst="rect">
                      <a:avLst/>
                    </a:prstGeom>
                  </pic:spPr>
                </pic:pic>
              </a:graphicData>
            </a:graphic>
            <wp14:sizeRelH relativeFrom="margin">
              <wp14:pctWidth>0</wp14:pctWidth>
            </wp14:sizeRelH>
            <wp14:sizeRelV relativeFrom="margin">
              <wp14:pctHeight>0</wp14:pctHeight>
            </wp14:sizeRelV>
          </wp:anchor>
        </w:drawing>
      </w:r>
      <w:r w:rsidR="00C054D2" w:rsidRPr="0046758B">
        <w:rPr>
          <w:rFonts w:ascii="Century Gothic" w:hAnsi="Century Gothic"/>
          <w:b/>
          <w:color w:val="244061" w:themeColor="accent1" w:themeShade="80"/>
          <w:sz w:val="28"/>
          <w:szCs w:val="28"/>
          <w:u w:val="single"/>
        </w:rPr>
        <w:t>Easy Fun Quiz Night</w:t>
      </w:r>
    </w:p>
    <w:p w:rsidR="00427B74" w:rsidRPr="00590DCC" w:rsidRDefault="00427B74" w:rsidP="005E5F2E">
      <w:pPr>
        <w:spacing w:after="0"/>
        <w:jc w:val="both"/>
        <w:rPr>
          <w:rFonts w:ascii="Century Gothic" w:eastAsia="Calibri" w:hAnsi="Century Gothic" w:cs="Times New Roman"/>
          <w:b/>
          <w:color w:val="0F243E" w:themeColor="text2" w:themeShade="80"/>
          <w:sz w:val="28"/>
          <w:szCs w:val="28"/>
        </w:rPr>
      </w:pPr>
      <w:r>
        <w:rPr>
          <w:rFonts w:ascii="Century Gothic" w:hAnsi="Century Gothic"/>
          <w:sz w:val="28"/>
          <w:szCs w:val="28"/>
        </w:rPr>
        <w:t>Come along for a fun night out and put your mind to the test!</w:t>
      </w:r>
      <w:r w:rsidRPr="008438B7">
        <w:rPr>
          <w:rFonts w:ascii="Calibri" w:eastAsia="Calibri" w:hAnsi="Calibri" w:cs="Times New Roman"/>
          <w:noProof/>
          <w:color w:val="0000FF"/>
          <w:sz w:val="20"/>
          <w:szCs w:val="20"/>
          <w:lang w:eastAsia="en-NZ"/>
        </w:rPr>
        <w:t xml:space="preserve"> </w:t>
      </w:r>
      <w:r w:rsidR="00D02E7F">
        <w:rPr>
          <w:rFonts w:ascii="Century Gothic" w:hAnsi="Century Gothic"/>
          <w:b/>
          <w:color w:val="984806" w:themeColor="accent6" w:themeShade="80"/>
          <w:sz w:val="28"/>
          <w:szCs w:val="28"/>
        </w:rPr>
        <w:t xml:space="preserve"> 4</w:t>
      </w:r>
      <w:r w:rsidR="00D02E7F" w:rsidRPr="00D02E7F">
        <w:rPr>
          <w:rFonts w:ascii="Century Gothic" w:hAnsi="Century Gothic"/>
          <w:b/>
          <w:color w:val="984806" w:themeColor="accent6" w:themeShade="80"/>
          <w:sz w:val="28"/>
          <w:szCs w:val="28"/>
          <w:vertAlign w:val="superscript"/>
        </w:rPr>
        <w:t>th</w:t>
      </w:r>
      <w:r w:rsidR="00D02E7F">
        <w:rPr>
          <w:rFonts w:ascii="Century Gothic" w:hAnsi="Century Gothic"/>
          <w:b/>
          <w:color w:val="984806" w:themeColor="accent6" w:themeShade="80"/>
          <w:sz w:val="28"/>
          <w:szCs w:val="28"/>
        </w:rPr>
        <w:t xml:space="preserve"> and 18</w:t>
      </w:r>
      <w:r w:rsidR="00D02E7F" w:rsidRPr="00D02E7F">
        <w:rPr>
          <w:rFonts w:ascii="Century Gothic" w:hAnsi="Century Gothic"/>
          <w:b/>
          <w:color w:val="984806" w:themeColor="accent6" w:themeShade="80"/>
          <w:sz w:val="28"/>
          <w:szCs w:val="28"/>
          <w:vertAlign w:val="superscript"/>
        </w:rPr>
        <w:t>th</w:t>
      </w:r>
      <w:r w:rsidR="00D02E7F">
        <w:rPr>
          <w:rFonts w:ascii="Century Gothic" w:hAnsi="Century Gothic"/>
          <w:b/>
          <w:color w:val="984806" w:themeColor="accent6" w:themeShade="80"/>
          <w:sz w:val="28"/>
          <w:szCs w:val="28"/>
        </w:rPr>
        <w:t xml:space="preserve"> June</w:t>
      </w:r>
      <w:r w:rsidR="005A6629">
        <w:rPr>
          <w:rFonts w:ascii="Century Gothic" w:hAnsi="Century Gothic"/>
          <w:b/>
          <w:color w:val="984806" w:themeColor="accent6" w:themeShade="80"/>
          <w:sz w:val="28"/>
          <w:szCs w:val="28"/>
        </w:rPr>
        <w:t xml:space="preserve"> </w:t>
      </w:r>
      <w:r w:rsidR="005A6629" w:rsidRPr="005A6629">
        <w:rPr>
          <w:rFonts w:ascii="Century Gothic" w:hAnsi="Century Gothic"/>
          <w:color w:val="1D1B11" w:themeColor="background2" w:themeShade="1A"/>
          <w:sz w:val="28"/>
          <w:szCs w:val="28"/>
        </w:rPr>
        <w:t>Contact</w:t>
      </w:r>
      <w:r w:rsidR="005A6629">
        <w:rPr>
          <w:rFonts w:ascii="Century Gothic" w:hAnsi="Century Gothic"/>
          <w:b/>
          <w:color w:val="984806" w:themeColor="accent6" w:themeShade="80"/>
          <w:sz w:val="28"/>
          <w:szCs w:val="28"/>
        </w:rPr>
        <w:t xml:space="preserve"> </w:t>
      </w:r>
      <w:r w:rsidR="005A6629" w:rsidRPr="005A6629">
        <w:rPr>
          <w:rFonts w:ascii="Century Gothic" w:hAnsi="Century Gothic"/>
          <w:b/>
          <w:color w:val="76923C" w:themeColor="accent3" w:themeShade="BF"/>
          <w:sz w:val="28"/>
          <w:szCs w:val="28"/>
        </w:rPr>
        <w:t>Betty Harding: 437-7607</w:t>
      </w:r>
    </w:p>
    <w:p w:rsidR="002D5FD9" w:rsidRPr="006A43C7" w:rsidRDefault="002D5FD9" w:rsidP="002D5FD9">
      <w:pPr>
        <w:spacing w:after="0"/>
        <w:rPr>
          <w:rFonts w:ascii="Century Gothic" w:hAnsi="Century Gothic"/>
          <w:b/>
          <w:color w:val="244061" w:themeColor="accent1" w:themeShade="80"/>
          <w:sz w:val="20"/>
          <w:szCs w:val="20"/>
          <w:u w:val="single"/>
        </w:rPr>
      </w:pPr>
    </w:p>
    <w:p w:rsidR="0016193A" w:rsidRDefault="006A43C7" w:rsidP="002D5FD9">
      <w:pPr>
        <w:spacing w:after="0"/>
        <w:rPr>
          <w:rFonts w:ascii="Century Gothic" w:hAnsi="Century Gothic"/>
          <w:b/>
          <w:color w:val="244061" w:themeColor="accent1" w:themeShade="80"/>
          <w:sz w:val="28"/>
          <w:szCs w:val="28"/>
          <w:u w:val="single"/>
        </w:rPr>
      </w:pPr>
      <w:r>
        <w:rPr>
          <w:noProof/>
          <w:lang w:eastAsia="en-NZ"/>
        </w:rPr>
        <w:drawing>
          <wp:anchor distT="0" distB="0" distL="114300" distR="114300" simplePos="0" relativeHeight="252875263" behindDoc="0" locked="0" layoutInCell="1" allowOverlap="1">
            <wp:simplePos x="0" y="0"/>
            <wp:positionH relativeFrom="margin">
              <wp:posOffset>6143625</wp:posOffset>
            </wp:positionH>
            <wp:positionV relativeFrom="paragraph">
              <wp:posOffset>12065</wp:posOffset>
            </wp:positionV>
            <wp:extent cx="771525" cy="771525"/>
            <wp:effectExtent l="0" t="0" r="9525" b="9525"/>
            <wp:wrapThrough wrapText="bothSides">
              <wp:wrapPolygon edited="0">
                <wp:start x="0" y="0"/>
                <wp:lineTo x="0" y="21333"/>
                <wp:lineTo x="21333" y="21333"/>
                <wp:lineTo x="21333" y="0"/>
                <wp:lineTo x="0" y="0"/>
              </wp:wrapPolygon>
            </wp:wrapThrough>
            <wp:docPr id="20" name="Picture 20" descr="Image result for flower arrang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wer arranging grou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93A">
        <w:rPr>
          <w:rFonts w:ascii="Century Gothic" w:hAnsi="Century Gothic"/>
          <w:b/>
          <w:color w:val="244061" w:themeColor="accent1" w:themeShade="80"/>
          <w:sz w:val="28"/>
          <w:szCs w:val="28"/>
          <w:u w:val="single"/>
        </w:rPr>
        <w:t>Flower Arranging Group</w:t>
      </w:r>
    </w:p>
    <w:p w:rsidR="0016193A" w:rsidRDefault="0016193A" w:rsidP="006807C0">
      <w:pPr>
        <w:spacing w:after="0"/>
        <w:jc w:val="both"/>
        <w:rPr>
          <w:rFonts w:ascii="Century Gothic" w:hAnsi="Century Gothic"/>
          <w:b/>
          <w:color w:val="4F6228" w:themeColor="accent3" w:themeShade="80"/>
          <w:sz w:val="28"/>
          <w:szCs w:val="28"/>
        </w:rPr>
      </w:pPr>
      <w:r w:rsidRPr="0016193A">
        <w:rPr>
          <w:rFonts w:ascii="Century Gothic" w:hAnsi="Century Gothic"/>
          <w:sz w:val="28"/>
          <w:szCs w:val="28"/>
        </w:rPr>
        <w:t xml:space="preserve">We will meet </w:t>
      </w:r>
      <w:r w:rsidR="00861E63">
        <w:rPr>
          <w:rFonts w:ascii="Century Gothic" w:hAnsi="Century Gothic"/>
          <w:b/>
          <w:color w:val="984806" w:themeColor="accent6" w:themeShade="80"/>
          <w:sz w:val="28"/>
          <w:szCs w:val="28"/>
        </w:rPr>
        <w:t>E</w:t>
      </w:r>
      <w:r w:rsidRPr="006807C0">
        <w:rPr>
          <w:rFonts w:ascii="Century Gothic" w:hAnsi="Century Gothic"/>
          <w:b/>
          <w:color w:val="984806" w:themeColor="accent6" w:themeShade="80"/>
          <w:sz w:val="28"/>
          <w:szCs w:val="28"/>
        </w:rPr>
        <w:t>very 2</w:t>
      </w:r>
      <w:r w:rsidRPr="006807C0">
        <w:rPr>
          <w:rFonts w:ascii="Century Gothic" w:hAnsi="Century Gothic"/>
          <w:b/>
          <w:color w:val="984806" w:themeColor="accent6" w:themeShade="80"/>
          <w:sz w:val="28"/>
          <w:szCs w:val="28"/>
          <w:vertAlign w:val="superscript"/>
        </w:rPr>
        <w:t>nd</w:t>
      </w:r>
      <w:r w:rsidRPr="006807C0">
        <w:rPr>
          <w:rFonts w:ascii="Century Gothic" w:hAnsi="Century Gothic"/>
          <w:b/>
          <w:color w:val="984806" w:themeColor="accent6" w:themeShade="80"/>
          <w:sz w:val="28"/>
          <w:szCs w:val="28"/>
        </w:rPr>
        <w:t xml:space="preserve"> Friday</w:t>
      </w:r>
      <w:r w:rsidRPr="006807C0">
        <w:rPr>
          <w:rFonts w:ascii="Century Gothic" w:hAnsi="Century Gothic"/>
          <w:color w:val="984806" w:themeColor="accent6" w:themeShade="80"/>
          <w:sz w:val="28"/>
          <w:szCs w:val="28"/>
        </w:rPr>
        <w:t xml:space="preserve"> </w:t>
      </w:r>
      <w:r w:rsidRPr="0016193A">
        <w:rPr>
          <w:rFonts w:ascii="Century Gothic" w:hAnsi="Century Gothic"/>
          <w:sz w:val="28"/>
          <w:szCs w:val="28"/>
        </w:rPr>
        <w:t xml:space="preserve">of the month from </w:t>
      </w:r>
      <w:r w:rsidR="009767D1">
        <w:rPr>
          <w:rFonts w:ascii="Century Gothic" w:hAnsi="Century Gothic"/>
          <w:b/>
          <w:color w:val="984806" w:themeColor="accent6" w:themeShade="80"/>
          <w:sz w:val="28"/>
          <w:szCs w:val="28"/>
        </w:rPr>
        <w:t>10.0</w:t>
      </w:r>
      <w:r w:rsidR="00D02E7F">
        <w:rPr>
          <w:rFonts w:ascii="Century Gothic" w:hAnsi="Century Gothic"/>
          <w:b/>
          <w:color w:val="984806" w:themeColor="accent6" w:themeShade="80"/>
          <w:sz w:val="28"/>
          <w:szCs w:val="28"/>
        </w:rPr>
        <w:t xml:space="preserve">0am </w:t>
      </w:r>
      <w:r w:rsidRPr="0016193A">
        <w:rPr>
          <w:rFonts w:ascii="Century Gothic" w:hAnsi="Century Gothic"/>
          <w:sz w:val="28"/>
          <w:szCs w:val="28"/>
        </w:rPr>
        <w:t>in the Craft Room</w:t>
      </w:r>
      <w:r>
        <w:rPr>
          <w:rFonts w:ascii="Century Gothic" w:hAnsi="Century Gothic"/>
          <w:sz w:val="28"/>
          <w:szCs w:val="28"/>
        </w:rPr>
        <w:t xml:space="preserve">.  </w:t>
      </w:r>
      <w:r w:rsidRPr="00AB3C90">
        <w:rPr>
          <w:rFonts w:ascii="Century Gothic" w:hAnsi="Century Gothic"/>
          <w:color w:val="0F243E" w:themeColor="text2" w:themeShade="80"/>
          <w:sz w:val="28"/>
          <w:szCs w:val="28"/>
        </w:rPr>
        <w:t>Contact</w:t>
      </w:r>
      <w:r w:rsidRPr="006019F0">
        <w:rPr>
          <w:rFonts w:ascii="Century Gothic" w:hAnsi="Century Gothic"/>
          <w:b/>
          <w:color w:val="0F243E" w:themeColor="text2" w:themeShade="80"/>
          <w:sz w:val="28"/>
          <w:szCs w:val="28"/>
        </w:rPr>
        <w:t xml:space="preserve"> </w:t>
      </w:r>
      <w:r>
        <w:rPr>
          <w:rFonts w:ascii="Century Gothic" w:hAnsi="Century Gothic"/>
          <w:b/>
          <w:color w:val="4F6228" w:themeColor="accent3" w:themeShade="80"/>
          <w:sz w:val="28"/>
          <w:szCs w:val="28"/>
        </w:rPr>
        <w:t>Jeanette Porter:</w:t>
      </w:r>
      <w:r w:rsidRPr="00C85C87">
        <w:rPr>
          <w:rFonts w:ascii="Century Gothic" w:hAnsi="Century Gothic"/>
          <w:b/>
          <w:color w:val="4F6228" w:themeColor="accent3" w:themeShade="80"/>
          <w:sz w:val="28"/>
          <w:szCs w:val="28"/>
        </w:rPr>
        <w:t xml:space="preserve"> </w:t>
      </w:r>
      <w:r>
        <w:rPr>
          <w:rFonts w:ascii="Century Gothic" w:hAnsi="Century Gothic"/>
          <w:b/>
          <w:color w:val="4F6228" w:themeColor="accent3" w:themeShade="80"/>
          <w:sz w:val="28"/>
          <w:szCs w:val="28"/>
        </w:rPr>
        <w:t>027-272-6910</w:t>
      </w:r>
    </w:p>
    <w:p w:rsidR="006807C0" w:rsidRDefault="006807C0" w:rsidP="006807C0">
      <w:pPr>
        <w:spacing w:after="0"/>
        <w:jc w:val="both"/>
        <w:rPr>
          <w:rFonts w:ascii="Century Gothic" w:hAnsi="Century Gothic"/>
          <w:b/>
          <w:color w:val="4F6228" w:themeColor="accent3" w:themeShade="80"/>
          <w:sz w:val="28"/>
          <w:szCs w:val="28"/>
        </w:rPr>
      </w:pPr>
    </w:p>
    <w:p w:rsidR="003722B1" w:rsidRPr="006155C3" w:rsidRDefault="00CC23BA" w:rsidP="006155C3">
      <w:pPr>
        <w:spacing w:after="0"/>
        <w:jc w:val="both"/>
        <w:rPr>
          <w:rFonts w:ascii="Century Gothic" w:hAnsi="Century Gothic"/>
          <w:b/>
          <w:color w:val="244061" w:themeColor="accent1" w:themeShade="80"/>
          <w:sz w:val="28"/>
          <w:szCs w:val="28"/>
          <w:u w:val="single"/>
        </w:rPr>
      </w:pPr>
      <w:r w:rsidRPr="006155C3">
        <w:rPr>
          <w:noProof/>
          <w:sz w:val="28"/>
          <w:szCs w:val="28"/>
          <w:lang w:eastAsia="en-NZ"/>
        </w:rPr>
        <w:drawing>
          <wp:anchor distT="0" distB="0" distL="114300" distR="114300" simplePos="0" relativeHeight="252881407" behindDoc="0" locked="0" layoutInCell="1" allowOverlap="1">
            <wp:simplePos x="0" y="0"/>
            <wp:positionH relativeFrom="margin">
              <wp:posOffset>6153150</wp:posOffset>
            </wp:positionH>
            <wp:positionV relativeFrom="paragraph">
              <wp:posOffset>13335</wp:posOffset>
            </wp:positionV>
            <wp:extent cx="752475" cy="752475"/>
            <wp:effectExtent l="0" t="0" r="9525" b="9525"/>
            <wp:wrapThrough wrapText="bothSides">
              <wp:wrapPolygon edited="0">
                <wp:start x="0" y="0"/>
                <wp:lineTo x="0" y="21327"/>
                <wp:lineTo x="21327" y="21327"/>
                <wp:lineTo x="21327" y="0"/>
                <wp:lineTo x="0" y="0"/>
              </wp:wrapPolygon>
            </wp:wrapThrough>
            <wp:docPr id="27" name="Picture 27" descr="Image result for pot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 plant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B1" w:rsidRPr="006155C3">
        <w:rPr>
          <w:rFonts w:ascii="Century Gothic" w:hAnsi="Century Gothic"/>
          <w:b/>
          <w:color w:val="244061" w:themeColor="accent1" w:themeShade="80"/>
          <w:sz w:val="28"/>
          <w:szCs w:val="28"/>
          <w:u w:val="single"/>
        </w:rPr>
        <w:t>Garden Group</w:t>
      </w:r>
    </w:p>
    <w:p w:rsidR="00B934DD" w:rsidRPr="00B934DD" w:rsidRDefault="003722B1" w:rsidP="00B934DD">
      <w:pPr>
        <w:spacing w:after="0"/>
        <w:jc w:val="both"/>
        <w:rPr>
          <w:rFonts w:ascii="Century Gothic" w:hAnsi="Century Gothic"/>
          <w:b/>
          <w:color w:val="4F6228" w:themeColor="accent3" w:themeShade="80"/>
          <w:sz w:val="28"/>
          <w:szCs w:val="28"/>
        </w:rPr>
      </w:pPr>
      <w:r w:rsidRPr="006155C3">
        <w:rPr>
          <w:rFonts w:ascii="Century Gothic" w:hAnsi="Century Gothic"/>
          <w:sz w:val="28"/>
          <w:szCs w:val="28"/>
        </w:rPr>
        <w:t xml:space="preserve">All gardeners, would-be-gardeners, pot-planters, brown-fingers are welcome to join the Garden Group </w:t>
      </w:r>
      <w:r w:rsidR="00905F99">
        <w:rPr>
          <w:rFonts w:ascii="Century Gothic" w:hAnsi="Century Gothic"/>
          <w:b/>
          <w:color w:val="984806" w:themeColor="accent6" w:themeShade="80"/>
          <w:sz w:val="28"/>
          <w:szCs w:val="28"/>
        </w:rPr>
        <w:t>2pm e</w:t>
      </w:r>
      <w:r w:rsidRPr="006155C3">
        <w:rPr>
          <w:rFonts w:ascii="Century Gothic" w:hAnsi="Century Gothic"/>
          <w:b/>
          <w:color w:val="984806" w:themeColor="accent6" w:themeShade="80"/>
          <w:sz w:val="28"/>
          <w:szCs w:val="28"/>
        </w:rPr>
        <w:t>very 3</w:t>
      </w:r>
      <w:r w:rsidRPr="006155C3">
        <w:rPr>
          <w:rFonts w:ascii="Century Gothic" w:hAnsi="Century Gothic"/>
          <w:b/>
          <w:color w:val="984806" w:themeColor="accent6" w:themeShade="80"/>
          <w:sz w:val="28"/>
          <w:szCs w:val="28"/>
          <w:vertAlign w:val="superscript"/>
        </w:rPr>
        <w:t>rd</w:t>
      </w:r>
      <w:r w:rsidRPr="006155C3">
        <w:rPr>
          <w:rFonts w:ascii="Century Gothic" w:hAnsi="Century Gothic"/>
          <w:b/>
          <w:color w:val="984806" w:themeColor="accent6" w:themeShade="80"/>
          <w:sz w:val="28"/>
          <w:szCs w:val="28"/>
        </w:rPr>
        <w:t xml:space="preserve"> Friday of the month</w:t>
      </w:r>
      <w:r w:rsidRPr="006155C3">
        <w:rPr>
          <w:rFonts w:ascii="Century Gothic" w:hAnsi="Century Gothic"/>
          <w:color w:val="984806" w:themeColor="accent6" w:themeShade="80"/>
          <w:sz w:val="28"/>
          <w:szCs w:val="28"/>
        </w:rPr>
        <w:t xml:space="preserve"> </w:t>
      </w:r>
      <w:r w:rsidRPr="006155C3">
        <w:rPr>
          <w:rFonts w:ascii="Century Gothic" w:hAnsi="Century Gothic"/>
          <w:sz w:val="28"/>
          <w:szCs w:val="28"/>
        </w:rPr>
        <w:t xml:space="preserve">in the Beehive.  Contact </w:t>
      </w:r>
      <w:r w:rsidRPr="006155C3">
        <w:rPr>
          <w:rFonts w:ascii="Century Gothic" w:hAnsi="Century Gothic"/>
          <w:b/>
          <w:color w:val="4F6228" w:themeColor="accent3" w:themeShade="80"/>
          <w:sz w:val="28"/>
          <w:szCs w:val="28"/>
        </w:rPr>
        <w:t>Be</w:t>
      </w:r>
      <w:r w:rsidR="00B934DD">
        <w:rPr>
          <w:rFonts w:ascii="Century Gothic" w:hAnsi="Century Gothic"/>
          <w:b/>
          <w:color w:val="4F6228" w:themeColor="accent3" w:themeShade="80"/>
          <w:sz w:val="28"/>
          <w:szCs w:val="28"/>
        </w:rPr>
        <w:t>tte Harrison or Marilyn Williams</w:t>
      </w:r>
    </w:p>
    <w:p w:rsidR="00B934DD" w:rsidRDefault="00B934DD" w:rsidP="00B934DD">
      <w:pPr>
        <w:spacing w:after="0"/>
        <w:jc w:val="both"/>
        <w:rPr>
          <w:rFonts w:ascii="Century Gothic" w:hAnsi="Century Gothic"/>
          <w:b/>
          <w:color w:val="0F243E" w:themeColor="text2" w:themeShade="80"/>
          <w:sz w:val="32"/>
          <w:szCs w:val="32"/>
          <w:u w:val="single"/>
        </w:rPr>
      </w:pPr>
    </w:p>
    <w:p w:rsidR="002D5FD9" w:rsidRDefault="00CC23BA" w:rsidP="00B934DD">
      <w:pPr>
        <w:spacing w:after="0"/>
        <w:jc w:val="both"/>
        <w:rPr>
          <w:rFonts w:ascii="Century Gothic" w:hAnsi="Century Gothic"/>
          <w:b/>
          <w:noProof/>
          <w:color w:val="0F243E" w:themeColor="text2" w:themeShade="80"/>
          <w:sz w:val="32"/>
          <w:szCs w:val="32"/>
          <w:lang w:eastAsia="en-NZ"/>
        </w:rPr>
      </w:pPr>
      <w:r w:rsidRPr="000165D8">
        <w:rPr>
          <w:rFonts w:ascii="Arial" w:eastAsia="Times New Roman" w:hAnsi="Arial" w:cs="Arial"/>
          <w:noProof/>
          <w:color w:val="244061" w:themeColor="accent1" w:themeShade="80"/>
          <w:sz w:val="32"/>
          <w:szCs w:val="32"/>
          <w:lang w:eastAsia="en-NZ"/>
        </w:rPr>
        <w:drawing>
          <wp:anchor distT="0" distB="0" distL="114300" distR="114300" simplePos="0" relativeHeight="252870143" behindDoc="0" locked="0" layoutInCell="1" allowOverlap="1" wp14:anchorId="1003B4B7" wp14:editId="793896C3">
            <wp:simplePos x="0" y="0"/>
            <wp:positionH relativeFrom="page">
              <wp:posOffset>6264910</wp:posOffset>
            </wp:positionH>
            <wp:positionV relativeFrom="paragraph">
              <wp:posOffset>-208280</wp:posOffset>
            </wp:positionV>
            <wp:extent cx="935355" cy="895350"/>
            <wp:effectExtent l="171450" t="171450" r="360045" b="361950"/>
            <wp:wrapThrough wrapText="bothSides">
              <wp:wrapPolygon edited="0">
                <wp:start x="3959" y="-4136"/>
                <wp:lineTo x="-3519" y="-3217"/>
                <wp:lineTo x="-3959" y="22979"/>
                <wp:lineTo x="-2200" y="26196"/>
                <wp:lineTo x="3519" y="28953"/>
                <wp:lineTo x="3959" y="29872"/>
                <wp:lineTo x="21556" y="29872"/>
                <wp:lineTo x="21996" y="28953"/>
                <wp:lineTo x="27715" y="26196"/>
                <wp:lineTo x="29475" y="18843"/>
                <wp:lineTo x="29035" y="2757"/>
                <wp:lineTo x="23316" y="-3217"/>
                <wp:lineTo x="21556" y="-4136"/>
                <wp:lineTo x="3959" y="-4136"/>
              </wp:wrapPolygon>
            </wp:wrapThrough>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7480" t="36772" r="10250" b="4135"/>
                    <a:stretch/>
                  </pic:blipFill>
                  <pic:spPr bwMode="auto">
                    <a:xfrm>
                      <a:off x="0" y="0"/>
                      <a:ext cx="935355" cy="895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2B1" w:rsidRPr="00EF5B09">
        <w:rPr>
          <w:rFonts w:ascii="Century Gothic" w:hAnsi="Century Gothic"/>
          <w:b/>
          <w:color w:val="0F243E" w:themeColor="text2" w:themeShade="80"/>
          <w:sz w:val="32"/>
          <w:szCs w:val="32"/>
          <w:u w:val="single"/>
        </w:rPr>
        <w:t>H</w:t>
      </w:r>
      <w:r w:rsidR="002D5FD9" w:rsidRPr="00EF5B09">
        <w:rPr>
          <w:rFonts w:ascii="Century Gothic" w:hAnsi="Century Gothic"/>
          <w:b/>
          <w:color w:val="0F243E" w:themeColor="text2" w:themeShade="80"/>
          <w:sz w:val="32"/>
          <w:szCs w:val="32"/>
          <w:u w:val="single"/>
        </w:rPr>
        <w:t>airdresser</w:t>
      </w:r>
      <w:r w:rsidR="002D5FD9" w:rsidRPr="00EF5B09">
        <w:rPr>
          <w:rFonts w:ascii="Century Gothic" w:hAnsi="Century Gothic"/>
          <w:b/>
          <w:noProof/>
          <w:color w:val="0F243E" w:themeColor="text2" w:themeShade="80"/>
          <w:sz w:val="32"/>
          <w:szCs w:val="32"/>
          <w:lang w:eastAsia="en-NZ"/>
        </w:rPr>
        <w:t xml:space="preserve"> </w:t>
      </w:r>
    </w:p>
    <w:p w:rsidR="00905F99" w:rsidRDefault="002D5FD9" w:rsidP="002D5FD9">
      <w:pPr>
        <w:shd w:val="clear" w:color="auto" w:fill="FFFFFF"/>
        <w:spacing w:after="0"/>
        <w:jc w:val="both"/>
        <w:rPr>
          <w:rFonts w:ascii="Century Gothic" w:hAnsi="Century Gothic"/>
          <w:noProof/>
          <w:sz w:val="28"/>
          <w:szCs w:val="28"/>
          <w:lang w:eastAsia="en-NZ"/>
        </w:rPr>
      </w:pPr>
      <w:r w:rsidRPr="00EF5B09">
        <w:rPr>
          <w:rFonts w:ascii="Century Gothic" w:hAnsi="Century Gothic"/>
          <w:noProof/>
          <w:color w:val="0F243E" w:themeColor="text2" w:themeShade="80"/>
          <w:sz w:val="28"/>
          <w:szCs w:val="28"/>
          <w:lang w:eastAsia="en-NZ"/>
        </w:rPr>
        <w:t xml:space="preserve">Robyn is here every </w:t>
      </w:r>
      <w:r w:rsidRPr="00EF5B09">
        <w:rPr>
          <w:rFonts w:ascii="Century Gothic" w:hAnsi="Century Gothic"/>
          <w:b/>
          <w:noProof/>
          <w:color w:val="984806" w:themeColor="accent6" w:themeShade="80"/>
          <w:sz w:val="28"/>
          <w:szCs w:val="28"/>
          <w:lang w:eastAsia="en-NZ"/>
        </w:rPr>
        <w:t>Tuesday from 9.00am</w:t>
      </w:r>
      <w:r w:rsidR="009E1495">
        <w:rPr>
          <w:rFonts w:ascii="Century Gothic" w:hAnsi="Century Gothic"/>
          <w:b/>
          <w:noProof/>
          <w:color w:val="984806" w:themeColor="accent6" w:themeShade="80"/>
          <w:sz w:val="28"/>
          <w:szCs w:val="28"/>
          <w:lang w:eastAsia="en-NZ"/>
        </w:rPr>
        <w:t>.</w:t>
      </w:r>
      <w:r w:rsidRPr="00EF5B09">
        <w:rPr>
          <w:rFonts w:ascii="Century Gothic" w:hAnsi="Century Gothic"/>
          <w:noProof/>
          <w:sz w:val="28"/>
          <w:szCs w:val="28"/>
          <w:lang w:eastAsia="en-NZ"/>
        </w:rPr>
        <w:t xml:space="preserve"> </w:t>
      </w:r>
    </w:p>
    <w:p w:rsidR="002D5FD9" w:rsidRDefault="002D5FD9" w:rsidP="002D5FD9">
      <w:pPr>
        <w:shd w:val="clear" w:color="auto" w:fill="FFFFFF"/>
        <w:spacing w:after="0"/>
        <w:jc w:val="both"/>
        <w:rPr>
          <w:rFonts w:ascii="Century Gothic" w:hAnsi="Century Gothic"/>
          <w:noProof/>
          <w:color w:val="0F243E" w:themeColor="text2" w:themeShade="80"/>
          <w:sz w:val="28"/>
          <w:szCs w:val="28"/>
          <w:lang w:eastAsia="en-NZ"/>
        </w:rPr>
      </w:pPr>
      <w:r w:rsidRPr="00EF5B09">
        <w:rPr>
          <w:rFonts w:ascii="Century Gothic" w:hAnsi="Century Gothic"/>
          <w:noProof/>
          <w:color w:val="0F243E" w:themeColor="text2" w:themeShade="80"/>
          <w:sz w:val="28"/>
          <w:szCs w:val="28"/>
          <w:lang w:eastAsia="en-NZ"/>
        </w:rPr>
        <w:t>Contact</w:t>
      </w:r>
      <w:r w:rsidRPr="00EF5B09">
        <w:rPr>
          <w:rFonts w:ascii="Century Gothic" w:hAnsi="Century Gothic"/>
          <w:noProof/>
          <w:sz w:val="28"/>
          <w:szCs w:val="28"/>
          <w:lang w:eastAsia="en-NZ"/>
        </w:rPr>
        <w:t xml:space="preserve"> </w:t>
      </w:r>
      <w:r w:rsidR="00905F99">
        <w:rPr>
          <w:rFonts w:ascii="Century Gothic" w:hAnsi="Century Gothic"/>
          <w:b/>
          <w:noProof/>
          <w:color w:val="4F6228" w:themeColor="accent3" w:themeShade="80"/>
          <w:sz w:val="28"/>
          <w:szCs w:val="28"/>
          <w:lang w:eastAsia="en-NZ"/>
        </w:rPr>
        <w:t>Robyn:</w:t>
      </w:r>
      <w:r w:rsidR="00905F99" w:rsidRPr="00EF5B09">
        <w:rPr>
          <w:rFonts w:ascii="Century Gothic" w:hAnsi="Century Gothic"/>
          <w:b/>
          <w:noProof/>
          <w:color w:val="4F6228" w:themeColor="accent3" w:themeShade="80"/>
          <w:sz w:val="28"/>
          <w:szCs w:val="28"/>
          <w:lang w:eastAsia="en-NZ"/>
        </w:rPr>
        <w:t>021-</w:t>
      </w:r>
      <w:r w:rsidRPr="00EF5B09">
        <w:rPr>
          <w:rFonts w:ascii="Century Gothic" w:hAnsi="Century Gothic"/>
          <w:b/>
          <w:noProof/>
          <w:color w:val="4F6228" w:themeColor="accent3" w:themeShade="80"/>
          <w:sz w:val="28"/>
          <w:szCs w:val="28"/>
          <w:lang w:eastAsia="en-NZ"/>
        </w:rPr>
        <w:t xml:space="preserve">022-03924 </w:t>
      </w:r>
      <w:r w:rsidRPr="00EF5B09">
        <w:rPr>
          <w:rFonts w:ascii="Century Gothic" w:hAnsi="Century Gothic"/>
          <w:noProof/>
          <w:color w:val="0F243E" w:themeColor="text2" w:themeShade="80"/>
          <w:sz w:val="28"/>
          <w:szCs w:val="28"/>
          <w:lang w:eastAsia="en-NZ"/>
        </w:rPr>
        <w:t>to make your appointment.</w:t>
      </w:r>
    </w:p>
    <w:p w:rsidR="00123A47" w:rsidRDefault="00123A47" w:rsidP="002D5FD9">
      <w:pPr>
        <w:shd w:val="clear" w:color="auto" w:fill="FFFFFF"/>
        <w:spacing w:after="0"/>
        <w:jc w:val="both"/>
        <w:rPr>
          <w:rFonts w:ascii="Century Gothic" w:hAnsi="Century Gothic"/>
          <w:noProof/>
          <w:color w:val="0F243E" w:themeColor="text2" w:themeShade="80"/>
          <w:sz w:val="28"/>
          <w:szCs w:val="28"/>
          <w:lang w:eastAsia="en-NZ"/>
        </w:rPr>
      </w:pPr>
    </w:p>
    <w:p w:rsidR="00123A47" w:rsidRDefault="00CC23BA" w:rsidP="00123A47">
      <w:pPr>
        <w:spacing w:after="0"/>
        <w:contextualSpacing/>
        <w:jc w:val="both"/>
        <w:rPr>
          <w:rFonts w:ascii="Century Gothic" w:hAnsi="Century Gothic"/>
          <w:b/>
          <w:color w:val="215868" w:themeColor="accent5" w:themeShade="80"/>
          <w:sz w:val="28"/>
          <w:szCs w:val="28"/>
        </w:rPr>
      </w:pPr>
      <w:r w:rsidRPr="00123A47">
        <w:rPr>
          <w:rFonts w:ascii="Century Gothic" w:hAnsi="Century Gothic"/>
          <w:i/>
          <w:noProof/>
          <w:color w:val="17365D" w:themeColor="text2" w:themeShade="BF"/>
          <w:sz w:val="28"/>
          <w:szCs w:val="28"/>
          <w:lang w:eastAsia="en-NZ"/>
        </w:rPr>
        <w:lastRenderedPageBreak/>
        <w:drawing>
          <wp:anchor distT="0" distB="0" distL="114300" distR="114300" simplePos="0" relativeHeight="252905983" behindDoc="0" locked="0" layoutInCell="1" allowOverlap="1" wp14:anchorId="5C4F4C02" wp14:editId="6923C556">
            <wp:simplePos x="0" y="0"/>
            <wp:positionH relativeFrom="margin">
              <wp:posOffset>5676900</wp:posOffset>
            </wp:positionH>
            <wp:positionV relativeFrom="paragraph">
              <wp:posOffset>11430</wp:posOffset>
            </wp:positionV>
            <wp:extent cx="1301750" cy="828675"/>
            <wp:effectExtent l="0" t="0" r="0" b="0"/>
            <wp:wrapThrough wrapText="bothSides">
              <wp:wrapPolygon edited="0">
                <wp:start x="0" y="0"/>
                <wp:lineTo x="0" y="20855"/>
                <wp:lineTo x="21179" y="20855"/>
                <wp:lineTo x="21179" y="0"/>
                <wp:lineTo x="0" y="0"/>
              </wp:wrapPolygon>
            </wp:wrapThrough>
            <wp:docPr id="58" name="Picture 58" descr="C:\Users\marie.annandale\AppData\Local\Microsoft\Windows\INetCache\Content.Outlook\6BQYU2WF\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annandale\AppData\Local\Microsoft\Windows\INetCache\Content.Outlook\6BQYU2WF\IMG_52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60" t="24015" r="2828" b="9627"/>
                    <a:stretch/>
                  </pic:blipFill>
                  <pic:spPr bwMode="auto">
                    <a:xfrm>
                      <a:off x="0" y="0"/>
                      <a:ext cx="130175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A47" w:rsidRPr="00123A47">
        <w:rPr>
          <w:rFonts w:ascii="Century Gothic" w:hAnsi="Century Gothic"/>
          <w:b/>
          <w:color w:val="17365D" w:themeColor="text2" w:themeShade="BF"/>
          <w:sz w:val="28"/>
          <w:szCs w:val="28"/>
          <w:u w:val="single"/>
        </w:rPr>
        <w:t>Hairdresser:</w:t>
      </w:r>
      <w:r w:rsidR="00123A47">
        <w:rPr>
          <w:rFonts w:ascii="Century Gothic" w:hAnsi="Century Gothic"/>
          <w:b/>
          <w:color w:val="215868" w:themeColor="accent5" w:themeShade="80"/>
          <w:sz w:val="28"/>
          <w:szCs w:val="28"/>
        </w:rPr>
        <w:t xml:space="preserve"> </w:t>
      </w:r>
    </w:p>
    <w:p w:rsidR="00905F99" w:rsidRDefault="00123A47" w:rsidP="00123A47">
      <w:pPr>
        <w:spacing w:after="0"/>
        <w:contextualSpacing/>
        <w:jc w:val="both"/>
        <w:rPr>
          <w:rFonts w:ascii="Century Gothic" w:hAnsi="Century Gothic"/>
          <w:sz w:val="28"/>
          <w:szCs w:val="28"/>
        </w:rPr>
      </w:pPr>
      <w:r>
        <w:rPr>
          <w:rFonts w:ascii="Century Gothic" w:hAnsi="Century Gothic"/>
          <w:sz w:val="28"/>
          <w:szCs w:val="28"/>
        </w:rPr>
        <w:t>Nina will be her</w:t>
      </w:r>
      <w:r w:rsidR="00994C10">
        <w:rPr>
          <w:rFonts w:ascii="Century Gothic" w:hAnsi="Century Gothic"/>
          <w:sz w:val="28"/>
          <w:szCs w:val="28"/>
        </w:rPr>
        <w:t>e</w:t>
      </w:r>
      <w:r>
        <w:rPr>
          <w:rFonts w:ascii="Century Gothic" w:hAnsi="Century Gothic"/>
          <w:sz w:val="28"/>
          <w:szCs w:val="28"/>
        </w:rPr>
        <w:t xml:space="preserve"> every Friday from </w:t>
      </w:r>
      <w:r w:rsidRPr="00123A47">
        <w:rPr>
          <w:rFonts w:ascii="Century Gothic" w:hAnsi="Century Gothic"/>
          <w:b/>
          <w:color w:val="984806" w:themeColor="accent6" w:themeShade="80"/>
          <w:sz w:val="28"/>
          <w:szCs w:val="28"/>
        </w:rPr>
        <w:t>Friday</w:t>
      </w:r>
      <w:r w:rsidRPr="00123A47">
        <w:rPr>
          <w:rFonts w:ascii="Century Gothic" w:hAnsi="Century Gothic"/>
          <w:b/>
          <w:i/>
          <w:color w:val="984806" w:themeColor="accent6" w:themeShade="80"/>
          <w:sz w:val="28"/>
          <w:szCs w:val="28"/>
        </w:rPr>
        <w:t xml:space="preserve"> 5 June 2020</w:t>
      </w:r>
      <w:r>
        <w:rPr>
          <w:rFonts w:ascii="Century Gothic" w:hAnsi="Century Gothic"/>
          <w:sz w:val="28"/>
          <w:szCs w:val="28"/>
        </w:rPr>
        <w:t xml:space="preserve">.  </w:t>
      </w:r>
    </w:p>
    <w:p w:rsidR="00123A47" w:rsidRPr="00123A47" w:rsidRDefault="00123A47" w:rsidP="00123A47">
      <w:pPr>
        <w:spacing w:after="0"/>
        <w:contextualSpacing/>
        <w:jc w:val="both"/>
        <w:rPr>
          <w:rFonts w:ascii="Century Gothic" w:hAnsi="Century Gothic"/>
          <w:color w:val="1F497D" w:themeColor="text2"/>
          <w:sz w:val="28"/>
          <w:szCs w:val="28"/>
        </w:rPr>
      </w:pPr>
      <w:r>
        <w:rPr>
          <w:rFonts w:ascii="Century Gothic" w:hAnsi="Century Gothic"/>
          <w:sz w:val="28"/>
          <w:szCs w:val="28"/>
        </w:rPr>
        <w:t xml:space="preserve">Contact </w:t>
      </w:r>
      <w:r w:rsidRPr="00123A47">
        <w:rPr>
          <w:rFonts w:ascii="Century Gothic" w:hAnsi="Century Gothic"/>
          <w:b/>
          <w:color w:val="4F6228" w:themeColor="accent3" w:themeShade="80"/>
          <w:sz w:val="28"/>
          <w:szCs w:val="28"/>
        </w:rPr>
        <w:t>Nina 0210-831-2372</w:t>
      </w:r>
      <w:r>
        <w:rPr>
          <w:rFonts w:ascii="Century Gothic" w:hAnsi="Century Gothic"/>
          <w:b/>
          <w:color w:val="4F6228" w:themeColor="accent3" w:themeShade="80"/>
          <w:sz w:val="28"/>
          <w:szCs w:val="28"/>
        </w:rPr>
        <w:t xml:space="preserve"> </w:t>
      </w:r>
      <w:r w:rsidRPr="00CC23BA">
        <w:rPr>
          <w:rFonts w:ascii="Century Gothic" w:hAnsi="Century Gothic"/>
          <w:sz w:val="28"/>
          <w:szCs w:val="28"/>
        </w:rPr>
        <w:t>to make your appointment</w:t>
      </w:r>
    </w:p>
    <w:p w:rsidR="00123A47" w:rsidRPr="00EF5B09" w:rsidRDefault="00123A47" w:rsidP="002D5FD9">
      <w:pPr>
        <w:shd w:val="clear" w:color="auto" w:fill="FFFFFF"/>
        <w:spacing w:after="0"/>
        <w:jc w:val="both"/>
        <w:rPr>
          <w:rFonts w:ascii="Century Gothic" w:hAnsi="Century Gothic"/>
          <w:noProof/>
          <w:sz w:val="28"/>
          <w:szCs w:val="28"/>
          <w:lang w:eastAsia="en-NZ"/>
        </w:rPr>
      </w:pPr>
    </w:p>
    <w:p w:rsidR="00DA65F5" w:rsidRPr="00414236" w:rsidRDefault="00DA65F5" w:rsidP="00DA65F5">
      <w:pPr>
        <w:spacing w:after="0"/>
        <w:rPr>
          <w:rFonts w:ascii="Century Gothic" w:hAnsi="Century Gothic"/>
          <w:b/>
          <w:noProof/>
          <w:color w:val="244061" w:themeColor="accent1" w:themeShade="80"/>
          <w:sz w:val="32"/>
          <w:szCs w:val="32"/>
          <w:u w:val="single"/>
          <w:lang w:eastAsia="en-NZ"/>
        </w:rPr>
      </w:pPr>
      <w:r w:rsidRPr="00414236">
        <w:rPr>
          <w:rFonts w:ascii="Century Gothic" w:hAnsi="Century Gothic"/>
          <w:b/>
          <w:noProof/>
          <w:color w:val="244061" w:themeColor="accent1" w:themeShade="80"/>
          <w:sz w:val="32"/>
          <w:szCs w:val="32"/>
          <w:u w:val="single"/>
          <w:lang w:eastAsia="en-NZ"/>
        </w:rPr>
        <w:t>Housie</w:t>
      </w:r>
    </w:p>
    <w:p w:rsidR="00EF5B09" w:rsidRDefault="006807C0" w:rsidP="00C644DA">
      <w:pPr>
        <w:spacing w:after="0"/>
        <w:jc w:val="both"/>
        <w:rPr>
          <w:rFonts w:ascii="Century Gothic" w:hAnsi="Century Gothic"/>
          <w:noProof/>
          <w:color w:val="984806" w:themeColor="accent6" w:themeShade="80"/>
          <w:sz w:val="28"/>
          <w:szCs w:val="28"/>
          <w:lang w:val="en" w:eastAsia="en-NZ"/>
        </w:rPr>
      </w:pPr>
      <w:r w:rsidRPr="00414236">
        <w:rPr>
          <w:noProof/>
          <w:color w:val="244061" w:themeColor="accent1" w:themeShade="80"/>
          <w:sz w:val="32"/>
          <w:szCs w:val="32"/>
          <w:lang w:eastAsia="en-NZ"/>
        </w:rPr>
        <w:drawing>
          <wp:anchor distT="0" distB="0" distL="114300" distR="114300" simplePos="0" relativeHeight="252758527" behindDoc="0" locked="0" layoutInCell="1" allowOverlap="1" wp14:anchorId="795CB6CE" wp14:editId="74DDFE9C">
            <wp:simplePos x="0" y="0"/>
            <wp:positionH relativeFrom="column">
              <wp:posOffset>5501640</wp:posOffset>
            </wp:positionH>
            <wp:positionV relativeFrom="paragraph">
              <wp:posOffset>1270</wp:posOffset>
            </wp:positionV>
            <wp:extent cx="1366520" cy="659765"/>
            <wp:effectExtent l="76200" t="0" r="81280" b="0"/>
            <wp:wrapThrough wrapText="bothSides">
              <wp:wrapPolygon edited="0">
                <wp:start x="3465" y="6522"/>
                <wp:lineTo x="-1760" y="11508"/>
                <wp:lineTo x="72" y="20758"/>
                <wp:lineTo x="12538" y="17274"/>
                <wp:lineTo x="13016" y="18255"/>
                <wp:lineTo x="20431" y="13048"/>
                <wp:lineTo x="20523" y="11667"/>
                <wp:lineTo x="21842" y="6131"/>
                <wp:lineTo x="20962" y="-3130"/>
                <wp:lineTo x="18488" y="-2709"/>
                <wp:lineTo x="5747" y="4920"/>
                <wp:lineTo x="3465" y="6522"/>
              </wp:wrapPolygon>
            </wp:wrapThrough>
            <wp:docPr id="9" name="irc_mi" descr="Image result for housi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usie">
                      <a:hlinkClick r:id="rId35"/>
                    </pic:cNvP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466" b="52494" l="4167" r="71278">
                                  <a14:foregroundMark x1="47611" y1="18512" x2="55667" y2="7523"/>
                                  <a14:foregroundMark x1="41778" y1="27811" x2="48667" y2="31615"/>
                                  <a14:foregroundMark x1="64667" y1="25613" x2="62111" y2="18259"/>
                                  <a14:foregroundMark x1="54000" y1="19611" x2="52722" y2="13863"/>
                                  <a14:foregroundMark x1="34778" y1="34573" x2="32444" y2="21555"/>
                                  <a14:foregroundMark x1="25000" y1="34404" x2="17944" y2="27726"/>
                                  <a14:foregroundMark x1="16778" y1="46154" x2="10389" y2="36517"/>
                                  <a14:foregroundMark x1="10278" y1="43533" x2="17167" y2="41336"/>
                                  <a14:foregroundMark x1="19222" y1="29924" x2="22556" y2="34658"/>
                                  <a14:foregroundMark x1="32944" y1="35080" x2="32333" y2="28571"/>
                                  <a14:foregroundMark x1="35056" y1="31784" x2="34556" y2="26120"/>
                                </a14:backgroundRemoval>
                              </a14:imgEffect>
                            </a14:imgLayer>
                          </a14:imgProps>
                        </a:ext>
                        <a:ext uri="{28A0092B-C50C-407E-A947-70E740481C1C}">
                          <a14:useLocalDpi xmlns:a14="http://schemas.microsoft.com/office/drawing/2010/main" val="0"/>
                        </a:ext>
                      </a:extLst>
                    </a:blip>
                    <a:srcRect l="4014" t="3489" r="28907" b="47238"/>
                    <a:stretch/>
                  </pic:blipFill>
                  <pic:spPr bwMode="auto">
                    <a:xfrm rot="1123654">
                      <a:off x="0" y="0"/>
                      <a:ext cx="1366520" cy="65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5F5" w:rsidRPr="001A34A5">
        <w:rPr>
          <w:rFonts w:ascii="Century Gothic" w:hAnsi="Century Gothic"/>
          <w:noProof/>
          <w:sz w:val="28"/>
          <w:szCs w:val="28"/>
          <w:lang w:val="en" w:eastAsia="en-NZ"/>
        </w:rPr>
        <w:t>All are welcome to come along and try their luck at winning a game!</w:t>
      </w:r>
      <w:r w:rsidR="00DA65F5">
        <w:rPr>
          <w:rFonts w:ascii="Century Gothic" w:hAnsi="Century Gothic"/>
          <w:noProof/>
          <w:sz w:val="28"/>
          <w:szCs w:val="28"/>
          <w:lang w:val="en" w:eastAsia="en-NZ"/>
        </w:rPr>
        <w:t xml:space="preserve"> </w:t>
      </w:r>
      <w:r w:rsidR="00DA65F5" w:rsidRPr="0046758B">
        <w:rPr>
          <w:rFonts w:ascii="Century Gothic" w:hAnsi="Century Gothic"/>
          <w:noProof/>
          <w:sz w:val="28"/>
          <w:szCs w:val="28"/>
          <w:lang w:val="en" w:eastAsia="en-NZ"/>
        </w:rPr>
        <w:t xml:space="preserve">Just </w:t>
      </w:r>
      <w:r w:rsidR="00DA65F5" w:rsidRPr="0046758B">
        <w:rPr>
          <w:rFonts w:ascii="Century Gothic" w:hAnsi="Century Gothic"/>
          <w:b/>
          <w:noProof/>
          <w:color w:val="1D1B11" w:themeColor="background2" w:themeShade="1A"/>
          <w:sz w:val="28"/>
          <w:szCs w:val="28"/>
          <w:lang w:val="en" w:eastAsia="en-NZ"/>
        </w:rPr>
        <w:t>$2</w:t>
      </w:r>
      <w:r w:rsidR="00DA65F5" w:rsidRPr="001A34A5">
        <w:rPr>
          <w:rFonts w:ascii="Century Gothic" w:hAnsi="Century Gothic"/>
          <w:noProof/>
          <w:sz w:val="28"/>
          <w:szCs w:val="28"/>
          <w:lang w:val="en" w:eastAsia="en-NZ"/>
        </w:rPr>
        <w:t xml:space="preserve"> a </w:t>
      </w:r>
      <w:r w:rsidR="00DA65F5">
        <w:rPr>
          <w:rFonts w:ascii="Century Gothic" w:hAnsi="Century Gothic"/>
          <w:noProof/>
          <w:sz w:val="28"/>
          <w:szCs w:val="28"/>
          <w:lang w:val="en" w:eastAsia="en-NZ"/>
        </w:rPr>
        <w:t xml:space="preserve">card which is used for up to 12 games. </w:t>
      </w:r>
      <w:r w:rsidR="00DA65F5" w:rsidRPr="001A34A5">
        <w:rPr>
          <w:rFonts w:ascii="Century Gothic" w:hAnsi="Century Gothic"/>
          <w:noProof/>
          <w:sz w:val="28"/>
          <w:szCs w:val="28"/>
          <w:lang w:val="en" w:eastAsia="en-NZ"/>
        </w:rPr>
        <w:t>Prizes vary on how many people are playing, so get a group together and come along and make an evening of it</w:t>
      </w:r>
      <w:r w:rsidR="00DA65F5">
        <w:rPr>
          <w:rFonts w:ascii="Century Gothic" w:hAnsi="Century Gothic"/>
          <w:noProof/>
          <w:sz w:val="28"/>
          <w:szCs w:val="28"/>
          <w:lang w:val="en" w:eastAsia="en-NZ"/>
        </w:rPr>
        <w:t xml:space="preserve">. </w:t>
      </w:r>
      <w:r w:rsidR="00DA65F5" w:rsidRPr="00C644DA">
        <w:rPr>
          <w:rFonts w:ascii="Century Gothic" w:hAnsi="Century Gothic"/>
          <w:b/>
          <w:noProof/>
          <w:color w:val="984806" w:themeColor="accent6" w:themeShade="80"/>
          <w:sz w:val="28"/>
          <w:szCs w:val="28"/>
          <w:lang w:val="en" w:eastAsia="en-NZ"/>
        </w:rPr>
        <w:t>Every Wednesday</w:t>
      </w:r>
      <w:r w:rsidR="00DA65F5" w:rsidRPr="00C644DA">
        <w:rPr>
          <w:rFonts w:ascii="Century Gothic" w:hAnsi="Century Gothic"/>
          <w:noProof/>
          <w:color w:val="984806" w:themeColor="accent6" w:themeShade="80"/>
          <w:sz w:val="28"/>
          <w:szCs w:val="28"/>
          <w:lang w:val="en" w:eastAsia="en-NZ"/>
        </w:rPr>
        <w:t xml:space="preserve"> </w:t>
      </w:r>
    </w:p>
    <w:p w:rsidR="00DA65F5" w:rsidRPr="00D02E7F" w:rsidRDefault="00C644DA" w:rsidP="00C644DA">
      <w:pPr>
        <w:spacing w:after="0"/>
        <w:jc w:val="both"/>
        <w:rPr>
          <w:rFonts w:ascii="Century Gothic" w:hAnsi="Century Gothic"/>
          <w:noProof/>
          <w:sz w:val="28"/>
          <w:szCs w:val="28"/>
          <w:lang w:val="en" w:eastAsia="en-NZ"/>
        </w:rPr>
      </w:pPr>
      <w:r>
        <w:rPr>
          <w:rFonts w:ascii="Century Gothic" w:hAnsi="Century Gothic"/>
          <w:noProof/>
          <w:sz w:val="28"/>
          <w:szCs w:val="28"/>
          <w:lang w:val="en" w:eastAsia="en-NZ"/>
        </w:rPr>
        <w:t xml:space="preserve">from </w:t>
      </w:r>
      <w:r w:rsidRPr="00C644DA">
        <w:rPr>
          <w:rFonts w:ascii="Century Gothic" w:hAnsi="Century Gothic"/>
          <w:b/>
          <w:noProof/>
          <w:color w:val="984806" w:themeColor="accent6" w:themeShade="80"/>
          <w:sz w:val="28"/>
          <w:szCs w:val="28"/>
          <w:lang w:val="en" w:eastAsia="en-NZ"/>
        </w:rPr>
        <w:t>7pm-8.30pm</w:t>
      </w:r>
      <w:r>
        <w:rPr>
          <w:rFonts w:ascii="Century Gothic" w:hAnsi="Century Gothic"/>
          <w:noProof/>
          <w:sz w:val="28"/>
          <w:szCs w:val="28"/>
          <w:lang w:val="en" w:eastAsia="en-NZ"/>
        </w:rPr>
        <w:t xml:space="preserve"> </w:t>
      </w:r>
      <w:r w:rsidR="00DA65F5">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C644DA">
        <w:rPr>
          <w:rFonts w:ascii="Century Gothic" w:hAnsi="Century Gothic"/>
          <w:noProof/>
          <w:color w:val="0F243E" w:themeColor="text2" w:themeShade="80"/>
          <w:sz w:val="28"/>
          <w:szCs w:val="28"/>
          <w:lang w:val="en" w:eastAsia="en-NZ"/>
        </w:rPr>
        <w:t xml:space="preserve">Contact </w:t>
      </w:r>
      <w:r w:rsidR="0046758B">
        <w:rPr>
          <w:rFonts w:ascii="Century Gothic" w:hAnsi="Century Gothic"/>
          <w:b/>
          <w:noProof/>
          <w:color w:val="4F6228" w:themeColor="accent3" w:themeShade="80"/>
          <w:sz w:val="28"/>
          <w:szCs w:val="28"/>
          <w:lang w:val="en" w:eastAsia="en-NZ"/>
        </w:rPr>
        <w:t xml:space="preserve">Charmaine Beeston: </w:t>
      </w:r>
      <w:r w:rsidRPr="00C644DA">
        <w:rPr>
          <w:rFonts w:ascii="Century Gothic" w:hAnsi="Century Gothic"/>
          <w:b/>
          <w:noProof/>
          <w:color w:val="4F6228" w:themeColor="accent3" w:themeShade="80"/>
          <w:sz w:val="28"/>
          <w:szCs w:val="28"/>
          <w:lang w:val="en" w:eastAsia="en-NZ"/>
        </w:rPr>
        <w:t>027-</w:t>
      </w:r>
      <w:r w:rsidR="008506AE" w:rsidRPr="00C644DA">
        <w:rPr>
          <w:rFonts w:ascii="Century Gothic" w:hAnsi="Century Gothic"/>
          <w:b/>
          <w:noProof/>
          <w:color w:val="4F6228" w:themeColor="accent3" w:themeShade="80"/>
          <w:sz w:val="28"/>
          <w:szCs w:val="28"/>
          <w:lang w:val="en" w:eastAsia="en-NZ"/>
        </w:rPr>
        <w:t>221</w:t>
      </w:r>
      <w:r w:rsidRPr="00C644DA">
        <w:rPr>
          <w:rFonts w:ascii="Century Gothic" w:hAnsi="Century Gothic"/>
          <w:b/>
          <w:noProof/>
          <w:color w:val="4F6228" w:themeColor="accent3" w:themeShade="80"/>
          <w:sz w:val="28"/>
          <w:szCs w:val="28"/>
          <w:lang w:val="en" w:eastAsia="en-NZ"/>
        </w:rPr>
        <w:t>-</w:t>
      </w:r>
      <w:r w:rsidR="008506AE" w:rsidRPr="00C644DA">
        <w:rPr>
          <w:rFonts w:ascii="Century Gothic" w:hAnsi="Century Gothic"/>
          <w:b/>
          <w:noProof/>
          <w:color w:val="4F6228" w:themeColor="accent3" w:themeShade="80"/>
          <w:sz w:val="28"/>
          <w:szCs w:val="28"/>
          <w:lang w:val="en" w:eastAsia="en-NZ"/>
        </w:rPr>
        <w:t>5527</w:t>
      </w:r>
    </w:p>
    <w:p w:rsidR="00D2592D" w:rsidRDefault="00D2592D" w:rsidP="00DA65F5">
      <w:pPr>
        <w:spacing w:after="0"/>
        <w:rPr>
          <w:rFonts w:ascii="Century Gothic" w:hAnsi="Century Gothic"/>
          <w:b/>
          <w:noProof/>
          <w:color w:val="17365D" w:themeColor="text2" w:themeShade="BF"/>
          <w:sz w:val="28"/>
          <w:szCs w:val="28"/>
          <w:lang w:val="en" w:eastAsia="en-NZ"/>
        </w:rPr>
      </w:pPr>
    </w:p>
    <w:p w:rsidR="00D2592D" w:rsidRPr="00414236" w:rsidRDefault="00D2592D" w:rsidP="00D2592D">
      <w:pPr>
        <w:spacing w:after="0"/>
        <w:rPr>
          <w:rFonts w:ascii="Century Gothic" w:eastAsia="Calibri" w:hAnsi="Century Gothic" w:cs="Times New Roman"/>
          <w:b/>
          <w:bCs/>
          <w:color w:val="244061" w:themeColor="accent1" w:themeShade="80"/>
          <w:sz w:val="28"/>
          <w:szCs w:val="28"/>
          <w:u w:val="single"/>
        </w:rPr>
      </w:pPr>
      <w:r w:rsidRPr="00414236">
        <w:rPr>
          <w:noProof/>
          <w:color w:val="244061" w:themeColor="accent1" w:themeShade="80"/>
          <w:lang w:eastAsia="en-NZ"/>
        </w:rPr>
        <w:drawing>
          <wp:anchor distT="0" distB="0" distL="114300" distR="114300" simplePos="0" relativeHeight="252835327" behindDoc="0" locked="0" layoutInCell="1" allowOverlap="1">
            <wp:simplePos x="0" y="0"/>
            <wp:positionH relativeFrom="column">
              <wp:posOffset>5472430</wp:posOffset>
            </wp:positionH>
            <wp:positionV relativeFrom="paragraph">
              <wp:posOffset>22860</wp:posOffset>
            </wp:positionV>
            <wp:extent cx="1465580" cy="1094740"/>
            <wp:effectExtent l="0" t="0" r="1270" b="0"/>
            <wp:wrapThrough wrapText="bothSides">
              <wp:wrapPolygon edited="0">
                <wp:start x="0" y="0"/>
                <wp:lineTo x="0" y="21049"/>
                <wp:lineTo x="21338" y="21049"/>
                <wp:lineTo x="21338" y="0"/>
                <wp:lineTo x="0" y="0"/>
              </wp:wrapPolygon>
            </wp:wrapThrough>
            <wp:docPr id="14" name="Picture 14" descr="Image result for hymn sing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ymn singi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5580" cy="1094740"/>
                    </a:xfrm>
                    <a:prstGeom prst="rect">
                      <a:avLst/>
                    </a:prstGeom>
                    <a:noFill/>
                  </pic:spPr>
                </pic:pic>
              </a:graphicData>
            </a:graphic>
            <wp14:sizeRelH relativeFrom="margin">
              <wp14:pctWidth>0</wp14:pctWidth>
            </wp14:sizeRelH>
            <wp14:sizeRelV relativeFrom="margin">
              <wp14:pctHeight>0</wp14:pctHeight>
            </wp14:sizeRelV>
          </wp:anchor>
        </w:drawing>
      </w:r>
      <w:r w:rsidRPr="00414236">
        <w:rPr>
          <w:rFonts w:ascii="Century Gothic" w:eastAsia="Calibri" w:hAnsi="Century Gothic" w:cs="Times New Roman"/>
          <w:b/>
          <w:bCs/>
          <w:color w:val="244061" w:themeColor="accent1" w:themeShade="80"/>
          <w:sz w:val="28"/>
          <w:szCs w:val="28"/>
          <w:u w:val="single"/>
        </w:rPr>
        <w:t xml:space="preserve">‘Hymn Singing for Pleasure’ </w:t>
      </w:r>
    </w:p>
    <w:p w:rsidR="00D2592D" w:rsidRDefault="00D2592D" w:rsidP="00C644DA">
      <w:pPr>
        <w:spacing w:after="0"/>
        <w:jc w:val="both"/>
        <w:rPr>
          <w:rFonts w:ascii="Century Gothic" w:eastAsia="Calibri" w:hAnsi="Century Gothic" w:cs="Times New Roman"/>
          <w:bCs/>
          <w:sz w:val="28"/>
          <w:szCs w:val="28"/>
        </w:rPr>
      </w:pPr>
      <w:r>
        <w:rPr>
          <w:rFonts w:ascii="Century Gothic" w:eastAsia="Calibri" w:hAnsi="Century Gothic" w:cs="Times New Roman"/>
          <w:bCs/>
          <w:sz w:val="28"/>
          <w:szCs w:val="28"/>
        </w:rPr>
        <w:t xml:space="preserve">Do you love to sing, just for pleasure? What about your favourite hymns, too? Everyone who fits that description is welcome to a Hymns-Sing-a-long held </w:t>
      </w:r>
      <w:r w:rsidRPr="00C644DA">
        <w:rPr>
          <w:rFonts w:ascii="Century Gothic" w:eastAsia="Calibri" w:hAnsi="Century Gothic" w:cs="Times New Roman"/>
          <w:b/>
          <w:bCs/>
          <w:color w:val="984806" w:themeColor="accent6" w:themeShade="80"/>
          <w:sz w:val="28"/>
          <w:szCs w:val="28"/>
        </w:rPr>
        <w:t xml:space="preserve">every </w:t>
      </w:r>
      <w:r w:rsidR="00CD47C9" w:rsidRPr="00C644DA">
        <w:rPr>
          <w:rFonts w:ascii="Century Gothic" w:eastAsia="Calibri" w:hAnsi="Century Gothic" w:cs="Times New Roman"/>
          <w:b/>
          <w:bCs/>
          <w:color w:val="984806" w:themeColor="accent6" w:themeShade="80"/>
          <w:sz w:val="28"/>
          <w:szCs w:val="28"/>
        </w:rPr>
        <w:t>3rd</w:t>
      </w:r>
      <w:r w:rsidRPr="00C644DA">
        <w:rPr>
          <w:rFonts w:ascii="Century Gothic" w:eastAsia="Calibri" w:hAnsi="Century Gothic" w:cs="Times New Roman"/>
          <w:b/>
          <w:bCs/>
          <w:color w:val="984806" w:themeColor="accent6" w:themeShade="80"/>
          <w:sz w:val="28"/>
          <w:szCs w:val="28"/>
        </w:rPr>
        <w:t xml:space="preserve"> Sunday</w:t>
      </w:r>
      <w:r w:rsidRPr="00C644DA">
        <w:rPr>
          <w:rFonts w:ascii="Century Gothic" w:eastAsia="Calibri" w:hAnsi="Century Gothic" w:cs="Times New Roman"/>
          <w:bCs/>
          <w:color w:val="984806" w:themeColor="accent6" w:themeShade="80"/>
          <w:sz w:val="28"/>
          <w:szCs w:val="28"/>
        </w:rPr>
        <w:t xml:space="preserve"> </w:t>
      </w:r>
      <w:r>
        <w:rPr>
          <w:rFonts w:ascii="Century Gothic" w:eastAsia="Calibri" w:hAnsi="Century Gothic" w:cs="Times New Roman"/>
          <w:bCs/>
          <w:sz w:val="28"/>
          <w:szCs w:val="28"/>
        </w:rPr>
        <w:t>of the month in the Community Lounge</w:t>
      </w:r>
      <w:r w:rsidR="00C644DA">
        <w:rPr>
          <w:rFonts w:ascii="Century Gothic" w:eastAsia="Calibri" w:hAnsi="Century Gothic" w:cs="Times New Roman"/>
          <w:bCs/>
          <w:sz w:val="28"/>
          <w:szCs w:val="28"/>
        </w:rPr>
        <w:t xml:space="preserve"> from</w:t>
      </w:r>
      <w:r>
        <w:rPr>
          <w:rFonts w:ascii="Century Gothic" w:eastAsia="Calibri" w:hAnsi="Century Gothic" w:cs="Times New Roman"/>
          <w:bCs/>
          <w:sz w:val="28"/>
          <w:szCs w:val="28"/>
        </w:rPr>
        <w:t xml:space="preserve"> </w:t>
      </w:r>
      <w:r w:rsidRPr="00C644DA">
        <w:rPr>
          <w:rFonts w:ascii="Century Gothic" w:eastAsia="Calibri" w:hAnsi="Century Gothic" w:cs="Times New Roman"/>
          <w:b/>
          <w:bCs/>
          <w:color w:val="984806" w:themeColor="accent6" w:themeShade="80"/>
          <w:sz w:val="28"/>
          <w:szCs w:val="28"/>
        </w:rPr>
        <w:t>1.30</w:t>
      </w:r>
      <w:r w:rsidR="00C644DA">
        <w:rPr>
          <w:rFonts w:ascii="Century Gothic" w:eastAsia="Calibri" w:hAnsi="Century Gothic" w:cs="Times New Roman"/>
          <w:b/>
          <w:bCs/>
          <w:color w:val="984806" w:themeColor="accent6" w:themeShade="80"/>
          <w:sz w:val="28"/>
          <w:szCs w:val="28"/>
        </w:rPr>
        <w:t>pm</w:t>
      </w:r>
      <w:r w:rsidRPr="00C644DA">
        <w:rPr>
          <w:rFonts w:ascii="Century Gothic" w:eastAsia="Calibri" w:hAnsi="Century Gothic" w:cs="Times New Roman"/>
          <w:b/>
          <w:bCs/>
          <w:color w:val="984806" w:themeColor="accent6" w:themeShade="80"/>
          <w:sz w:val="28"/>
          <w:szCs w:val="28"/>
        </w:rPr>
        <w:t xml:space="preserve"> - 2.30pm</w:t>
      </w:r>
      <w:r w:rsidRPr="00C644DA">
        <w:rPr>
          <w:rFonts w:ascii="Century Gothic" w:eastAsia="Calibri" w:hAnsi="Century Gothic" w:cs="Times New Roman"/>
          <w:bCs/>
          <w:sz w:val="28"/>
          <w:szCs w:val="28"/>
        </w:rPr>
        <w:t>.</w:t>
      </w:r>
      <w:r w:rsidR="00C644DA">
        <w:rPr>
          <w:rFonts w:ascii="Century Gothic" w:eastAsia="Calibri" w:hAnsi="Century Gothic" w:cs="Times New Roman"/>
          <w:bCs/>
          <w:sz w:val="28"/>
          <w:szCs w:val="28"/>
        </w:rPr>
        <w:t xml:space="preserve">  </w:t>
      </w:r>
      <w:r>
        <w:rPr>
          <w:rFonts w:ascii="Century Gothic" w:eastAsia="Calibri" w:hAnsi="Century Gothic" w:cs="Times New Roman"/>
          <w:bCs/>
          <w:sz w:val="28"/>
          <w:szCs w:val="28"/>
        </w:rPr>
        <w:t xml:space="preserve">Let's enjoy some friendly singing, all your favourites! Need more info? </w:t>
      </w:r>
    </w:p>
    <w:p w:rsidR="00D2592D" w:rsidRDefault="00C644DA" w:rsidP="00C644DA">
      <w:pPr>
        <w:spacing w:after="0"/>
        <w:jc w:val="both"/>
        <w:rPr>
          <w:rFonts w:ascii="Century Gothic" w:eastAsia="Calibri" w:hAnsi="Century Gothic" w:cs="Times New Roman"/>
          <w:b/>
          <w:bCs/>
          <w:sz w:val="28"/>
          <w:szCs w:val="28"/>
        </w:rPr>
      </w:pPr>
      <w:r>
        <w:rPr>
          <w:rFonts w:ascii="Century Gothic" w:eastAsia="Calibri" w:hAnsi="Century Gothic" w:cs="Times New Roman"/>
          <w:bCs/>
          <w:sz w:val="28"/>
          <w:szCs w:val="28"/>
        </w:rPr>
        <w:t xml:space="preserve">Contact </w:t>
      </w:r>
      <w:r w:rsidR="006019F0" w:rsidRPr="00C644DA">
        <w:rPr>
          <w:rFonts w:ascii="Century Gothic" w:eastAsia="Calibri" w:hAnsi="Century Gothic" w:cs="Times New Roman"/>
          <w:b/>
          <w:bCs/>
          <w:color w:val="4F6228" w:themeColor="accent3" w:themeShade="80"/>
          <w:sz w:val="28"/>
          <w:szCs w:val="28"/>
        </w:rPr>
        <w:t>Gwendolyn Needham</w:t>
      </w:r>
      <w:r w:rsidR="0046758B">
        <w:rPr>
          <w:rFonts w:ascii="Century Gothic" w:eastAsia="Calibri" w:hAnsi="Century Gothic" w:cs="Times New Roman"/>
          <w:b/>
          <w:bCs/>
          <w:color w:val="4F6228" w:themeColor="accent3" w:themeShade="80"/>
          <w:sz w:val="28"/>
          <w:szCs w:val="28"/>
        </w:rPr>
        <w:t xml:space="preserve">: </w:t>
      </w:r>
      <w:r w:rsidR="00D2592D" w:rsidRPr="00C644DA">
        <w:rPr>
          <w:rFonts w:ascii="Century Gothic" w:eastAsia="Calibri" w:hAnsi="Century Gothic" w:cs="Times New Roman"/>
          <w:b/>
          <w:bCs/>
          <w:color w:val="4F6228" w:themeColor="accent3" w:themeShade="80"/>
          <w:sz w:val="28"/>
          <w:szCs w:val="28"/>
        </w:rPr>
        <w:t>437</w:t>
      </w:r>
      <w:r>
        <w:rPr>
          <w:rFonts w:ascii="Century Gothic" w:eastAsia="Calibri" w:hAnsi="Century Gothic" w:cs="Times New Roman"/>
          <w:b/>
          <w:bCs/>
          <w:color w:val="4F6228" w:themeColor="accent3" w:themeShade="80"/>
          <w:sz w:val="28"/>
          <w:szCs w:val="28"/>
        </w:rPr>
        <w:t>-</w:t>
      </w:r>
      <w:r w:rsidR="00D2592D" w:rsidRPr="00C644DA">
        <w:rPr>
          <w:rFonts w:ascii="Century Gothic" w:eastAsia="Calibri" w:hAnsi="Century Gothic" w:cs="Times New Roman"/>
          <w:b/>
          <w:bCs/>
          <w:color w:val="4F6228" w:themeColor="accent3" w:themeShade="80"/>
          <w:sz w:val="28"/>
          <w:szCs w:val="28"/>
        </w:rPr>
        <w:t>7183</w:t>
      </w:r>
      <w:r w:rsidR="00D2592D">
        <w:rPr>
          <w:rFonts w:ascii="Century Gothic" w:eastAsia="Calibri" w:hAnsi="Century Gothic" w:cs="Times New Roman"/>
          <w:b/>
          <w:bCs/>
          <w:sz w:val="28"/>
          <w:szCs w:val="28"/>
        </w:rPr>
        <w:t xml:space="preserve">. </w:t>
      </w:r>
    </w:p>
    <w:p w:rsidR="00D2592D" w:rsidRDefault="00D2592D" w:rsidP="00DA65F5">
      <w:pPr>
        <w:spacing w:after="0"/>
        <w:rPr>
          <w:rFonts w:ascii="Century Gothic" w:hAnsi="Century Gothic"/>
          <w:noProof/>
          <w:sz w:val="28"/>
          <w:szCs w:val="28"/>
          <w:lang w:val="en" w:eastAsia="en-NZ"/>
        </w:rPr>
      </w:pPr>
    </w:p>
    <w:p w:rsidR="00BE40D8" w:rsidRPr="00414236" w:rsidRDefault="00BE40D8" w:rsidP="00BE40D8">
      <w:pPr>
        <w:spacing w:after="0"/>
        <w:rPr>
          <w:rFonts w:ascii="Century Gothic" w:hAnsi="Century Gothic"/>
          <w:b/>
          <w:noProof/>
          <w:color w:val="244061" w:themeColor="accent1" w:themeShade="80"/>
          <w:sz w:val="28"/>
          <w:szCs w:val="28"/>
          <w:u w:val="single"/>
          <w:lang w:val="en" w:eastAsia="en-NZ"/>
        </w:rPr>
      </w:pPr>
      <w:r w:rsidRPr="00414236">
        <w:rPr>
          <w:b/>
          <w:noProof/>
          <w:color w:val="244061" w:themeColor="accent1" w:themeShade="80"/>
          <w:lang w:eastAsia="en-NZ"/>
        </w:rPr>
        <w:drawing>
          <wp:anchor distT="0" distB="0" distL="114300" distR="114300" simplePos="0" relativeHeight="252760575" behindDoc="0" locked="0" layoutInCell="1" allowOverlap="1" wp14:anchorId="2AEC7145" wp14:editId="4BC22F4B">
            <wp:simplePos x="0" y="0"/>
            <wp:positionH relativeFrom="column">
              <wp:posOffset>6010910</wp:posOffset>
            </wp:positionH>
            <wp:positionV relativeFrom="paragraph">
              <wp:posOffset>61595</wp:posOffset>
            </wp:positionV>
            <wp:extent cx="882015" cy="868045"/>
            <wp:effectExtent l="0" t="0" r="0" b="8255"/>
            <wp:wrapThrough wrapText="bothSides">
              <wp:wrapPolygon edited="0">
                <wp:start x="0" y="0"/>
                <wp:lineTo x="0" y="21331"/>
                <wp:lineTo x="20994" y="21331"/>
                <wp:lineTo x="20994" y="0"/>
                <wp:lineTo x="0" y="0"/>
              </wp:wrapPolygon>
            </wp:wrapThrough>
            <wp:docPr id="12" name="irc_mi" descr="Related 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2015"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236">
        <w:rPr>
          <w:rFonts w:ascii="Century Gothic" w:hAnsi="Century Gothic"/>
          <w:b/>
          <w:noProof/>
          <w:color w:val="244061" w:themeColor="accent1" w:themeShade="80"/>
          <w:sz w:val="28"/>
          <w:szCs w:val="28"/>
          <w:u w:val="single"/>
          <w:lang w:val="en" w:eastAsia="en-NZ"/>
        </w:rPr>
        <w:t>Indoor Bowls</w:t>
      </w:r>
    </w:p>
    <w:p w:rsidR="00BE40D8" w:rsidRDefault="00BE40D8" w:rsidP="00C644DA">
      <w:pPr>
        <w:spacing w:after="0"/>
        <w:jc w:val="both"/>
        <w:rPr>
          <w:rFonts w:ascii="Century Gothic" w:hAnsi="Century Gothic"/>
          <w:noProof/>
          <w:sz w:val="28"/>
          <w:szCs w:val="28"/>
          <w:lang w:val="en" w:eastAsia="en-NZ"/>
        </w:rPr>
      </w:pPr>
      <w:r w:rsidRPr="00206279">
        <w:rPr>
          <w:rFonts w:ascii="Century Gothic" w:hAnsi="Century Gothic"/>
          <w:noProof/>
          <w:sz w:val="28"/>
          <w:szCs w:val="28"/>
          <w:lang w:val="en" w:eastAsia="en-NZ"/>
        </w:rPr>
        <w:t>Come and enjoy a game on our wonderful raised carpet</w:t>
      </w:r>
      <w:r>
        <w:rPr>
          <w:rFonts w:ascii="Century Gothic" w:hAnsi="Century Gothic"/>
          <w:noProof/>
          <w:sz w:val="28"/>
          <w:szCs w:val="28"/>
          <w:lang w:val="en" w:eastAsia="en-NZ"/>
        </w:rPr>
        <w:t xml:space="preserve">s, all are welcome. </w:t>
      </w:r>
      <w:r w:rsidRPr="00206279">
        <w:rPr>
          <w:rFonts w:ascii="Century Gothic" w:hAnsi="Century Gothic"/>
          <w:b/>
          <w:noProof/>
          <w:sz w:val="28"/>
          <w:szCs w:val="28"/>
          <w:lang w:val="en" w:eastAsia="en-NZ"/>
        </w:rPr>
        <w:t>Mixed</w:t>
      </w:r>
      <w:r>
        <w:rPr>
          <w:rFonts w:ascii="Century Gothic" w:hAnsi="Century Gothic"/>
          <w:b/>
          <w:noProof/>
          <w:sz w:val="28"/>
          <w:szCs w:val="28"/>
          <w:lang w:val="en" w:eastAsia="en-NZ"/>
        </w:rPr>
        <w:tab/>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Monday, Friday &amp; Sunday 1.20pm to 3pm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Ladies</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Wednesday 1.30pm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Men</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Pr>
          <w:rFonts w:ascii="Century Gothic" w:hAnsi="Century Gothic"/>
          <w:noProof/>
          <w:sz w:val="28"/>
          <w:szCs w:val="28"/>
          <w:lang w:val="en" w:eastAsia="en-NZ"/>
        </w:rPr>
        <w:tab/>
        <w:t>–</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Thursday 2pm</w:t>
      </w:r>
    </w:p>
    <w:p w:rsidR="008506AE" w:rsidRPr="006019F0" w:rsidRDefault="008506AE" w:rsidP="00C644DA">
      <w:pPr>
        <w:spacing w:after="0"/>
        <w:jc w:val="both"/>
        <w:rPr>
          <w:rFonts w:ascii="Century Gothic" w:hAnsi="Century Gothic"/>
          <w:b/>
          <w:noProof/>
          <w:color w:val="0F243E" w:themeColor="text2" w:themeShade="80"/>
          <w:sz w:val="28"/>
          <w:szCs w:val="28"/>
          <w:lang w:val="en" w:eastAsia="en-NZ"/>
        </w:rPr>
      </w:pPr>
      <w:r w:rsidRPr="00C644DA">
        <w:rPr>
          <w:rFonts w:ascii="Century Gothic" w:hAnsi="Century Gothic"/>
          <w:noProof/>
          <w:color w:val="0F243E" w:themeColor="text2" w:themeShade="80"/>
          <w:sz w:val="28"/>
          <w:szCs w:val="28"/>
          <w:lang w:val="en" w:eastAsia="en-NZ"/>
        </w:rPr>
        <w:t xml:space="preserve">Contact </w:t>
      </w:r>
      <w:r w:rsidR="0046758B">
        <w:rPr>
          <w:rFonts w:ascii="Century Gothic" w:hAnsi="Century Gothic"/>
          <w:b/>
          <w:noProof/>
          <w:color w:val="4F6228" w:themeColor="accent3" w:themeShade="80"/>
          <w:sz w:val="28"/>
          <w:szCs w:val="28"/>
          <w:lang w:val="en" w:eastAsia="en-NZ"/>
        </w:rPr>
        <w:t>Jeanette Porter:</w:t>
      </w:r>
      <w:r w:rsidRPr="00C644DA">
        <w:rPr>
          <w:rFonts w:ascii="Century Gothic" w:hAnsi="Century Gothic"/>
          <w:b/>
          <w:noProof/>
          <w:color w:val="4F6228" w:themeColor="accent3" w:themeShade="80"/>
          <w:sz w:val="28"/>
          <w:szCs w:val="28"/>
          <w:lang w:val="en" w:eastAsia="en-NZ"/>
        </w:rPr>
        <w:t xml:space="preserve"> 027</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272</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6910</w:t>
      </w:r>
    </w:p>
    <w:p w:rsidR="004C29A7" w:rsidRDefault="004C29A7" w:rsidP="004C29A7">
      <w:pPr>
        <w:spacing w:after="0"/>
        <w:rPr>
          <w:rFonts w:ascii="Century Gothic" w:eastAsia="Calibri" w:hAnsi="Century Gothic" w:cs="Times New Roman"/>
          <w:b/>
          <w:sz w:val="28"/>
          <w:szCs w:val="28"/>
          <w:u w:val="single"/>
          <w:lang w:val="en-GB"/>
        </w:rPr>
      </w:pPr>
    </w:p>
    <w:p w:rsidR="00414236" w:rsidRPr="00994941" w:rsidRDefault="004C29A7" w:rsidP="00414236">
      <w:pPr>
        <w:spacing w:after="0"/>
        <w:rPr>
          <w:rFonts w:ascii="Century Gothic" w:eastAsia="Calibri" w:hAnsi="Century Gothic" w:cs="Times New Roman"/>
          <w:b/>
          <w:color w:val="244061" w:themeColor="accent1" w:themeShade="80"/>
          <w:sz w:val="28"/>
          <w:szCs w:val="28"/>
          <w:u w:val="single"/>
          <w:lang w:val="en-GB"/>
        </w:rPr>
      </w:pPr>
      <w:r w:rsidRPr="00994941">
        <w:rPr>
          <w:rFonts w:ascii="Century Gothic" w:eastAsia="Calibri" w:hAnsi="Century Gothic" w:cs="Times New Roman"/>
          <w:b/>
          <w:noProof/>
          <w:color w:val="244061" w:themeColor="accent1" w:themeShade="80"/>
          <w:sz w:val="28"/>
          <w:szCs w:val="28"/>
          <w:u w:val="single"/>
          <w:lang w:eastAsia="en-NZ"/>
        </w:rPr>
        <mc:AlternateContent>
          <mc:Choice Requires="wpg">
            <w:drawing>
              <wp:anchor distT="0" distB="0" distL="114300" distR="114300" simplePos="0" relativeHeight="252762623" behindDoc="0" locked="0" layoutInCell="1" allowOverlap="1" wp14:anchorId="12C5682F" wp14:editId="3A3A8C78">
                <wp:simplePos x="0" y="0"/>
                <wp:positionH relativeFrom="page">
                  <wp:posOffset>6376147</wp:posOffset>
                </wp:positionH>
                <wp:positionV relativeFrom="paragraph">
                  <wp:posOffset>205740</wp:posOffset>
                </wp:positionV>
                <wp:extent cx="1085850" cy="904875"/>
                <wp:effectExtent l="0" t="0" r="0" b="9525"/>
                <wp:wrapThrough wrapText="bothSides">
                  <wp:wrapPolygon edited="0">
                    <wp:start x="0" y="0"/>
                    <wp:lineTo x="0" y="21373"/>
                    <wp:lineTo x="18189" y="21373"/>
                    <wp:lineTo x="21221" y="20463"/>
                    <wp:lineTo x="21221" y="10459"/>
                    <wp:lineTo x="18189" y="7276"/>
                    <wp:lineTo x="18189" y="0"/>
                    <wp:lineTo x="0" y="0"/>
                  </wp:wrapPolygon>
                </wp:wrapThrough>
                <wp:docPr id="31072" name="Group 31072"/>
                <wp:cNvGraphicFramePr/>
                <a:graphic xmlns:a="http://schemas.openxmlformats.org/drawingml/2006/main">
                  <a:graphicData uri="http://schemas.microsoft.com/office/word/2010/wordprocessingGroup">
                    <wpg:wgp>
                      <wpg:cNvGrpSpPr/>
                      <wpg:grpSpPr>
                        <a:xfrm>
                          <a:off x="0" y="0"/>
                          <a:ext cx="1085850" cy="904875"/>
                          <a:chOff x="0" y="0"/>
                          <a:chExt cx="1085850" cy="904875"/>
                        </a:xfrm>
                      </wpg:grpSpPr>
                      <pic:pic xmlns:pic="http://schemas.openxmlformats.org/drawingml/2006/picture">
                        <pic:nvPicPr>
                          <pic:cNvPr id="31073" name="Picture 3107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0430" cy="904875"/>
                          </a:xfrm>
                          <a:prstGeom prst="rect">
                            <a:avLst/>
                          </a:prstGeom>
                        </pic:spPr>
                      </pic:pic>
                      <pic:pic xmlns:pic="http://schemas.openxmlformats.org/drawingml/2006/picture">
                        <pic:nvPicPr>
                          <pic:cNvPr id="31075" name="Picture 31075"/>
                          <pic:cNvPicPr>
                            <a:picLocks noChangeAspect="1"/>
                          </pic:cNvPicPr>
                        </pic:nvPicPr>
                        <pic:blipFill rotWithShape="1">
                          <a:blip r:embed="rId43" cstate="print">
                            <a:extLst>
                              <a:ext uri="{28A0092B-C50C-407E-A947-70E740481C1C}">
                                <a14:useLocalDpi xmlns:a14="http://schemas.microsoft.com/office/drawing/2010/main" val="0"/>
                              </a:ext>
                            </a:extLst>
                          </a:blip>
                          <a:srcRect t="8099" r="-567" b="1"/>
                          <a:stretch/>
                        </pic:blipFill>
                        <pic:spPr bwMode="auto">
                          <a:xfrm>
                            <a:off x="457200" y="428625"/>
                            <a:ext cx="628650" cy="4292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7DC867" id="Group 31072" o:spid="_x0000_s1026" style="position:absolute;margin-left:502.05pt;margin-top:16.2pt;width:85.5pt;height:71.25pt;z-index:252762623;mso-position-horizontal-relative:page" coordsize="10858,904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KL19WgMAAOkJAAAOAAAAZHJzL2Uyb0RvYy54bWzcVltv&#10;0zAUfkfiP1h5z3Jp0rTR2qlruwkJWMVAPLuO01hLbMt2LxPiv3PspN26TjANeICHpr77O9853zk+&#10;v9g1NdpQpZngIy86Cz1EOREF46uR9+XzlT/wkDaYF7gWnI68e6q9i/HbN+dbmdNYVKIuqEJwCNf5&#10;Vo68yhiZB4EmFW2wPhOScpgshWqwga5aBYXCWzi9qYM4DPvBVqhCKkGo1jA6aye9sTu/LCkxN2Wp&#10;qUH1yANsxn2V+y7tNxif43ylsKwY6WDgV6BoMONw6eGoGTYYrRU7OaphRAktSnNGRBOIsmSEOhvA&#10;mih8Ys21EmvpbFnl25U80ATUPuHp1ceSj5uFQqwYeb0ozGIPcdyAm9zNqB0CirZylcPKayVv5UJ1&#10;A6u2Z63elaqx/2AP2jly7w/k0p1BBAajcJAOUvABgblhmAyytGWfVOCik22kmv98Y7C/NrDoDmAk&#10;Izn8Oq6gdcLVr2MKdpm1ol53SPOiMxqs7tbSB7dKbNiS1czcuxAFB1pQfLNgZKHazjHtvT3tsMJe&#10;7IjvWXbsRru23YmtZe8FudOIi2mF+YpOtIQYB3bt6uB4ueseXbusmbxidW19ZdudgaCHJ/H0DEdt&#10;rM4EWTeUm1Z8itZgq+C6YlJ7SOW0WVKIJfWuiMDRIHwDwSQV48apA2LhvTb2dhsVTh/f4sEkDIfx&#10;pT9Nw6mfhNncnwyTzM/CeZZAmETTaPrd7o6SfK0pmI/rmWQddBg9Af+sGLq00crMyRVtsEsKljgH&#10;aP/vIMKQZchi1UZRQyrbLIG8T0B4u+cw4Zh+INe6QYNQ7I6XSGMYhknvRBmHAAe3K22uqWiQbQC9&#10;gMDxiTeAtcWyX9JFQXu9wwVo2kCCxj8li/Q5WbikcRznf0wWSAnzlZnqtsIS4jZyHP9lnUDK/W90&#10;oojVhi2yg3A4hHww8vy0n3kISq1LUAct7ZPVqWbQcvtBFMA+XhvhHPBEQUmaQeH3EFSRJB70466K&#10;7MtMH8b2VSaJh3Hf1fjXagnnNbcq5sKmzVZp7chzqSzt9RNIZX1/MpllfpLMBv7lJbSm0/kw6UX9&#10;JJ0fUpmucCG2N0tNIOEXv5/NWmyA6jiLPaSih1zgCia8J9zK7u1jHyyP+9B+/EIb/wAAAP//AwBQ&#10;SwMEFAAGAAgAAAAhAKyIspbIAAAApQEAABkAAABkcnMvX3JlbHMvZTJvRG9jLnhtbC5yZWxzvJDB&#10;isIwEIbvC/sOYe7btD0sspj2IoJXcR9gSKZpsJmEJIq+vVn2oiB48zgz/N//Mevx4hdxppRdYAVd&#10;04Ig1sE4tgp+D9uvFYhckA0ugUnBlTKMw+fHek8LlhrKs4tZVApnBXMp8UfKrGfymJsQietlCslj&#10;qWOyMqI+oiXZt+23TPcMGB6YYmcUpJ3pQRyusTa/Zodpcpo2QZ88cXlSIZ2v3RWIyVJR4Mk4/F/2&#10;jXUTyOcO3Xscuiay/XOQD88dbgAAAP//AwBQSwMEFAAGAAgAAAAhAPbl/driAAAADAEAAA8AAABk&#10;cnMvZG93bnJldi54bWxMj8FuwjAQRO+V+g/WVuqt2IZQaBoHIdT2hCoVKlXcTLwkEbEdxSYJf9/l&#10;1N52dkezb7LVaBvWYxdq7xTIiQCGrvCmdqWC7/370xJYiNoZ3XiHCq4YYJXf32U6NX5wX9jvYsko&#10;xIVUK6hibFPOQ1Gh1WHiW3R0O/nO6kiyK7np9EDhtuFTIZ651bWjD5VucVNhcd5drIKPQQ/rmXzr&#10;t+fT5nrYzz9/thKVenwY16/AIo7xzww3fEKHnJiO/uJMYA1pIRJJXgWzaQLs5pCLOW2ONC2SF+B5&#10;xv+XyH8BAAD//wMAUEsDBAoAAAAAAAAAIQC++3wsxmMAAMZjAAAUAAAAZHJzL21lZGlhL2ltYWdl&#10;MS5wbmeJUE5HDQoaCgAAAA1JSERSAAAA2gAAANsIBgAAAXxGv+gAAAABc1JHQgCuzhzpAAAABGdB&#10;TUEAALGPC/xhBQAAAAlwSFlzAAAh1QAAIdUBBJy0nQAAY1tJREFUeF7tnYffFcX1/++f8YsFKyId&#10;BVRUsIEgYASVIh2kKE1pAiIICiJNQRGkCJbYaBasVLFX7MbY0BhbTEyi+SYxJtnfvs/znGXuPLPt&#10;3r33uQ8883p97t2dmZ2dnZkzc+bMmTO5//3vf14Yfv/733vLli3zevbo4TVv1tQ75P/9P69Fs2be&#10;3Xfd5YyfBMEL//Of/3hdu3SpESEJjm/UyOnvQuQXApzL38ac2bMl03Hxgxf+97//zQuIe9AEL+Kf&#10;IrfDbNT4wgaHHpp3H4UjDj88L6MLFy7MC3chtkjTwC4lF0JfmKZIFQtvvDHv/tR27fLugbywkMQL&#10;ReYvPOyQQ6QRrV61yhnuLFLNQOdzz60RFoUP3n+/hl/3rl3l/0K/8+BfXkhzBnal37Z8ufy3ad06&#10;z9+EZi4p5IVNGzf2jj7yyBqBQ4cMCa5x//znP6W7I2OdzjknL24UGhx2mPx//fXXXk5zqP9djGI8&#10;/rjjgmtgEnYSIlf8/PPP8n/MUUdVfSEdsgb++OOPwfWxRx8dXE+dMsW79dZbpEEM7NfP27NnTxAW&#10;B+2J+l1ySX6j+fvf/y45f+nFF+V+4IAB8n/TkiXeo4884o25/PIg7pkdOgTXcfj444/l/6gjjvBy&#10;X331VV4g3RX/11x9tQxJRKKp47dzxw7vgl+f7+3bty/IdRIQn/+//OUvXm7r1q3eXcb41qdXL/k3&#10;W+ySRYuCOv7ll1+8DQ8+GIQpNNzGt99+m3efu+fuu+VixPDh3qeffur9+9//lvu2BilAX40aNvR+&#10;+umnGt2X+SItCYU2FnBe9Vib27VzZ+CZBV595RWv18UXey+++IIzPHfLLbc4AxTmFxSKJ598MrjO&#10;dQwh4EJedKjfws3GdJprtEhDwC6EZSzMP5eGnrJA7osvvnAGFIOwrwN5PU1UxKiwNJAXNjzmmBoB&#10;9gvs+0KR94WdO3XKC0yCtI0u74Um/vWvf3mH/upX3vRpU73PPvtMepsLfv1r7xDfb+/evc5nkiD0&#10;heDpp5/2pl11lXRzfAkYN3as98knnzjjxyF4WbOmTWsEJgEdc9IizbVs3ryGZ5KGYcd56qn93VYY&#10;5MuK7WHskSEMeXUG7/jll1/mRQjD//3f/3knnnCCMywMkQ0ka+Qe8XkSV0ASmPUGJ/DDDz8E9+++&#10;+25wrciNHTOmhmeWOLFVq+A6N2jgwODGzKnrPgmeffZZ4WtaGK28h98h8J+744475AJ+RQNBknlc&#10;WuReffUV5xcoOdB12WHAfsbmuhQbNmyQf9jK3Pp16+RmzzPPeEc2aCDXRxr85e8+/NA7rnqE+PC3&#10;v/XGhdTxXXfe6fQ3IV9GkfElb775ZhDQqmUL+f/mm2/kZfxrGFi8eHHefeIepEP79vIl//jHP4KA&#10;C84/X/6Zfm3Zstk7/NBDPRhg/FxChNdee62Gnw15GfTBkMK0SgOm+r09/4urJQxah1pXyvgqlt96&#10;a969C0EPAgPKhETvebHZZz60ZYt3fvfuXvduXb1n/PrdsX17EAaOO/bYvHsXgpe98MILAdVrs8eZ&#10;L+x6XhehIfurQOuQflLTgucMXobnhT17etOmTs17GU12pE+D63x65GvNRhSH++69N+8+eFlWMKdl&#10;Cmas/Nd4Gc72KwY333xTcF3Ql4VlyKxf0OT44/PuMyvGnj0ucPqbyOxl9le5kOplYcWHs8UgZphe&#10;535d3S25oM4VZuNPf/qT099EILQpBvSbLn8bwcvO7dhROCY7QhS+88cwl6DNBVxonZ1+6qne4Ycd&#10;6r37zjsicXjooYekEbiYWhdwtl9sA6G/ZFClqPr26eO98sorznhpcO8993gjR4wQUZcp7gKuTBaK&#10;oNpunD/fO/uMM4IA10tcfjaSxInC5s2b/Oazf7QrBlJzkydOzJPRFZrBqOeiwhQMcK1aVHFAJotb&#10;KGo0S+SJDK9hjKONJJmOAtwWtAXxmv4uSYONuHcn7pThQ2DdEITDNpzmdwCrV6/yGaafRLYFKHn+&#10;iQsjtXHjBu+8zp2FrhjN4UNdvIwLSQs3CvJxSOTtgNoE8lflwZCtIkf/7rvvRHKs/kkgH5dkpa0S&#10;AQk97A8ZrjAgHzfYmJJGIayNh/mDqLAs4aJR+bixY0bXCIhCOTL8G38spEmGvQteaNnSpXl+NNl/&#10;GFyIjHP0jmecfrp49Ligig+NatvMnJ54/HFnWLlBPpmZm343zJsr/1JzTG75QK7pln/5Jb9HI4Hh&#10;l17qcycve4/7H0Wcq6dPD0r1iy8+l/+zzzoz7zkAP8dq0fixY0MLTNNRPP74Y3n3SWDTHu+SmnvM&#10;/zi6ajxZFbz8ssvkesrkSfLRv/bnv3Tv+iBde2t/kFWnJaeyj5+ru/ERfoHoMwA5yOf79nnv+Pyj&#10;6W9j86ZNTn8TOPP+D3/4Q979CS1bVtUcbZva0Kapq/Y//fij99FHHwUPaIKIOxoZk/pXXnpJ/llh&#10;psR0rGNZzVzfAdrso/Dqq686/aNgtwoYcfk4MOPqq73XqhNFdMI/3ANjiz2gXjp0aDCdBggU+Bhe&#10;wOCuTdyFp596yulv4qXqwkoDezpzctu2Xs4UySj3AMfOPx+HIALtoveNeQ3iM2pa7xv4HIs2a2pq&#10;3tzrvQU33uidc/ZZQZzx48ZKKxg6eLDXrEmTwN+F006tuYIXhyOrl50VVFDulZdflps//vGPQYBm&#10;9K9//at3WHUtAlbP+YfG+vvXp5x8stAfH6pKDzhqcOLECUELAHesXSv/77z9duAXBqXdpGh4bP4Y&#10;93J1zcuyNEoNKlbiY7X9Pvzww95oY3X/+eef98aPHx/cK1iK0cxnAeVTXWEmiPfGG2/U8NfWKIv8&#10;dqACofcL/ge182vIFQ5othdfdJFwCNBae79TOqlNG5HHrbjtNmmCZtNPA7PmTVzhF7ApuzWxcuXK&#10;4Dq39dFH8wIrFTiXv4KlSFN+DHIsGZoeirjEbKSNnxZh6Zsdm41AjSDsYWCGhV2bCPNPCpqc0hxD&#10;DFLdo448QoYrYPbcUUj0ceUGK9wu/7TILSrhXK7QAotqamkQcChJ4cqwy68YXDVlitM/LYRxvm72&#10;bGcG1U//wxAXngZZ1RqQmtPMJZE4pYGmG3avfqYOWhbA8R8IZcPwxuuvS29FiV4zY4YzTlLQAz6z&#10;e7cM9vffd58zTpZITXPgb3/7m/e6/9G/8Vm3eddf7w0aOFB0WZkLUggKRPDndurk3TB3rrd71y6R&#10;arnSi0NcBbgQ+WGMLwsXLJBMwhRn0avS/JjBo45MumlUX9OgxoehZnnYIb+SEua+kNJKi1EjR8hH&#10;Tpk82RleCAI6I+Enn3yiRgTXh7n8FBqm/2kRxiCnhdSYuWyUJkNmXL1Wp/5poEvJxxy9f1ZfKHI3&#10;33STCGmSzJUUdsbj7pPi2lmz5H/Txo01wtIip0tCs6+9Vrbj2BHiUOhH2DjKn2WrOMMWHhWCXKuW&#10;LfM8WKU556z98o04FPthTHZ1K4Mi7fq0C7mwWTSzY17YpfO5iZeVkoAm37d3bxmov/i8Slhr4667&#10;4vWz4pAzt8ioMyMoEASNGjVSeq3GjRp5A/r1kxUUZrY0HROI+RD3MdVnMZ6BGpl90pqw9VEKQW7q&#10;1KnBTdhHpUEWaTD0uPzTIHfbbbdJZnCuCCai4kSFpYV+GM0WHUU0LxEnmmL6OORWhWzxSoosP0iB&#10;NAwRuat3hN5P9sN/+OHPNcJMFPRhpfiYQuDadKYIPqzQzBb6XFbYtm2bs2Yja0yd7Wfe1xbMfLD/&#10;zOacUjVFM7Eov6yAomzvXr1kqkPGGV6QQL9cvT5hYuvWfOFw0Z1HqdA8ZBuHFqS5tqdgPU2va3wY&#10;E8qwcUQTpft1JZwV2ODi8rcxu5ppNnHVlKo5nXzY4YZuLYsZHc85O7h3oWfPHnkfr86MYyMu3IS5&#10;GBkHFgbN+/79qpbGcjpVUMAONWncOM/PzBTjCKyR+WHol6ILrvfFYu7cKu2BpLhh3ry8+2/YF4yc&#10;/Nln9+Rlno3JZkT2PcG/8THoakDIKKxr+IMPPBCqEbdp0ybvnLPP9t566y1nuAtPPlFzJh8FVB/N&#10;e8a3HFU385prxEO1B1BPeO+99/Ii6/o1C4o4s2di5yZbhvUesIrK+HL11dO996vT+tCf0JpxwuDq&#10;9eJgzkCuv+46L3dm+/aSUdzy6r3pzzyz2+vU8Rzvs08/lVp64P77g4cU1BqOa/0wvUfrlef0Xv+Z&#10;qtyXQKb44gvu/bUuaNrzjOYLT5mDL1MPHeRoCkiMli29OQgDOJXemgPimjVrgm16NL0wVQhqkOfj&#10;mNnHH0uvBIPahnmfU3oaMmhQ4Mna1dq1a73u3brJx6g/0JVF03/IkMHeunXrxK+xT4tndegg6hQd&#10;O3YM4ijYIx7X6919d3o7KbZ0K8di2+7dVTJEU9Ng29NP+5msaQfFpfR+9513emdUq/eyrMo/W3RQ&#10;pdA4NE3tSW1RgI1CPsxOM3eoP4ZRM9ygvaYBNEelE3P919UBrFm9Osh0EjGCvSfFhpmPpGh30kl5&#10;97LSeXj11/a+6KIggG1DhPESU0MHjQH+82jM/zBdsVELAbZmm4k4aViSnVs21q9fn3cvH6bzGnN+&#10;87qf+GeffSoKZlobQLdF2B824cor5Rqm9bcffCBbmHQ6gW2hQQMHOp91wSSJpPi3sSTFPoTc8Y2O&#10;CzJufsCOHTu86dOmBffgt34t0IxwtGni31ldUpMmTJB/Op7LRo3yp/TfiKrSmWd0EE02wgb275/3&#10;jjD84x/pxG+9La4HFtEfoPsFNaUvZZno9pUrRcnFfICeh9KWTQ5nnimsFEtHn3/+uWwH13hdOncW&#10;ulU9RJ5B3dcuqDCkFffZOyAx3ZK70++mtUSVlvr27etd4uPdd9+R2tEHtAmZfjj2th9TXTg4/u/y&#10;a5L9gWSSJsnH6jNx+POfo+UZJo6u1hNTaPMX2b3W1ORJE+X/sEMPEV18szdkYCWu3pu48YYbEjWx&#10;pEjK3bs075Rnze3bVzXuKNgOisUBpZ0lixcHyiRIh12luXTpUvkwOhBshzHThbdkzCvkgyl1BK6u&#10;MAVkoK3DhLJ/ubciNl62OfFEr1vXrt7HhoaqDTKOmBz6YzmKbr/reecJY71pw4bQLXNxwGSHDvYm&#10;+OgwSfGY0fs12yM/rBRwlXIU+AhUdekHTGs5Ltx33/4dr7m4eVLSjCSNlxXs99lNPpdUGQvYiYX5&#10;lRP01K7l3RzbFG1PF2r7A1xgz8CQwYOdYbnvv//eGQDsj3Hd4+L80oIBn6bFOporHO6GMVdn9a73&#10;5eK6VfMhvdZ/+zormPQC3wmPeUnfPqLHuN7nQeN4TZBT0x+lyGChuG7OHKe/ibj8VuSHYVvM5W8j&#10;Ks+RNFYboJn9kIJXDEPu7QQbAmxElRSIC49CEgY4SfpF21NLCs2M/ofB3jhXKHJRSphmJtSZ/vof&#10;5lcILunTx+mfFjnUHPQmLlMabv7jXGGFIok9lyQQJTGmHWkylCZuGsDNJ7GKkwTyYQMuuSR0Op7k&#10;I5LEiQO94XPPPusMi4Pr/YEi5n9++cW73yGjLxSul4WhY8fkJmSTIvgwzQhGVlEp4jrpGKfPJoEZ&#10;94px42rI3LNC8GFhaH/aacJwIuO3pUFpAV/aoX3Vdq0k/F4xqFFjUcChmdawelcgCmabN2/2PvAZ&#10;VQifKRATV8RsLas1uhscfpg3oH8/Z3qlRGyNFQL2b86YMUO2RtJ9q+6+CcZPbGWiIUdhUSBMelm4&#10;nzv3etGuY3/pE088IVuU4WlNQCYIjT75+GNZpHzs0Ue9qVOvEuO4SLloZfoutlKil3lRz56yJxVx&#10;oS6H1SXg+E9dad/6pDZ40CCpDAoEWehTTz4pe7RZ00tCPvryYlFIOuYzSAjZNc130LD4Ft1tXckI&#10;rTR2eSI15IN6XXRRYMQ6CmaBRPmlRRZppAErGOj68O2sUKTRliwH8irtrDPOkG7E5LPKVWDme8xr&#10;130YksZLArpPtRrx/HPPSQVmoWaeBaTSEGnRPahoy4W0BWLHt+9tP73WfxMuv1IDx5jJer36tWzR&#10;3Nu0qfgdHWmAs/2k0qAwzBTQDbBYcqJPba6BWhPQ/1KjXO+xQTnAKCFJN7tG5uhxmh2lBk4qjUqy&#10;A+DOdLMi+wDNcBM4l78iKlzD9L828Ys/JCC6pce5sGfVMSk2WK0j3BVWTlRVWvVirjozgoIJ1tSr&#10;pkjro7Wx9bYSRctJwNjEfAtLLjTKYUOHhJqSNoHR9I5nR6vklgNSaWcaBivTQCsLhZdJEydK10oh&#10;NDquoTdu3Djvqaee8jmxv0ZOAzSNKD/7Pgp0ZxjcY343ZcoUr1njxtLI2CuHrmWSygkDJnps81O1&#10;Aak01BjNgjGvkyBNfE4NQqkVg2cU4vixY+TUptPaneI1adRItHHZkEhBm2CCzKQZg50YtB00cIAo&#10;nO7cuVMqyXxHmvykAQ1SdWdqE1JprCPaAVFwFYr66X+W0DT1Py1cz7n8TNjhdKmqaWb6u2A/G+fv&#10;QlhcnFQa2ykw94ezI8VBnSsMqNNrOzwK6lxh5QYWIqA0xGDIJdEt5B7JEKqCWBqk58Au1q233CIG&#10;F+hB0NBBpYnnCrGH5fr+oNLWrllTIzApXAknges5l9+BBAQX3c47zzv1lFNq2OOKglkuQaWxo8MV&#10;oR6lxfBhw7y+fXqnWvIIKm1QQmO+xSCuMWi4/lcaSpkvuFoYriSMjphrodKSWmA2UchHFPJMIUj6&#10;nqTxosBqwfz5Nwh3a3K7mBzFrk9cRZh5YMEScZkZbqOoSisUZibTophnswLG4dHgW7RgQeIpAOMX&#10;KsOIx0yVlTBwcGoYnxF0j3HGxVRL3RV2sAC2/wifiopdcuf5Af37exddeKEzXIGOKmIz+30Bpc2Z&#10;M8c75eSTPFvJHdEN+5K4DjunKQnQKyUD2KmGVTbDKoF6kgDWPevJNSv3UQTD+ygvc7ksoDT6YHb3&#10;2GeT8YAugJ7lz0dcrSxJoWMPFENV9PF2pZlIwwaXE7R6Dh5zhRULRG9RTAjjnLmrUSoNiQj2CRAH&#10;2QWq91RWVGHbYIv9uZ06yiowFaHPwuKqOpQCx6rCbbfeKktCxNX93JUCdiBmYZIqDFRYVMVt3rQx&#10;sOYtlYbskbMQMZik9swBOstqeIIKtTf8MSCz2RDTVewnR3lb1+HYHorhdTKBFQDkiVT8hg0POpd6&#10;MF+n+8I5S7NphFF30uGsAaQN7KUlb9oDsNXzzTf3iqrE8uXFq07i+Od9aTbkFwK6wChrJJQh5Stj&#10;GlpRbEnbuGFDsDESYLVUlWFhadVoPYZB6So1HhXDC9n8wW6VE1q1zFuaZ48umxZxSAJc4hw2KOtB&#10;3IiDTGP0OP5ffPFFj/PdoFxWJpAFLlq4QN5NpZEG++7Hjh4tlAuVo8ll7kAtFIim2KvsCssSEydO&#10;DD1CAX6DrY5Cae38guTUDq73ffaZd1LbtrK9FcYDwwP4N2l8fGA8cdSIEUIVbJI2N2CHQVfEuUZO&#10;p1Rhgu1JGBfhml3kWmlaYXQdPIf257Kb8y1EhGHxokWiMcpzbAp1vTcpykFpABln53PDj+GW/dRc&#10;0L1BJVzT1TBnM7kVQKWpvYL58+cLV4noK8mRKFAGlY/TSsaZcZi7aLfJsRDmzluWY6Dmtm1ai/Ko&#10;+icBWlXTp06Vwrj1lmWBv/3+OGzfvi1o2GmR5F0aR8c2O1xBWUilaRcIRcAE8KDNdBx7zH5bsFQU&#10;3R8svK5eRwGJgR7ijgavHQ4w0oRknOvLR43yLhs5Uq5Zf6OFIzGHi4Xt3u132z/6XR9doB6cq1jq&#10;UyH5AqhEq2UooGYTCgE2Igqx7KGVkRT0BlEMH4ZypNL0Y5gvsCOaaz6e5RqNTCHoNerS//RZYBKn&#10;UNU/DOyQ1onk0Ue5u1OO+cBmBZlm2vF9tb0JNhyzWmyyvEnB2Imhbr2PasFxKLTS0oIe7tiI3UvY&#10;J5BK0/27nKOiy/EM4MotagVxDTD3omw8loQmTpggZMv9W2/tn5xrK8OKyojhVSdShY2BvS6uqjQk&#10;L+a7+vTu7b337ruBX9oNdHOv328v56gE428YOC8NFQZXWJZgQ565pd8GvUfOJEezsDgd0jTfO6W6&#10;m6Gydu3aJSItuidzcOd514ehW4GcjuvjGrpZWs4fpdLQ/+9pnMD1L/99GHwYOHCAjEtQDw0kjKlg&#10;GoIaAi0WXFl9MhGLkC61wKTAuPrvfvc7Z1iWoMcJM3amdZUzLV6YlWbfT6o2IQKgLiQEkyZNkjic&#10;c0+Cpo5ggOoXqZk4rpm3KZuuYHrB1IBwkzoAlcY5HRyIR7zdO3fKsUx064x1dL3obmLGBN3822+/&#10;XdKkAP7uV/TXPvVybaaZFpiRLPR8g6SAIBpGzNM4XBfOOgc3pscHazepMCsNVlO7u4ce2iIfwDla&#10;5lhnQrs5PS5VnzXh8kMKznTD9p/iNxAm0qSJBIdKwZ9WCYOi9wDOVo8rx9rQNTPS6cC4cJQ/BbE5&#10;6ixBt2hLimxoWeeQBSoHhnIqam9amBSQXnNsJAwI1xQCBUOF2IO7xqfl8zxAfY0xgfESKsMC0SJ/&#10;DjVowAAxj0mBw2jAsDA5b9P6xLw0FXC1zNMYQ7F+Lun7DW32tbMkLfKC5T7S63DaaUV1hzbgsOld&#10;XGHF4hZ/4s7Rfq4wxXHHHiPlw7WcXqeGIBv5E2Cs9WlEbPJoJZBhrUT8mbWzQaHjOeeInz5jQp15&#10;jdN7Mx5U/uAD93sP+BNs3mOG4fTeBI0AbhfmhsrEaGxa5ZmwtG2whdRlx7JY8N1xHDhDi2lFXyoN&#10;mSGtVCtFA2nZx1XvP8WxcR2J8zV+99Th9NOlRXP4qsanEKnEGf6kW/t/9nyFtXicXiN9QeF1ud/q&#10;yAfPaDiOednOHTtkYn/19GkiDoMhgcLCumD73oUkcRTIaLFO5wpLC8SFjzz8sDPMBBuqaZBm9y+V&#10;Zpodcn3EsmXLqroiH9i0/cCPf9vy5cEKrD4DlSLJYF0O5mDChCtF/qfpaDz7fvy4cZI2khAyN8wf&#10;0zDjGtW90aC0slihuOD882vEKQX+8sMPYhyykAVhNmQyLumZnHHg+ykX2z8H6akRLC3EMNjhFBzS&#10;fG0FdniYn+2PEHjHtm0yGNMN08WBLAd+831ZAE6vRfNmokkVlk8qdqLfcCn4h7ZsyQuLyw/lEMbk&#10;5R57bGuoheeohKPCDlYgt2WIcE59UgBrHGGCAJx0j1Sa6VyRo2A+E3YdhqRxcK6wKBTyTFZI8m47&#10;DmcbQ5XMV01/GzkOz+MUCFdgXYRdEJUMHF3oKSedJNMt01ZvFHL9+vaVOZd64MwIUUgSV+Pov+0f&#10;dR3lV1ug6ytWK40xcIQ/72WOWcg0IsdgiijLFZg17MK37ysdLAtxUi3XzG3PaN9eujPUADBQBheL&#10;SI9/zihF5MSiL3Mx4iHtyWLKINbZkqyJlQJmpZnXJsL8yw0kOuZ5C7UJZ6XZBWXf24gLj0PU81Fh&#10;5QQT3CSr9OWA2KUvN6VVSkWkAY37o49KvzSTBLlhw4blMSLFwK4M+76uAsaBSmNC7QovN3L01WFG&#10;0etRBYTj9rJVbaJK3cBvRXZAGEzq0Wv9N6F++h8FdWFhLv9y4sorrpBzWVxhtQGpNCT1qD3bgcVC&#10;nXlvhtcVsB4IG+8Kqw1IpeGY6CEAxmmgXut/qeBK3/Qzr6P8FBqm/8UAJo3xzFwaqW1IpQH0GMmc&#10;GVhXkUVlsUxEebBib/pnkXYUNH39dyGoNMWq21d6Rx91VOSySFSCLiSJnySOC4U+F4VKoioX8irN&#10;LAAyvnjxYtGpv3lJ/hmXZrzaQNbvp6HCHc6o1nDOGlnnV3bNmA5P/Y8Cmrt0H1ilRlnHDnc5O46N&#10;qDhRYUnx87/+JermNETyfuuttxQlWMgiT4VAKk1v9Fr/0wL1A6yQouLGqisFw+HE6Ojv3fuG85ms&#10;wNI8W7UwVo2MkHcfc/TR3sqVK73f/75Ki6kQFFoWpURQafZ/EsTFVWf7o32Eti4TexRMJ155pde5&#10;Y8fAvqQJui2UYLCjjJo6ewx47t133gk9Hs71zqQo5tm0KPRdNRiRUgHGhkM8MTOI3iOaSKiB33DD&#10;PBlLUH8bOGCAbFjEpiIVyLKRdmUuNG/W1Gt/+mliKQBqZnnkscce897cu1eW/cvNUBRaCWmAy7zS&#10;WCDELCD2n1ClptB1PckEXRjHhd1443wx/4dGGJsr7r77btnxj13++fPmic19KpuxxwT7CNDGYtsv&#10;dvZXrFghlYcqXvAe/71000jo259+ujdt6lWyUb/cNhtxLn8bGk//w1BUpVFwmIJHXU4Lih2fnXxK&#10;oeA5WDzuKLZy4LXXXhVOmDyxUs/yvlYqp4BmcR5WORFZaXaN091QEaedcopQzxENDpc9bWgaM05V&#10;2vzGzr8JpD+ctqG9QNMmjb2b/IpNYk0nDFHvyxKxlAY7P2vWTPmwZn53N2vmTGe8uo4777wz2H+g&#10;R54wLrriJoVWov5nBWeloYI9dOhQr8Hhh0vmWbGN0+XLOmO1Af2Gp59+Wr4b0P3b8cKgz5caeZXG&#10;GEV3wZYbliNsraNCM2U+Z1/j9D5rZJE2Y3Sc3bAkyCIviqDS2K5Ly9q9a1eNF9j3SVDIM5WEO9ZW&#10;WYBj7MMEvr0hvzYhlfb7L76QCtvmdwt2BBdcFeLyU5hh5rWNqLAsEfYe9ccx/aBMdFhg6qLGb2ob&#10;Umnsd2aXih1oAufyN5EkjglXfJdfbYH5ne4h/+STjwOTU7WNvI3y9N/FckxhSFMZdlz73kRUWDFg&#10;1wpcpClQppyitm6VEua7cgha1Y7ImjVrJKO3r1wZRDChD+p/sXCl4/KL8nchKm5UmAL7U1TQghtv&#10;zPM/rV077/333svzKyc07zk18WAGYnyFTIdNmPXhJIiLGxeeNaLeh3v0kYedFQYwe5hUlwbn8s8C&#10;Umnmfl7FsmVLJfPYtOIgUzscFJKxpM8kjZcVOMyY41D45rAjJqm0t0P28pUTUmlI112BUBknO/Ah&#10;7Mlm0umKlxZmhZjX5YaK5fQ0i6t8tj5KFNfJr1TdMlybkErDPmJc4WEqUBcXsTuC6Qo+UJ3rmSyR&#10;1TvIM1Ob0087Tb6FnTAbN26IrCwFbL9px7K2kINLwiqqK9AFDofjSORT2rYV6clxxxwjdjD4mCQf&#10;Xhtggrx7106veZMmUlEs12B0M62aN89WwjcK9xjWPUZBW/7/+ZT6m3vu8bp26RKoGLCIeeutt3rv&#10;v/9epIUCG+pcYUlBRbz99ltiTJs8wQ1jj2vUyJEi1acCXc/F4b/+c1CaKyxLJPn+HB9RSKWFgUJj&#10;kRF9DazaMRYefughcjoExkBZHJ02baoUIHMeKJ2KJR8KWjPQe6QSxIGasU+y9403vCVLlohmNPZE&#10;kJVSoDQa7l968cXA4HVWlIH9FDYRusIUSQo8DcLSk8l1lwjzq2EISzAKVACTd4yRYeh65jXXiBVX&#10;uLYT/GkHFYsNKiraBgax2SiC6V5OkphwxRWyoRzbWEn3KheD1atXySKqK6xYpC1LobTWJ7ptUZUC&#10;aTNYKeh18cXeypUrnGHlhlCaada9tqGVqv/2dRSSxlOkiY+FV8zTu8JMqIvzKwSahlQaG73tCKWC&#10;vti+rnQ0a9rEu2XZfsPVgF4K9QTOON2zZ48Y70YJCZSSm5ZKO8xnFFyBcUha6FnEiworB2Ci4EYx&#10;1gbjA5fMYUFof/XudbFYTr/ttuVibYfKxXg2lsohiB49eojqYNpKVGf7S6Ux37IDsoTrxXEo5JlS&#10;AjuUjGvoVX76ySep5nhopK2pPs9nzpw5RVOgVBqtxhVYj+yB3iXcMN2pKzwJKrbSKo3SsgRjIasI&#10;COMLobp6SqtFYCqRoem7lAvPNSotqxaeNB0znnl9sABpD0wOS0OucBciKe1gKcRK+E5WUJLqWCbq&#10;HtWZ92Z4UhT6XLlRW/ns3q2bLBvFvV+0sbIe0+JeeiABpuL555+X45Fh6VVWyjrd9T57/8c/fud8&#10;zgUIqFWrlqEnYCgKZkTMijGvi0FW6ZQDaGOzBEXlsC8OU1WMT1QiZcqqxAt+ZXIwBMtD2DKOMj5g&#10;gjRNLTAbJaG0LFDJFcgBEKgbUrBUkCuOCeKgEITWm30kiwuo40fpWOZVWiUXVCUAKuIkjDtCDg0H&#10;rjI0/TA/TIW7FofNeChTcYSmGa5I1D1S83/8LrpvNl94oILTprCc6gpLgz/4XSnzMwTLrnDFZaNG&#10;OW1MxnaPX/3hD2LGlRXnHdu3O+MkqTAqfeGNN8phC1u3Jt8+VCmgcSdRN0hSFgBKY6U9ahMj8k1X&#10;3QilHebX+oTx42UF2e6j0WeH0pi9s8pshinCMmr68/LnnntO/tetW5cXry7gzb1vyHFgrrBCwT5A&#10;yoNu1xUOOCplkFXuVZTmVxoPA3PzoGkvi5bBSRUalgb79n0WpM3/vb/5TY046sx78z8NCnkmDlhf&#10;MI93cUHfq/9JQFfJViqbWExQZmbFBt0jNjoYZDnKSgORROtxkMVUGpZxYHu55l16CLkLHGXp8s8S&#10;aQpVweZ6l38WwOrCb35zjzMMtGndOk9aIjoiugGDwPsNO/GLFy8KNJBYlb3yisIUW1iH0vGASuOQ&#10;bbvgsB+CIUzCzZ0pCjt+uXHsUUfV8EuapyTx+G7+XXE57AKlJ72XSmNM4wa7H2alMTGcPftaucZc&#10;kX3ITRigSlomk07u0a/AhhbvInOu7VRMKOkisB/CHCWqu6gNIOVw+ZtwFXhSUO5h24SV79D7Kkak&#10;eiJHxsxjolgu5/xPrqG4qNVa1Ms3btwoh5hjNIzDBLT10BgGDx4kYxrdrTluKlS5iFVenkskPfDz&#10;jrkmPhZK5bj/tatXl0R1W7t3F4qpLBNaDy5c0rdvcCaQUBqMCJXHP8c2akR0IXTHDBNC9Vec4A+g&#10;TAc4e5nTbTnVSMMYXPfsqZrTTJ400buxeusQFeKiIrponMaJMhqDgisHuPJedriYjQkpBfaz2vmU&#10;nqTy9J1x0AZYSmAQNGyDx0d+4+xSvbupqtKqC5J/c95AP87JtVyb3QP9q1m5Nm72Cw1deb1nvWjT&#10;hg1CYWY6ZoHpuArIh048zTjkEYaJExO5plKefuop+ViUSU0pA+FoG0flMw0OPaT01sIxKWVbcjUB&#10;gfCfoyCZnfOR/Jsf3uCwQ70/ff999XVVYdOqOQKS1s49lQ7oHumXmTyj269pkO7iRYu8Xbt2Stph&#10;5uTtSnPZkGScRAJON8zGR4yeqUScCuR03pPatvWeevJJUR/n27p17ZqJqSczf6UCZRVF0TquyQYM&#10;7Us5RNxUOCEBPpjENA4H47DKSkWdWG08rKlfUZxFjZaSPmti8qRJYuqPdzH2mE7jxFUa4ytGNq+a&#10;PFkyb3bFQB3XNCy0nhiHyCfjpYbZz9h+YYgqzCxxtENxWPNJD4OQQ7Y6HVpdIXzgTUuWSAFhig+d&#10;Pbbw/vnP+w8wh4rWrlkTtAo9xjcKHAxONwVzQQW64qDDr9d2pWHfkQ0bH/3uQ6lcFyNjg3fR0Mgn&#10;5tmLPQ2+XJXGXgWXP8AkBptLcnQrNunzoUDvYdE10/PmzQ2WF/BLwuVhc+obvxK+9AfZRQsXOuPo&#10;JF6vTWEq3Kc2Evp99Y8DwlbezTWnBdvhaVBq3VDF4EEDQ4+RoQzZdJL76acfA7VwCmblihXefffe&#10;mxcZktQxjYFy9OWXy3XS1se52HB127dvF/mjKw7SGG0o5Ecn2GSULpXusKE/lzOfSQLNI8Y8zYaY&#10;FlHseJZYuGCBt3Nn/hlr2j3S602bOtXLMWYhrcCtWnW7fGTLFi3y2OW//e2vcn411+d36+b19Nlt&#10;xqewjRs4855dObxn3bo7RO/dFc/s9pQhwsG+w2yw3ZaKJw0qGE4qbEO7CR28H37ooYCpKgQm11tK&#10;ML9lb58rjF4NoX7uu+++lUrCky5k2lVXeY888oi33jhMlKV1lZR0POssr1PHc7ybbloirLzGMYEz&#10;71v43RuNAK6PQwrseHCeNBatNK4ZX7mGG4Wx4H/1qlUeB8+yfZgPwNKQpqVgmsKUhDT2+XNMqBx/&#10;dOmxS2nHT4oGh5en0h584AGBK4zyocHm6D/ZtY8nh25TgJChOZlm8NOBHHEUlcvsvN3JJwdxgFaC&#10;DexEQjkIipGw2PGoIO3GyJiOsVxDUR/7lcTGBigFgTb3mIV6791389IBpAOl0nts8FusjmVI09HZ&#10;sOMnRbkqjTnu9u3bnGFaTrlP/e6Ko/R1oNfWbvbhi/x5Fq2bayaskChKLe1Oya+0MLAmxz/ThV27&#10;dtUIhwpVTARFqDGav/pdKkwIlZ1W913nkXDC/BdbaUeUqdJYrTZXWkxIpfkNMoepwOn+4MZCJwWn&#10;gzWTV43cof3pAdfWtk0b77wuXUQITLencXQ+p/cmdOyja9yyZXPgrxQH06GUNvzSYV6f3r3lmjTZ&#10;v836G1bh9Lk04EQm/jFQzVzRDk+Kco1p5DesHBkmhNLodpBY0NpVTAJMFhyzE+yT5loqrXNnoTQ+&#10;hPkUcXUc0WcUZEDZZeZaz+zeXSMO79ZnGZPuuGOtVCjUgtiKtaQX/S6alvZqyiPDVCwEtcbpZESh&#10;XCx/Y2NYwplhNOK2bVp7OfTxWP6HtaYyNALCYhXEsjfr3erxg4MNiIfUmYKm66Mw1QiYPq/Qbpfr&#10;iRMmyDHCYXHk3y8cphgaxmScyn7yiSek6zbXlZKA8Zj/rl27Sj7t8KSw57KlQlTjQHjPCnru4gsv&#10;9B7bulUEvP369QsiIMHXudI1V18djHVI77tUVy5Mi8a/c/16Z6XxnPovW3qzc8keZog4tCT+zQk7&#10;0hRY/kuHDpX54wXnd/f27duX97yCSueABpgk7of6jU1XhNmxacZNC9b7XP5ZQhkNVxigwVPOubPO&#10;PNN74YXnha0fMXx4EOEUnzP805+q5jVUmlId3aNyZM/6zMEkn3pgSJBDYjdEn1dw8LlmZO7cuUKR&#10;dpyXX3pJ4jBu8m9SBEZcFi5cIBRGV06F0i1zQJGZBmMyYyeNAur/6quvggZAF848zYyfFginXf5Z&#10;Ag790mHDnGGA7yFOrlXLFsKtLF++3HvAmB9wYoSOATfOny8sO9fs7tBKIxEOJ6BgtFJt3H3XXRKP&#10;azLEuEl8AGXgD6NBX40WLnHVH3DNmMvk/sknn/TO6NBe8gK10/rRRbxuzhy5/vabb6Ryoe4JfrdP&#10;PnmeAi/m1HxWDGjcrrAs0bdvHw9u3hUGlMPO0WqxRrN06dK85W5kYNqVYbSTQuaa3YtdOlctxlHA&#10;poTDBNRCQzjxhFbe7FmzxA9BszIsCk59gkoI5/gR/OyxB9U9mBVEbFTCrcuWibUelmC6+2MVUwSW&#10;fFBx02c5v5sFRWR1xYqgaLwcUOQKywo0NAQIrjDACcDNq6ldTpRnMg1Xp5NsMGTwoKDS2CesK9hn&#10;+yzp+d27yTXPmuoJChySCM6S+bvfSu3wMKDAQpo6fiqgrBl+gyKMSfMPP1QxKlQgXKUZH79TTj5J&#10;KItr4lPhGl4IqPzRl13mDMsKjLl8vysMUJYcqsS1VBoXjGnHGiy/WWkIa8/wuxoc3VHfPn3En2eV&#10;O7NB2KOPPCLXdJ2MKZgp6tb1PBkvT2rbRsYepgsqwUC2yHNK1SboOklv7dq1Ik/EsCiVgdM4MEat&#10;fO6WbyEtJtZUnJlOIZBKqxaSlwJMp+JU9JBW6XVQaXywydbOmX1toONBl6P9KWYGx44ZI9c8q5IS&#10;G8QnnApB5ASl0g3DbGzeuFHYfzbRsT53bqeOUmk6eWQMcaXJehJLO9hnHDxokMTlcCKOVaF7ZBpC&#10;JSHmojvLosIAjbb3xYV3j2bDskEe+Q67dzEBQ0gcvc9RqDgtMA1AAgH7rPeMfVQe0wM1B8+4EfYy&#10;MmMXGs68Vz8OvuPdOP6hkrD4VCj7ClhtoKH95z+/SB7IG10iyi+6ScL1fCFgzG3TujT2wxAL2sq7&#10;dr7ZaQNDp/dSaVzoHEkD6HpM9vMEn8v8wO8u4W5Y3cbv9HbtgvHCfpF5r9f6bwLHEou+m/wg9cCZ&#10;cfRaQYOAMWnWuLF0sae2O0XGXvxd8YuFqXeYFZgb0yPE5ZeyMbnzHJlhTsMK75HG+hgfT2EotaxZ&#10;vcpbseI2aXXYh8SfhcVXXql5KgTzIpZQFvnzKxgFO9wG3SYZI026VbXUHfcxWSHJe/jmLE/dpzdA&#10;fusKM/ODdKj1ifmCgRzzJnT0KTR7Yvdrn0tUbWC6oO4+E8E19hbpptb7s/Pp06cFL4FJgP1mYKUC&#10;2BrFuKXp2dDnVGBMF8c/czANUzAW0kUwJ7uwxwUy9+rQvr2cUKhx7GdsxIVHAQ4WW1jaiIsBYzOr&#10;80nSQmRoq1jkwlafAew6cxwohxfoEgtzI+ZUXL/66iveFVeM9+7w50M63wJU8iaf4TCnEWHQ+Rnv&#10;4PgvqI3V25N9jopGMGniRNmMzljHOwCNhkVNONFySeBZhEVV3hWWFHDRTf0uPUmF2XyGQibXtqcJ&#10;Cgcy5mEAO04rNyebOCiSuQQtCCYB7o6VajMtFz744AP5CA5l5R72GooPky8q6DZ0Io2Uhi7ejlMK&#10;oGox+9qq/Q1pQCUhC2UR2RXuAo3VtS0sV4i0AMqgi0Q59Lbly0XKccO8eUEhpgGMB3OUzud2kgVP&#10;Kp3GwbyExsJqA5XKmEujGDNmtJh6uMefKgzs31+Wja4YN86ZdqlwYc8e3oD+/RJRC0Clm/VJsyuP&#10;A2VJ2bjeUVClKVAZ12UUnB2eBMzzqAQoCxaeNTT+gSt+KRCXd1c4jBZlt33bNmc44KB2eqWO55yd&#10;t+8uLL6Jrv60Rrl0hT5XVKXVNehHh92nBWbfWRlhaxa9woAB/UVSg/AaXmH8+PF5rHpSIMk/9Fc1&#10;xzJFXqUV+xEHM6gcjAow33WFpwGMWJhMl/+DitLqAlBLVA0CrSQbUmnqXBFqA3Ze1Jl+UUgSN0mc&#10;UsPOA+t/KuO1oXFxsSx/qYFzXR/oML8Vpguumc0XutgchRzSdVdAPcoD9rEzxUm6nx2XO8pQlYsD&#10;zuVvIy5eWLg6V9iBBuZfqCFSYWlVIXLHpKg0E3GFa4ab1zbsMPu+0gCXGLX2lQSvvFylyISqRdQE&#10;3S4Lvc+h0K83+h+GuPBCoM4VlgZ2GvZ9mF8aoBJAYcMsIGh3bdtSZ/sDNq3wLGk8/vjjzjgKVxrq&#10;l1dptYHafHcasA+Bwkb2ik4NJ8wfWS1yO69LZ+/hhx/2tm3bJudio8vBAjJKvk2bNJY4YMSll2Yi&#10;6cmxTK8Fp/82wvyTopDnC3kmCupcYUmAfNTWjqZrYzI9ZvRokROiroEO6OTJk70ZV18tQLhMhRYi&#10;GQlDrmmItYF65IPF4mK1urJCrknjxs6AeuSD7s3lXyqYvYJ5DaR7ND2yhv3CrFCqdF1gJaPclQbC&#10;vrHklVYswjJeTrDcr+I+V3i5UfGVVgnYtGmjd0wZds0khSj2cFEpragSgTKRbimuBOTMHZ+1hUpv&#10;MBgZxZawK6zcwOWYW+DsAPO+NlGKvKRNkzWutWvDbfEnQdQ7o8IUGgcnuvxsRrcj1WM/KKMPPog2&#10;Ol1O5FjHMW0zHojAufyTgkqLsp9fbPrqXGEu5C6//DLn5vU4xL0kLlyRdbxSgEpLsjhZamgZ5NCj&#10;N/daFwJNLOl9mF8Y0sQtBWpjYh0FsaxaW8o9UZURFVZOoIdZcZXGDyZk7QAXtCD13/aP8zP99b/U&#10;KPY9ai3BFZYV0uQRJ5V2553rvVEjRzoj1UXgzP84RMVr2ayZ2Fh0hcUhKt1iIJXGuhBdAF1l1Is0&#10;TP9LiWLfEfV8VJgJNpGUYjNhIVDHdU4vTju1nTesyG08BxKaNGokqgGsUqufllUpoe/QfxeE0gB7&#10;vtA/31ptkcCFqIRsuOK6/LJEVumvun2lWHFwhVUCgkoDzEVoXZhVMv3Twiw8dWZ4IcgijaSorTlZ&#10;0m/MqzR9iD3PcExRUoBCoOkXAn1W/5PCFd/lhwHPqCPC0sCVfjFQp/dSaaaH4rtvvxV7udikCjM5&#10;fiCAYQGzEDBif6k2haFwlUtapEkjSVxcHqWpp3mPFtHll10mOn/su1Izs2EH2RQK+72lBPvKMCvF&#10;91BZjF9RSqNxKHXe7fQD7lFh37uA7l/X87qI2hhbeF1xgKal/7WNhx56SLhkKgqV7Dcs84NhcOXf&#10;5Vcs7DTNe73G1aC0NGBfMGfMYFlcNWfB+d27izmKQvZghwHn8g8Dc05MO107c6acyMS+cGx6lWtD&#10;fSnhZEQKAd0LhcQGdkwdUXlQIpvbsQaq3WpSpM0LRq3nzZ3rnd+1q6hs8/7hw4Z5zzzzTFGKomnz&#10;UQrYeZDuEeeKYF5H+bmg8TDZPnDgQK9Fs6ayw1+pEWtxmJa/ZdlSsYSDaQpOhaLiMeXE/4f+s9je&#10;37lzp8TDJO4ZHTqIJq+mg8QChgk7lNil/MmYDNt5KQf0XfpfCOKeTUxpUWE21LnCoEhsjmByEAsB&#10;182ZLeeAYuhFGQMTGK485+yzxOo3hr2wYwx7zmp7JaxxJUFYWaSFuqLGtHKDCmechBFCRRvzTFg9&#10;hZPFtBObHrCmjdmoU9u1E3OCLDvZDcEFunJAfKwGsaIPRXMPNdeIr/9+GPGP9sdMKJ53YvcEdXvA&#10;PVrc8u+DONg+oYHyDFIoNnKwI5d3ST40z473AngIjMhwfgFzaoYAyoCyoKdhOKCMKKtiuOJSQ50r&#10;rBDEpRUXbsOOb99HwY5bUYSmu4g4iRJDQJMmThAbnBxpg4DG1ehonBAFaomcJInV2pnXXOMtWbJE&#10;7K1himq3PyWDEDG3DPOIljc7jrJkbksFOhRsdDIasLTHEQWP+N/E8M0xdnwvtmUgWsyZ5JWPQaho&#10;SnKgJKMQx4lj5Jazd7/66g9BOdiNox7ZoQahpSnspHF1JKKnRZoJL4jh2sZ+D08jYHSQ0cQfQSAa&#10;en0sYS1atNDbu/cNsQZZF4giDZKWXdJ4SUAZwp9jU72hX8Y6gioxntCqpZhPw4QdnV5tj4ZZfntt&#10;I9MRjYqEnduxY4c3f/58sS2IWTlhr6pNynHO1LKlS+VUhM+xYOZXaiWzNy7URgNwvTOpXxSQlnOI&#10;ELJIjvaFczCJ76gjjxBu4cz27eW4Kc75XOnHLWR3Zdq8pY2fNbJ8f0GEpiMUR50gomKOoZXDP4co&#10;cMo7bCDxiF/XiOlghtYXwL4JJ4jYsmXAMS7sN6+v23gIoUVRLoJy5gbzb7jBO/OM/SI/RigOw501&#10;c6b34osvZLJ/PCofYQh7JsxfERYe5h8Gja//Bzo+//xzsXR8ps/aXzZqpIfdIGTzbAXJ0njDgQbn&#10;iEYPxWjEGRMqcePIAno3WI1KnS+Zjd28ToK08W3EPR8XXsmIyjtt4cUXXvAaMeL5bYU1G12AC3su&#10;zL+2Ucp85REaBIaBfSbFEBfmaZ579tlErEEpM6koxzsU5XxXXQJCEpYVEFhxCqJyMhDcc3v2iFl3&#10;FkxXrritYjvk2kAeoWHDCQKjZ+Lw8EosqEIJoNDnFMU+XwoUmqekz4XFQ4uNE71oKxxtbWrk0WbG&#10;jRkjYRxeH8dOhr0ja5TrPWEQQmPEYp3p6KOOlAkuq/f4sXbDsS5JRrSDHbVdkWEoVb6YRqABwuI6&#10;Wh9mGMR2+ahRQmwD+vevM9ogpYToYFEwl1xyiRTMb6qPoXnrzTfFoBB+nB2PPpT9sAulqti0KHc+&#10;snqfOvPeDC8ESdNIEo/DwxCCqfYMa6KujviLL76QRXIEJVybYfoe/U+CNHHLDTtv6kw/GdGYvKJ9&#10;gTqQuT2GAsTSCbaFkDbCUsKfv7l3b9G9lJ2ROH8T6vTa9Hddu6DOvq5U2PlTZ/qVCszLlt50UyAY&#10;48Q/Fr0RjLniA55hHZU2owfsHcwQQkMd6YRWrbyzI463p+BeffVV75xq+/GwDCf6zzCvy3rvWrmh&#10;zhXmQpq4ikKeMeF63uWXJeiAUfVSxWF0Nbdu3RpJYAq4JFTxeS7L81NNlPr7s4QQ2k8//eg1b9bM&#10;69e3b+LM//6Lz73x48ZJ4VOY6NU19Cvk+uuvk/0PqPHYz6iz/csJ1/vV2f4HC+Bc0Oh59tk9Xv9+&#10;/arqsxpohbCGmtYavYxoPicEe8nWDFecgwl5IxprIHaEOFBJFCoKuyjxtucAKVgMH6p2xVGs8PLm&#10;orbZsNXpvR2eNUznCleY4ea13qsz7804lQrU3h55+CGfqC7xWvv1js6jEhaHp7AZjfqkXl3PJwHC&#10;EvYLc6Cmcjx1pXxKgbw52pTJk2tEKKZwmMeh0zhy+HA5DIzJsVboscccLSeZ79yxQ6SbiIHNd5nX&#10;BysKLQM6PzR6/vT9996rPtu2cMGNXqPjjN0PficIO4juIsckM5q50ikG7DLgXXSy5MUOd6HQ7y0U&#10;5XyfEBqNnCP0MauU9OVJ4rkcjYD3sbMTIluwYIHXtUsXIUJGQg7da9W8uXdmhw5y8DfbOe6/7z45&#10;gbZUYmJ1rrCkiHo+KkwRFifMX4FKFAcQXXHFFV73bt3EvrKqyaGbyKiCNYqHtmz23n/vvUD/VJ+P&#10;S79QXDNjhuQBhQdX+IEMV5kKoVHwHMdcCOuocCVeDGAzn3ziCW/6tKli7eLEli1luQF2VBsR4L7L&#10;uZ28a2fNkj35Lzz3nPfJxx97X3/9tfTUjNYQqNm4ahs4HXVgz+h4yCt5/vTTT7zXX3/d27hxo+gP&#10;Dr90mNfGZ7/5Zgio0bHHCjt+hs+io3N4mU9ENy1eLPqmqvpkvse8LxeYn5/hd9zs3MjixOhKRVz5&#10;muEBoaGFT8VpQCEwE45DmrgmcDRSnRuyq/h3H37oN7QXvce2bvXuvusumbyz07p3r16yr40J/RH+&#10;SEljNXFEg6q9bzSIk9q0EeNKsFOYgenetatskAQXnH++CIrYQ6fgHrs+EscPP797N3kOI1TYVWCu&#10;Q7oIi7BYwmitsPMBAbFWSTqMTCtWrPC2PvqoKBGwF4/v5Hv1++0yKRUKfdeePc8IZ8K2myi2MS79&#10;uPDaRpr8BYTGGRw0Su7VmRGTQJ+x/0uNUr2Hxs2ObNhczpJkp7YC8wE2XnrpJYn7jT8yaRpp8qbO&#10;FVaXMHnSJOlA2JOoHUQ5UK6yK+Q9AaGxHoZKjR0hDFEviwpTJIlTDMz0zWvTD2fem+GmP84VVg4k&#10;eXdUnKiwUoDRly00jNxr1qwpitDKnfdSIo/QGO5Nm8r1KByV2khKnS/mZ7qrfvXqVWUd0SoZQmgU&#10;xqpVq0SwwLZ2/LRC1OkDxcBMx7w2/XC2fzFIkp7pbH/XtQsarv8HKyC0Zk2bCOs4c8aMgND4x2Td&#10;K6+8LPNohFdDBg/yOnfqJBpGRx95RCDgMuevzG+POXo/WrZoLhbAmDdjFoOtOo888ojYKEy6jFAM&#10;CqlfnBAagNBYuOS8ejNSKYBz+RcCMy3zOg5mXHVmeLlR2+/PCkhQT2tXZVvYJBquMXnRonkzr3ev&#10;i8VuDPPa77//XhQmYDnhrCBIF0hbr4mn0lqkmuwewPIZ0tjD/cHiyCMaiF1JLKCl1WgpBEnqLm9E&#10;o0DuvPPOvAhJEolC2udLHT8KWaZ1MIPpRxJ9SFCqMmd716ZNm0RCzACCnU9MGKKx4opfatQgNOwh&#10;2pEORNgVbN8fLDgYvpv2/c9//EOWf1iTZGQdNnSo9/0f/+iMXwrIfjST0Gb4fLUrYm2hkIagzhUW&#10;hjTx08QNQxZpxKEc74hDJeTBBnO57du3e2efdZbMAbH2HLWwHvYNYf4u1BjRWOi1I4E0idaj9lBf&#10;T+mANg2m5CE4tol9/PHHQg+uuMWgBqGNvvxyqSwcYerMh0qBcrwjClm8v1LSqEdhQOEAQc7xDRt6&#10;jz/+WKYEV4PQBg0c6IxYaYhrkHHhLiR9Jmm8etQ9QAvsJmHZgcNKmNeFEVyadhAca6eENjiE0NIk&#10;CuLix4W7oM/of9R1GOw4cfcuf/M6yq8UyOI9SdJIEsdEVHx1rjAbNGrmUKzHoefJ7gTU2gDXrMUh&#10;1SQOYn5XGiDp+6KAcvrpp54qVprZ9uOKkwS4zEY0nMu/HvVwgTbHOtijjzwiZ62xaI3NGk7E4WSc&#10;1ieeKErhUyZN8mbOnCnATgnK7ye1bSNm7hDby9pcs2aikI0tScT3EGHYKJQWmNZ7+623ZKEcpXGW&#10;DVzx4lBjREtLaKUkMDNtdXY4zvRLA/NZvbb/XYgKs6HOFRYFda4woM4VVqlgbY25D6dJoqKFqhaq&#10;f5icL0arg5Ht66++kpP+IQbMJwAEex9++KGEpykrdaYfadyxdq10BLNmzaqxJSkOMqIBJbRRI0fW&#10;iJQUduYKQRZpJEU533WwggbKgScIGSCuIYMHywZUNDtc8bMAoxmsJ/sZz+jQXkY+JIpsQo1iN5MA&#10;tpUNtnQSnIDqiuNCDdZxssOcQblRTwDhqCtlQ5t6/bXXvKMaNPBaNG8u+wVd8coBiAs1rZNPait7&#10;/9i1X+yGVPQr6TiQ0sMCu+KYqEFoixctckaMAs9js5/TOdno2LJFC++inj0TZaCUoIAZ4uGrOeUz&#10;qVpQPYrHju3bpVFzjrWWeyV0EszhJk6YIKMcpjLYb+iKlwTYq8TWJRuLP/7oI2ccRR6h8fKtjz4i&#10;DRRTAkkaJs/CbqL5v3nzZvFjZzA88uzZsyXcfqYYxFUWB5M3bdK4SonV2lW9YcODNeLHpeeCOldY&#10;Fihl2iZK9R7YKzTsMS9fSURmgnaJIjKjEkIX8lxIHlkKwBozp9cyHwxr7zVGNF4s/9WNkwMLwvha&#10;nuMcZAjUHAkpXAqZrQzF8sRpAN+PSQLyjRQL9mDRwoVyDzhQz/XcgY5CGlAxoJxpEyj1puloy5lP&#10;fRemMDiMg4Fh3bp1qdsr3wdbetQRDYSb+3OI0nINYQjArjp8LNccwxOm8cwpIhAmwKyZ+tPgOcAc&#10;kWuagi4We/bsCSxAcUAihcYEWL9r44YNzudMaAUk9a9HPqjv87p0ERso5diikgVoJ3BjdA5ILQuZ&#10;YtC2aGOocjHK2eHBiMZBg7zowQcfkBcxt8GoKg9jFs5+EHCwOOHMyUxi/Mkfhk9q29YbOGBAKKG5&#10;Gq7LLyl4j3YOiGCxloz/hgcfFD+w55lngvhR78LYz1WTJwcbE5EyYW23nJ1GXQXWvGDdOQ3UFV7J&#10;QM+Rttyk8fHeJ5987IwTBogVq2VwgghI7OUKITQisZ4BoSGKxY+FOs6ipoHef//9eQ8ppl11lYT3&#10;798vz/+1117zDvNHloULFmTeOMkroltb0IJJOUS45KdZ06aBv9oXZNTdt29f3jMukDaaANfNmSMd&#10;DgSrc70Rw4dLuOu5elTht36HxMLz8ltvdYZXOphusIGUE0yTtBcTyDVYaIfY7rCmKXmERmPkEAP8&#10;WERkkkcDe9AfFcyHFF3PO0/C77333sAPwupXfQQU28vN+IWAnoHFyHvuudu7sGdPr1HDhsGhC+SX&#10;OSLx6EmR/uCP2TzywbM8gx+WmIkTNZIBpFAYc4VfVz/YTzoh0hk2bKj3S5FrQGF5oB4A3ASVphoO&#10;dWkk3b59m5QVu5td4XUBdNrs0Eb9ijbjihMG4sMJdjj99Ly1woDQRo4YLg0Xw51U7BafZ8V0NIX2&#10;UYjokkU7Gh9Drvox0iCIQJKjw2dYw/ruu++81159VU6pefrpp72FCxcE1naxt9jK5/MHDxrkPf74&#10;42LemoyT1zmzZ8t7eb+advur3xPRm+A/eeLEoIEigqWHxVovz9p5sPH55/tkBHvwgQcCP9K5sEcP&#10;SZu5R5xWQNj3Kiijt/2R8hq/c4NroPOgzC7s2cObOvUqb+XKFd7aNWu8uddfL7qnLPYSh3cvWbxY&#10;DK260q0EbN60SXp0+3DCUiOuzONgP7/vs89EQHLaqe1Sz9lu8VlI2sqC+fODNhcQGnYdCVzv9+Q0&#10;LIyncE+D//bbb2pkhMpmeEXXzDxaFdPdNGy2jZvxSZPRgvSRzDBEM6eaMOFKfw64XeZ4NMAoYoDQ&#10;xo4ZLVrVn3zyiaSpYayT9bjgAukYeAd+hHMELH50IBo3Chy4iECFMwNMfyVubNiHCYfsMlLQQ+7a&#10;udO74Ne/FuHS+HFj5YB1vle/gX8TdhoKlGqX3nyTSLjYpo+yrStebQFCo5z4Pld4XQKdLedxpx2d&#10;acPnde4s8z0dEYMTPzuf2ymP0ObNmyv32MG350PgzTf3ivInUha0rNV/zZrVsqbG6THqR/rTp02T&#10;l8PeYZBFw+LAqAgbyxGtHIBHL+/KD4S/ZcsWIXJGQByEyXcxQn3nN1D7GRcQhEBoT1mEdtOSJVIe&#10;fC+N3QxzgTKEaM86o4NYLaayyDeL5xt9VrxHjwtEGRY2lTLhIBCImYNGWBYhDMvJWC02OzIzfQge&#10;JVvmpnRcUQRaLixatEik1gfC4YOcgkPdMdiwDOCKEwY4Qjr4t956S+5lRKNBcsCgztFwH330OxEK&#10;wK64DpcgIVgEemhGE/VnJITQzILmCCBsNaCGc/FFF8n7aBQQ3GOPPRaYHhs5YoTXt08fYZUgGMyL&#10;IW6FXaKxhTUk/JEKXnvttUII+m7yzSEPSECTDv9hI5oSGkQbxbqRF9hhWELsUsDS/uj3arNmXhOc&#10;mMlaHxIqyi1qBAcspKKzByG29Z+DKE9uW/WPpJiOCDb0aL+8IMq49EqNTT7nwDfWpspVlqAt8T16&#10;5HRSQJionvXwuRjaoRDaz34jPLN9+zxhCHjj9de9E/2GCkUjefyjP6eiIpmjwAaRgTZ+uA6PNArO&#10;N8b/0UcfDdLBPgMExlrFittukzR4D/F4JxIqDnagB4EgCI/rnXHmPc9c6jdsDoH4vFpaxAee6Y8o&#10;g/x5Dumpcz2v+OyzT4U3t9fcGEnJL7p7YYSGAKP/JZfIgSGwyXQonJgJ4bKtY9Wq252jcVpQ+fSW&#10;5IdFYfxIt1PHjmKOuzaJ7UBiHQGdIVOVUf4g4AqPwrJly6SePvWnOUJoEM4pJ58sDcLuibRBQkz0&#10;rIw+l40c6c+VxghxIP6mV8Uh3KCRUtAPGXwtpqFZW7hpyWLv+epJ8vJbq9YcGDGLVfAEEFX3bl29&#10;Vi1bBKwsRAv7hUDFjm8Dx/8XX3wuoylHRZnhCGsYqZHEutgIKoSRijnnf/zy+Oc//+ENHTxYygI/&#10;iM5+phiwzIDp7eP8/GiZ8g4kwROuvDK2oyoVlNCef+45Z3hdA22IBXgEdCrcU2ibCQNyBA5SYZe2&#10;EJqc+Ok3eAjt9ddfcz6UpKEwZ2h8fCOhYno0zciEK67wZvtsHfMPhCX46Qhx9fTpmTQKCoQz3mAT&#10;dQ745ptvyhyIuZvG0zyFgc4C9nPV7bfn+XOcEmnBKtub/8j/iEsv9bp17RqMJmim8H2XXzaqZCMM&#10;6WLfAq5AhU9IcBFSfemY15UDKt43OaO6DIjrqimTpe737n3DGScMtBOEVlhTFkKD5WORl9HIVB+B&#10;RWp94gnSYACEeNf69c6Gg5Nhtkljr3mzpt63hoAEtpGG0Kd3LxkZeR5xO+npQeI4je+COlcYgHVi&#10;XsSRSUoICCAYgXRCqs58TqH+lMVxfuOdN3duXgeANrpqatMxqSMOEkXKZ+zo0XK/bu1auYf4tBck&#10;3Q/ef18W83/rzwOzUk/imCneNcPvsNSPRfrz/JENVtaMGwacy78QoEWEZk4SSV2W7y0VaKu3+Cwg&#10;bfXpp6uUOZICThFhClMXITRGAAQfUC33WgAjhl8qlQgrBUtFBRLHJQUDVYTWxBtvmazjRE/Utbp0&#10;7iyVz5AK31uINAeoM/0gLiR1qExpA0MCynd98fnneXFdwDEqYs+db+7Tu3ceq6AjMN9g+gvL6o9k&#10;lA2V8uSTT1SNMP5clE6F9cmTTzpJBBcs4P/Fz+dH/qg+9/rrvOP90VFVxcJA+s/u2SNaOFQYbPB1&#10;182ReRpcRp9evUQQYs4bYf9hc7NQGEgLOpIGhx/m3X33Xc7wuggV8Jhrq0lAO0HIyBqpENrXX38l&#10;7BJSLY1EJcEmcYAfRlHwQ8gAWwCLZjY2gGNNh0aGFEz9+Ef8zPGvrJYz8iD0IAOn+A2Qnt5MJwqa&#10;nv6bgG1lAdskNN7Z8OijZURTZz9nglGG00UpVEZu/NT17HGB+N+8ZEneSIeaDtKlP/zhS+k0IGzW&#10;JCGQsX6HA49O2ZI3OiykoOwyvvDCC0VAwkmdmpYLHGzIe0n3vC6d5dkeF1QJojisEJsbaJ+bz+zb&#10;91ket1BOKKHdc/fdzvBKBc7lT+fJOQGU51NP7ZdEh8U3wbOqJSWE9sUXX4jYmgVfjcTJ/ESAFdP5&#10;GQ/SeHipzrVMQPkQor0JjjR27NguhAYRIEghbY5fzYqFYpRFe4LNp+r38ksvyQi8a9euvLhhgIA4&#10;cJBGjQBH/SFiRksOuH/3nXcCfwQSEDaERMeEXUC+6yFjTlgsWK9ctGiht23bNm+7j8WLFwuhcQg7&#10;HRYCKVSFzGe+8tl/RrRyaWeYjS7LEc1Mt7bAgIJ6Ip3ka6+9Kn5J81WD0DCrBV898corgwgci4pU&#10;cGD//nk9OOteEBoVb7+QDaAQmk2EjJRILFmwhm/lnpfDv+rSgDrzuTSgodPgTUJj8oof287NuGEg&#10;L4w45A3rtfjx7evXrxM/9tiZ4nmkpXQerClSZowulJkpuS3mm5KAhm0TGqMsdUSnYfqXA1WEdvgB&#10;wTri4EzQl0WooW01KRigdLlLCI01L1g+NBO4pzGhGMnkXzfv4Qh77733hJ1EA0ATVDT2RwLSeffd&#10;/b0+QOythEbaNAxeDlunwhc+CFanf79LRJTKmdBIa5JoYYB3/JEGdRkEEOrHHjlGNNbxuNdvsK8V&#10;sLEQjklojMCwuPghNTXjU/CsXc2+dpb35Zdf+iPZZolXzgYO58GapumH5JERLe1WjyygUkc6HVd4&#10;OeGq47SgTdB+2VupfknThVtjfnZcw2OrCI3tLBDI8uXLJRFYEtgwGpj9MIvWSPLGXH55jTCO5qVH&#10;x5SBOoZetEKeeuqpgNDINA0ScA1hQRAsXPPuMaMvD8Lfqz4YMQp0BKzb8Q0s2Kr/6ttvl3SRGJrx&#10;w0APNGniRHmvEhrLFDQc/ExtF8B6GWwFWh6wzayXEI8NqITzraxrQYxxisiFYrjPQtIh6T0O9pLR&#10;12bLceZ9KaDraOVWKi4VdDfHvOuvrxEWV54sFUErrO8KoV06bKgUjmpDoOcHwVzi85fmgwAKZ76C&#10;MMOuSCRvF110YZ5oX6kadgpCY+S6//77RFLHmVUYxYT3NYUrbH0hP4B5ifor7A+E0HTfGaOL+kME&#10;aF9zWojJ/oaBuRhLEaQDoUEobF7lnnRc80kUpCkL9q8xqjZp3Ni76679Z8zBvjLSso5oPpcF0AFl&#10;0Zp8qx9sO3kgL2bccmHmzGtkmQijo67wugZti652GAdU8WDhIdIcIm1UhtgSo4nRi5M4Ynm7UdP4&#10;WBRGPG8v3LLtY8qUyTUkkif5I9ruXbtkzYf3mWEuoHHP+wEspyuOCUYiVMWIj4qX+t/uj2gIecJ2&#10;iNsgb2hVkA6EhrQVySv3WHNiHmY/w7shRharaeSwnuyHQ1eU72XuuGvXTplMn9mhQ2KFat71xOOP&#10;y7odi9J8Hw2YTpAwGgDzz14XXyQCE60n9EUR+dt1UC6g20eZhS0BVSK07Gz88Oc/eyec0Eo4Lpau&#10;1D8svgnRFGpbJYuAo8r95S8/CGuHhy7s8s/8zFZDUrSvnsfYa2As8sLP1hCG+OmjN0kjVBYKjRB6&#10;etIBEARiasxDIyQZfukwUfB1NW4bSN4YgUlHdf9wSjSI5pOkg0FM8sozENpenwVWRWBUz8LSYI2x&#10;W9fzZOfD7bevlE2mlAXSXIQrdFx0UKTJYjgcweLFi2QvHSO8gvSZ98HKQ0SMyMxRSQv2BdaUODv8&#10;jgOiYx1SOxH8J02cIFLQ2toFDnHzvSgOoEztilOXwPIJI9LatWvlHmfHCcP6aqk9XBvToRzbR6gw&#10;zv6lF8ItXbpURjjWD1yJnN+9uzRse0EUDXd61F9+yVfXQt+QXh0FXyW0Sf5ciozwIUnZHJx9XdXA&#10;quZVABZVwxCBqz8NkJ4esCkVoQmKopMnT/KmXnWVWPu6ZdlSGaEYqWkoCFP0eRaso9hPRuzOfkfB&#10;Jlg2bQ4ePEikVRAOmiOdzjnHGz16tAiTYL8hmr59elfphlYTM/Ni9CNZ/2NkZjRDNc7UsqD86JAQ&#10;+aOxQJ54B9wHaQwbOiR0PqjlUirQi6P+xby0rpt8QLpOJ0t7oU244oSBDocOm7pFCwi/HMRFBbVt&#10;09ovqCpen+0W+GEjw0xAwZYWwlEpMv2Z47FmpgvGCnYG0Duw4KphC26cL2kwqmEiGr8kDYGG9bhf&#10;CCwAI/ygp0f0yhYZ8724n3/+l0g1sZiL+gwCC3qnW/0GSkMmvwgumLS6RisW3o84/DDJJ6NjHDvG&#10;yApxoNSMNBDLuNOmTg1syytRMHKy8M3SCWt2SAj5DnaUjxgx3Lv7rrtEm8UkbK4Z3c7y52Q8Ry+J&#10;39tvvxWUBfPAtI0iS5A/zEzQgaBU7YpT6aBMYdnhsMb4HWMhLDgyAdoMgj6tjxyNAM9ufi+kPSGS&#10;FiRtNBozAYUSGs+a/oxM+C9fXmWYRZ2oYN17r6g1aU+H+Je4vCeNDXPtBBhR2afmIpCkYE4GUbCO&#10;yMT1Sp+Y2PWNQixlAZE29YmY97Hw6Cp020HsqGkhQYWVO7JB1W4GCAHC46AEl1AlCrDdp/jsdKeO&#10;5wgXgYMVZTMt8z7mABhTcj1bTtBpMxdlp0ZtEnzB8ImMbU3UF23LGScG1AujGSy0uSslRyMnYbQ1&#10;1JPekp4Wqmaeov6KoUOqtn+8a4neYYmQgtFDE4bDH2HBAn/egSIx6034wUJpA0yz7gTbpM8t81m9&#10;V/xn2SZCL9L74otFSENlM0Io+A5YVFgBnuN5SaP6HxGs7L3zRxTuMc/A/IpOAaLBD8FGGEvmwjZ/&#10;BGW9EMJC/I7dFVjxJo0ayXthK3r5+YXAIXg6DEADpfyf2b3b63nBBTJa3zBvnryb3pbRl3JkITTM&#10;lkttATU09C5hf5MIvSoJEAh6pLSXZ555Jo+bSAo64j7+aE57ua16sFHktm17WgJuvvmmwJNCYm5A&#10;o3TZ2lD1rK1b92/uVDBvOPSQX8kE3vQbO3aM9MDKs9KQSaPLueem6uGxPEyPCdCWpxE+8cQTNdjV&#10;MCjx67/pTwMmT+SfuRYNH2VeCAMCNnsonPm8CzzPzm/mhNj3oEyuvvpqKYPX/Pnf7NnXegMHDhAO&#10;ofdFF8mIz/rk6lWrZP1QR1Deu/TmmyUPc/00bGlvbcIsB+ZodNDoi6YdtdW5wkoJCIopUAuf/UaH&#10;F5lFIUQGWNKgQ8e8hD2i55g7QVD2hBtCo9Hd5c8XzAcALNUxPuXP8RuKHQYBsRmRnlhHADQVEAZA&#10;FMxj8GP+wyiB0iyVkqaQ1bnCFGZ42LXph0NiyTcDXepgRFI/3VCKM58101B/FxjxOTkS4QuaN718&#10;4kJ9C3aQkQop7pdf/l40ZJhvMSIitUK4wrOuNCsNcDtITO35eyWCzhkFB+p2vt82i5mGUHewjEyF&#10;dDAxkUPLmkAV7QOUY/EDLj1BelrmXRxkYM9buIeoyDwiTvwQALD2xoim1oJZZEWznZ3drFeYaSQF&#10;PQ/vc/VAcY3ehMaFFYONJO+MKvixNULZTaw4u55LAldc8g33QC9KBwVQCKa8CCu0Z61NfPfdt7KO&#10;1s8fwe22USmgXOngYBNpw99XL1O56shEVDhCL0azsGlQQGhiN9DvZXUdCaBSBe/qesG26q39VRPf&#10;fOM9sF3N/KEYYQkfRYEPHjTQZ5/6eKNHV02UATzxb+65R6Rs5vMKnmVUfHPvXnkPE0xGWogcYzUt&#10;mjcTGx1DhwxJ3Shd30QDV6Xi6dOnSQ+3vNpGH4C11Pe4njf9iGeCtFgr43voSQHXlIOmeaAASS6j&#10;GjYp+WZXnNoA5cyAwnIWRPbYY+EHwScFz3OkL50x7SOscxFCo1CQNDL5R3KECQCEAyq4CAN27Zm/&#10;yJYNY/7Cy9HBQ/jw+Naqj8E0ADp/aO5jeZh4bIK8fNQon8BbepddNspb6M+/UFcZOKC/LPoiHuXw&#10;Dbbl28M67re//UC0WrCcRf7VmfFMqAsL43tVyjh71izJN6OYjmjMkXQLEAXK3AkW+F6/s5jmj9YY&#10;f6WzokdnroLhIhb3WcMDXfj389veZwk5E5nK1jU0OpD777u3Bm9ficC5/E3QhjjKCAWGtKa1swZt&#10;B+JHFRCOhaO9sipnBhPMLmIOMYr1FEJDKmdaG04DJGTn+g2IxsiHwB6SJoRCAxo/frx8FEf5IEW7&#10;feUK2esV15MQznNMsJmz3HLLMu9KPy16DT4KUTfSRbQ+YHXj0osDz6uQBzzwQNV5A4w6XTqfG/gD&#10;CIT1Quac5A19x2Iqjs4NrRmkpnxbXSC2JFBJHmWGDZV/+6NbsfWUBtQdCt9sAWN9j10cWb6f5Sza&#10;PeYRoQNXHEWOORi8pS2qTwuoGaJALM1EnvUogIoQHwfwHz9unDQm5j7aA/DPZJ9Gy+n7sG8swsLn&#10;r169WlSxGD1gQxhJiK9p2vlICzoY1ZOcNGGCSFLZocz7EFB8/PFHorX/3HPPiWUnlhIwYIQuI9I/&#10;2E3MiSGmf/jhh0VwgWSUQ+44rHxA/34ihWIkO/vMM4Q1ZzTj+9DqXr9unSyos+5GHjjFJqkEtS6A&#10;OkJnFF1Q2hnlQjtxxc0CEBcGdOnoWUIZ5k8rMPOQRVsxwbIS6TPliuP8QI7FWRGG+EO9GZCEPSgE&#10;FPqUSZOElWJkoPBhsyC+F154QRpZqd7tAuyyHtYB6KG0ABH5olDKwj36iSZYc7vAZ23pGOgpMeMA&#10;0em8y/UuG1Q+PSFSKiorivU4EIB0mbk27a25X4ZbtmyWzrNQIuA5gMRv5owZMmqR9q+7dxezG1kT&#10;F6CO6HThptDJjVovNNtxjhFHCM2QOlYSzMza/upc4WlAhUAgYQ09i3dUIuzvsu9LBcobxXN0TdkU&#10;ydSFKQBTDjgrJNIQJXUC6Azx4+ha1n1RfkAVDak1xMVoeccda2PZt2JB+2CLF4MDihNJl1xwOWzk&#10;u0Y0GziXf6EoNj37efu+HnUEPtExHUDEztl86HrCXqOcDBHBWSDBRjEd3dv77rtPzmCDEMMkfKUA&#10;801MvMP1oFiQdkE+lHWsRz3qUTWKoZKFJFnnmIUQeA57i5VAaOpcYVnATlud6af+tl+UfylQzLvs&#10;Z+37LBGXdlx4KZDVO3FIFVVDCk0npRGc+Z8EOUTtHIekmvhpHgZp42eFuPcmDdf/tLCfU2f61aMy&#10;oM4VZgPhDCwsAi/WOBHYoTLHXDFpGi7kOJUQDY9S6aYVk7komM4VnhSmc4XZ1+rUvx77UVfLBeEM&#10;i+q9e13sHepzd3B418+ZI6qBUZLLNN+bw6QAUh/MdLsipEGaFxeLcr4rKSoxT/UIBxtV5/gEBXGh&#10;4YTxKA6izHpZAJdj7xDDY5JFtzQwnSs8Cexn7fswPxtJ4rhgOld4PbJFOcoZFhClAhQGmHuxHnbz&#10;TTfJGqgrvqKQvJnP5NC0R9dRD10vF8xMuO6jkCZuGMw0TGfGqUSoc4VVEhgVWMRHbQ7VPEzyzbrm&#10;Gjlnjk79X/8s/kDGOCAxhIDQvEEfF0UEVUjAFgj5y3r0CkPuxBOqFC1NM2jqzIhZQJ3L3+WHs/2T&#10;IOy5MH8X0sQ9mJCkXNCW4DAOHTGwvYHOI/vrmP/gr8APAsQQUiG7stHCgXBRiVp3x1oh7HPOPkum&#10;Q6SPniOL21iZxuAOC9/lIi4TuUbHNRTRJbp9diHa9/WoRxxoxOiz0sjZqRHGkqFqt3v3bm/IkCGi&#10;zsZGYjUtkRj+6GTeQ8RwZ9jVZFdFmKZPbSBHBtkagoJsIYQV9ozLX53tbyIu3Eba+Ar7Ofte/cKc&#10;Hc+8T4pCn6tkIL2jsTOSsbM+zejBQjCbXzldlR0NKB8fCDsZcEJojGiVYIcC5/KPgusZl58LSePV&#10;Izlmz54to8uggQOd4QcrAkKDdXRFSNoY4+LFhUehmGfToFzvOVDBYu8JLVoIoakpiHpUoaJGtLqM&#10;eiKtMszEkV60KeZf9WWyHzUIzXYa0bzOGupcYWmhzr5XZ8Z1IUkcF/Q5/T8YgbkA2hMSv0JOk7HL&#10;zr6vZMTlNYeBGyW0uMj1SIaDsRwRerAQrB131goQdR05dgmzjmafDHMwNpYsEVV+UWEuJImfJE4p&#10;gSgd0w0QWsezz64zdihNpC3DNPEDXUdEqq4I6lxhaZFVOiBtWmnjlxO1mbes3s26mNrzvHbmzBpi&#10;/azeUxeBy925bp0s/C1etCgoHJwduR7JcTCWH+b+2AUCoXFMlSvOgYBC6zbHsbYUDsB6kCtSbSLu&#10;w8LCw/wLRZr0ksRNEqcUKNV7ObSSNsRCNYdduOIczMihIoNZbgrJPJgiK7gq1uVn+ut/Eqhz+akz&#10;/c14pj/OFWbCdKafHcflXwjMNMzrSoGZJ05EpQ1h26OumMsz819q5PhBLMueHOwh2BGKhetj1IXd&#10;m/62n6LQsCRQ5wqzkTReXYU6V5gJzviG0NCSryQdw1IirFxsf5wQGhZ95OzhNq3zdMtwep01XGm7&#10;/OIQ9kyYv4kkcVwo9LkDFRAWxy1DaObxX/XYDyE0CopjmxjVsH1vR0oKVwN0+WUBTVf/o67D/Oz7&#10;MD/b37yux/+8H374s9em9YlCaB/97nfOOAc7hNDUYTcPs1ocHRSmdY0z/11h5UKW78syrVJAne1n&#10;3ieF+Zx5nQbq6KQ5JBEiO6tDh4rVtse5/MsFITQFtuZZ1c/CtEEhHxb1jDqXv+1XCNS5wkBU2IGK&#10;uG9Gm6h/v35CZMc1bCinlKbZFmMj7n3FoJRpJ0EwoqkHB6lRcIhp3333nbzI9ag9mHVUm2AE48BG&#10;jqOinWAaYOjQIU5NkErJMyg0L0mfi4uXc0V4+aWXRAsb2wo3LVkivVRcQqVAkndqHHW2fxjMcHVm&#10;uI2wcNNfr/W/UBT7fBiKTRcuh+Oq2AmNuW4Ov48yjV3s+7JElnmJS8sVnsc6Ao30X7/nWrZsWZVB&#10;E79gd2zffkDsdq00aHlXOuhsr5szx3vwwQfLavO+LkGdK6wGodlg8ZGzzAb4vDg6kRxwzplhB9pa&#10;iVlA6sxwE4WG1SWgyHCwd6xZ1KWmEUtoJujVMN3FEbPw5lgX4pDAYs64OligBV6poP5++ulHb/HC&#10;hTL3Akt91tAVtx7pkYrQTDCiYa9/3rx5onaDQmnjRseJBaJJEyd6C268UU6xhOXMitVwNVaXXxRs&#10;54qTBq40XH6VBuoEM/DMwc/s0ME79JAqi1JntG/vPfnEE2L6rdTfUer0KwlCaOrswEIAAVKJP//8&#10;LzlTyhztOOuZUxI5RB7CZMcAccoxGmb1fXUJWq6wgBgL7dundw27iqybLvGJDaFGPVdSOgSEZv6X&#10;GoiC0fa++MILRXoFG8rmUw6dHztmjDf/hnnemtWrvS2bN4seJqdDYied+WI5G0O5yqNYUCYYV+JY&#10;oXXr1nnjx46VI4EhKsDJKMyxMX2NCTjMYlcCUdWV8s0inwWzjnFIk7mqEfBnaSwsLYwcMdxr1bJl&#10;qEFNCPNYnzBXrFghI6IrzQMNlBHGb5D6oVd43LHHCFcAdyDl8qsqtm/9+nViD5Fy4Zn6UaowpGm/&#10;SZAZodkZs+/D/GyExaHBQIxfffml99CWLd6cObPlgHnmhw39RqdESA/OKHn2WWd5l40c6c29/nrv&#10;jrVrvSf8ecfrr78ujRXz5+boGPbONFBn+zPXQYKHqQiMgr7/3nty2DgnrXJmM6PMjOnTq0xmn3aq&#10;GB/lZEn9HrR0UPjG5MT4cWO95cuX+88/K4T0H5+Q7PfVozIRyjqa12FIEkeRJm4YNA11djg9OGwR&#10;h4Z/8803crg4rNSQwYO8Dqef7hPksUEDNsEICYTV8hs5IwVgOQMNGXBk9f/+66oFfdDAf0bZNE3L&#10;9R7FkQ0O99q2ae1179bNmz5tmveYT3RY+IU9hq3mG+pHo/JB25L+hyEuPBz/8/4/y3Ug1Ou2aQMA&#10;AAAASUVORK5CYIJQSwMECgAAAAAAAAAhAFZhO6DbPQAA2z0AABQAAABkcnMvbWVkaWEvaW1hZ2Uy&#10;LmdpZkdJRjg5YWUBCwH3AAAEAgSkgixUQhQsIgxMSkycmpx8YhwkIiQUEgQ8MgzMzsxEQkSEgoRk&#10;UhyUciQUEhRMJgQsFgS8kixkZmS0trTs6uw0KgyEaiQMCgRcShQcGgRkMgR0WhyceiS0iiw8IgRc&#10;Wlysqqw0NjRMOhTc3tx0dnQMCgyEYiSMjow0HgTMmjRkRhQkEgREMhR0UhxULgTEljTEwsT09vSU&#10;aiQcDgRkShwcGgyEXhykfiy0hixURhQsJgxUUlSkoqQsKizU1tSUdiQcGhzMlixsbmxELgwMDgR0&#10;Xhy0jiwEBgSshiyEZhwcFgSMioxsVhxMKgQsGgTEliw8LgyMbiRUOhSkfiREJgRkYmS0srQ8Pjzk&#10;5uR8fnyEZiSUlpQsHgxENhTMysz8/vxkThwkHgysgixcQhQ0IgxMTkycnpyEYhwkJiQcEgREMgzU&#10;0tRERkSEhoRsUhycciQUFhTEkixsamy8vrzs7uw8KgyMaiQUCgRkShQkGgR8WhykeiS8iixEIgRc&#10;Xlysrqw8Ojzk4uR8enyUkpT8+vzc2tx0cnRMPhQMDgwkFgR0VhzExsSUbiRUVlSkpqQsLiwcHhxU&#10;PhQ8HgRcLgQkGgysfixcRhQ0JgycdiQUDgR8Xhy8jiwMBgRUKgQ0GgSMZiRMNhRsThwnAABXYAAB&#10;5AAATgAAAAB38N82whc3dG8nAAFXVj0BqwAO+ACSvwB2UP89PP8fAP8XgP8E4D0AQQAAAAAAgAAA&#10;8CgAQeoAAHQAgAChgAAoYgC4AAC/gAAAABQAAcQAAHQAAAAAGNgAYGAAAEoAgAAPf/QACMMA+nQA&#10;vwB2AJc9AFIQAE0AAAAAkCgA68QA/3QAAAAAEAAAxAD6dACRAABk6416tsT/+XT/vwB3XME2l/8O&#10;Tf+SAH+9f1A9CMQf+nQXvwD/AH//AAh3APo2AL8AkAAA6wAA/wAAAAB3AH82twhv+foBv7/EEACB&#10;wwBQdACSAAAAMDUAAHEDMEYAAAChjFAow8S4dHS/AACdzFCeMMT3uHQXvwAh+QQAAAAAACwAAAAA&#10;ZQELAQcI/wDBCBxIsKDBgwgTKlzIsKHDhw3pQJxIsaLFixgzatzIsaPHjyAVngEAYEidkChTqlzJ&#10;sqXLly0PkCQJ6STMmzhz6tzJsycYKzNp2vRJtKjRo0h3EnoQFECBpFCjSp1KlSGhREFrVt3KtatX&#10;mD2aQqrwtazZs2gfRhILKK3bt3C7yuz0JCiXuHjz6uUpk8UGCDRmPt1LuLDhjmyw0thAaUMnoYcj&#10;S568ECgAv40nCabMuXPkxCQnNW78GAAIz6hTx/0z09PoDZoBaFVNuzZXy5cZ66ZUerDt38CNsiaJ&#10;h9LrzJCDK1/OEoWW51p4zOxkfLfu0j+Ya9+O0bmZpuAjHP+3Hvs09/PoFw4HH5SFn/HHYwO4m76+&#10;/fXsAYi3Dh92fkhaDGXfgLbhFxQeEXxSXX+NQfAeC/nNNIcWbRFooWcKYDVTBBH4wd+Hr7FAXWkR&#10;zuQDdGRdqGJKX0AnA07r4fEeiDRSohkGvJWoI3uErOhjRd8FVWFGLV6xkHMaAuBJjTQ6BoBoJO4o&#10;5Xw/VsnQF22wl2JFTGgRJACPFITCl011wuGMDPKnGQ2kNaXHFkKosEgRUwaVxpZW5jmQG0jkJ6BD&#10;TJhQ546iMfmaZkvKN9MYUKjQKBQchJHAoDzoaSkY0uVXQiEPfUHAoFNiZihjnWCmKElrOKrqoypQ&#10;EYYSqkr/EiEKl1rJSJ/sDQEoBqAOykKa1kHwJHLEobrqsaw2SgWv+fVY64pM4EqcH5+QNGRCXwja&#10;a53iMbggYxEUN9pjGHgSGxXIptuoHiWmoUUIzw7ISJZBeUhJtQD8WRATzG7bFBlhRHFgt01uYHCD&#10;l70m7CSkAsCBuulSQaeOzsZ7Hpn6vYavvgJ5OuglYeQRxh1xJuvoJjP9aqhx1QkLAAQ0PpaqyTSn&#10;y4Em7NFq8XZkirvbxgO1yGsJ/UZ4yR01J40ySUum2ZjBBrss6nixVXJE0hA/agnO4FW8c3AozCSj&#10;brvFZtMXRed3SQ0iS5A1xByk7PQnHHIYGNMMQgiAHpy8/401qzcHpTNIBUAX5tdbJdkymoyRVIIW&#10;9OY3QB53+G350rnlnV+h8DkxE7p/W64s1yTNkQUYP7yLUQGOsHdAD4hPFTZJ9go7tcsldoG06KJj&#10;rmTM4OHxQpp6z8x76FQgEGEap09UQBA7HnBG7ElpWFzj+v2s4xahd4/sHu05PerTuBtxvOhbz/qQ&#10;IVrEMWgkglBf1Be4vncvSfs1dndTOuQRxQBu854AVWCEpohGfPA5Dr5IArrzIS9kpBPcQtgHgqaM&#10;IA8egMIYvFAiN8jPJ7PTBMJIUp0N7C8osHLg+YSgvKDkb3xQ042ijDfAAbKLPQooCPval58oqGsM&#10;ImthUP/+ED+RQEcLsPsgRwgRGuPcTRGjwV1TPFAyFQqQg2Wy3/hY1rCZPKyG5xNAfpgnkEPsaAQZ&#10;fJsRwrAGf5EkEtNTYkaCNEIALGiBTQEgGMHoOxe+hklQA0xQvLDH81EhgnbioY7eoIIqhi4JQfQX&#10;A+SIEaxgBl8vxGSCgkJFKx5PiFlk2R8bVLcInBAAAuBEIWs4BkTWaQRrQEQeDACDOB3PACFbAqi0&#10;QEmLYMVeM/nWeBYoADCqkA9py08pI6AjMRzBckKAgScbFU0xupEkS0ADFFaZrmhmgD2T7CVE6GdH&#10;SrgMikzipCP9VkhkXrMpRqil6JTAAW4+agxtfCcAlpD/hGkiKwdqYM8fSCBOh4QND4y52wv7s79i&#10;qoB3nuxAMnuVygGqQJeWsKeqrMmeJSjBZEJYYwSjoNFkJQGUM4GjQM5wRIIWdCDf+RXuGNcfKXay&#10;e1DowO7AyIcWuLESsPJeLaGABgb6k1U6YE8UpIk1IwgxD4086kMbBcQwjEBKKi3orbJ3t+uJb39i&#10;kIP34gYAbapQCDgQ2KAqsVPRUWFSxiqpo9IHng5sM2utnEkmSnpXk20ioDqKREuVOLv3EAeBjLFp&#10;94RAOrNacRFqLZEAXgVNRwmBA2nTQBrlygGUAsCHfhtDC/npSVU9NKomBewFr7qjIGjBpV+bnSdc&#10;Jkwm/y3QA5Yj60xy0NezNiFt/WsrTqGwiImShFFSpSZHSRIFIYROCKIlyRsK6VxHbfO6xyLgCVgl&#10;hCTUQJc6AgFs46Wh+3l1fLi7adZcWVZ5yrWQxdVRAtyb3OjOZLrrpNkG95mE/PoNBpvIQyiagoBN&#10;QMG5/n3UCcBbIhAYIl5bLU5gFjoqkgDwbULogLTcFMDk8s65y2JPBJZUPA+zigpYJEkHeBfgHHwY&#10;BlDYhGct2E+sRdMAgC3RIJ4VJL+EBoaNwddmszbgCPHWxLxjbXs+0bS/lKaB73XUAGZiB1Z5+GQo&#10;NZO5ooSqI/9tweEdb5W2CoDikBDIG5gJbm2s4RINOf/KSYNCiF3Y5NeU5otI1iDpsgljuQoheUHp&#10;BJNf4wkuAwABSXguDAyQByWDJwhiXhGZm1JnQ+ErBR2uWZvLPBr5iKFvcH5bfOXWICbvxg/YTGOe&#10;7aviqfqTCkruRKVH4wm9NQWqA7RAhEpgqw0HBbF1FIDf8jksxsjHAHnOmhAcPeLdQOgTu/HETFJV&#10;3SgLYbkkTbDfSraJCCroQ6huihpEtonz5YDBTYF0lZKUMqbBEIX0NRmxGdZpkugh0+dTYawZBwFc&#10;QdvOM1kEU5EMRCFOd5VJIDb+aISHpoRBo3lgDwh8cyEmsIcSZ0bgAruA72QtYiYfOA5gETHNGsJg&#10;zpz/043eVHaomWhAlcnW832tmIQIsoDe4A6KGgws1XOzJwgPvhDGSEgSdM4NhVnrQGlwPi6SjGCP&#10;jXK19+b872jPBGbjsfUS3mzivO4zB9pOWg2C8m0GVWEmmICzB77LHl4T6FPhwXjGyDZKKaISa5um&#10;MCVwhQYVWneAyz5ssGbCdOuQqAWhZtUl7gvGQ5JE1uILNwAckGwhNKDt9uHTTL7569YwhotRbArH&#10;s5ZPnx2nNPeG8fEAO4awr2rOrrGO3lI+HgiQCMpIdjx/XZ+ssZMEAgh0mRr6G3MPoJskjgi6dmIQ&#10;uQE8asO2floMjXP2pgRVXR/nNIhs3fdHdU/pJDGA/wBZy3IZkqT8/bH1GhKvqsWneoApIAmbRhXu&#10;tMfcUT5Pd6R/A3cLQ0GeTZAfriFK9wMe10cz4Gd6B6MbUmQAtnQ5M1Fu3gNeajAepRF7TsNMJCEJ&#10;6hVlVJBj0yU6jbAhMNRwO8B+rOIBeWADTREH0EFxtBE5AHCAjmJodTIAYtVNmdAn5+UgwxQU/ZMH&#10;eUCDfgUAn8Y77qQk8UEcs/YhirIE3JNsN6RiiiYFV1eCJAEHKHgsBnB84OEIMEgZ/QcAUkAzAbgt&#10;XSAHENNmChgY59UYtuYmMJdcJ3CFLQcAsjY+DRcUfIBaHmaFM2EBorMDVwdsLuMAW2gyl6cjcRCG&#10;hv/hBtYHMZF1gx23KszyLfiCfowRh02BCAfmTzfmeXf4OwgkbUGxBqrngXvGdTQTf78HbIUGAJhw&#10;fzXThTsSB8pnGBYXFM4Xb6viU3WSAqmYLvk0NWnmbvDBiUGRaCVlACRRgcFCInkoPqeCe3IlBkGR&#10;CZYzgiRRBcC2AcyEaLynAhGHAHnAc4XkAWHgheChK4+YR8NYM5MYIQNQOVizgySkMT+mOexxhBoF&#10;WJqYI4T3jXqDA6EmBHcQFCH4N4AIAGVHfySBa2+TA402E6HAc55kiyWCi3vBCOCBg6KTCbpmNGr4&#10;N8VoHYKncXI4jlgDXtRhgdPRhAwSbouQeKy2BF7/BjHciIcyCSKBgWgDhGMkcQmfqFFvkB+NqBe+&#10;5nznkwnsAZKhg4/lpBtuWFtpIkgz8XT+hDk4chy21pP9ERsJUHnYOBMrxpBk940aKJHeQ5GsFQqJ&#10;dlRHmR/JhxfaQhLCdTxvEDJScD6ltyDCooDAFodxyU0MVnXEQnujci6+WFINCQB79TaPCXmIFYuT&#10;V0gGgAjmyCi2VEhzyR5xQB9vIYM5mIiq4lzMkj8uU3jfuD8uZk+OVmmPoZjiU5DsJwRdYJaW44ok&#10;AW1YKIvTlANXJY7cZHwRUpduMWmVuIW6hXNV+Y0wCQCFmZFBMX+jASHTCEOl0Yfs94EkoY2hM2V+&#10;/zQ+1XeC/hQGAKAJNeZJHoAIERIH2ZEWMRAUEmCaHieKuPOGaIYvYLcqYBRN6FZnngMAKYBmmjGW&#10;W2hNJIVhj8mTWDiLGqVrCGCNDnSG+XEIZsEICwAey3l/E+MzeASWTBIbzKgqb8AJLKkqEjOQZKM3&#10;wDc+ppgAKbpH3GgB3iOeMWmV/BEY5mlPdoAAYdB6R+UBihAh7tgV8wkeNWCfx8Is57U/xviN+LKe&#10;MbY3z1RDsbYglOAE37aAVzkTiEeLNfdZotOgeMgwgNRwEEqLKmScSJmLVOFrBMqkyQJXnBZ6mYNm&#10;jQFYxNcoS9Onx+Oej7ckB0OA/bEbe7h1bAoFU/9mB7yDo+PJILHYo4taoe8pmlMBieDRl3SqKtlH&#10;EiHHgHn6jX8xE1T6p/8JA+imZTE0fbuxILZGoaHGLgv6XGY6qFq6Gxq4pp0qQFvAjiRxpFERA0v5&#10;fzOaXLqVG2UTkIaCOyNAX396rMqSTAoiShDQbNLHGEUaV2wqBFNmo48aISwQewtomYh4f9KKLB4g&#10;K0gZn1AROZjAqW/DpkWDgRtQLcMDQ6VKEmJQn8fSBHk5QHMmJeNqHFiJSmvGpkrAXB+WBCkGHp1w&#10;QMZhmbyaZ34GA27ajlGhqQDAlItFi8lqerFBmyAiRYAaZYLqRjVZqVAAiI5aQzIGKudqZSUlCun/&#10;KatWpASVAB7wCRXSUoaWkwk7IAXVlmdFA6LBpJIzsV33N2q9ogcJa5pkwFyFxHlSMovHUrSr5JRD&#10;6WHR1J4aixQcewmiIwS4AkDpGjqfuo/yIaKUEIfIZpopWyeLwLKWJZ7gukqbEAY5xh6IeFemFaGn&#10;iFzvZaEk0bNHETlk2z2fiZfsZ6c/tkA62iAnFLcsiwOQGyGVELWVmpAMW1Kb4GjscUHn2FurNJIz&#10;0QVR52eGWxJIcZel+TZcOxMXlniIxDCHxSB4BACW26sq0AR54FNQK6hv4rtQ4H4A8LJ+ZzKwNiUX&#10;NJ1gNLszQZQs6T2Gi7hFIS0Z0Aii42ughmRC/yCVLKq7omePdsu8vEJIKsABRGi3U2hXELVNQCSE&#10;/cVdCReR3ZQEfHtohDuvJoO6M2G+ocM7k4i9PrFhRGk5fWJKJCEAYcdNyap9VsmJ93a+EcMsNGTB&#10;j/KY4Nk7RWZBtKQqU2Z/SZME4JUHOIUsdlBmlpnAKdw9HrCzEmIUHAsAS2o5AiMeXYs1/pS5hfKq&#10;dgcATGu8qzIFXkTErDKFPiRAeysyThwyUCx+jnICeUCl+QtYMwsxUtdIulYcLoMA/cvD0HRyTQEv&#10;PhEDGzq9NKsuASge1eJQceZPE5O7BntK4afBETMxGWy8DYmTSKwqmGBhD4xdj9LFCTWUw/V/a/9M&#10;M2trwDmRpEGxuI0UZ0cZAY1DBv47TRGsI13wvX8ceMf1x61COozkZ6YrOg4wEw+HLM4FSY62BhWp&#10;fS4zAJZzWlJ3yqwyiZDQE80nMtwLBSIJAP5qMkeJTgDgwupSUsC4IwLQob3KrkaFxEKAvDiZXEkw&#10;YM87QKkMAGVQM8K5IwhlTvbmN2gghOacBym7BvWELEcgw6WzE/DKXQ4QyABQkllbyY0jbDzMTdHE&#10;B3LaFJfgzHbrXKK7zkQcAKQDv3JltUswxJcTBtDbSDG7I2hyN41QM0KQfzqiCQbdSGQcFML6Es2X&#10;LEBAu8aKLAvcGABABn+TtseSuTOhAzUQsHj/LAROO214/CjIu5AeBkkhgwknq0IR93gRcCob8hpc&#10;077/N4maEACOdAJzuwZQFsFzcBOQDADJss07rMILh3Eem9NgTTOii9NErHuK+sehM9RzJ0WCxgLh&#10;rBv4ctHp0gH8AzFCALYcnYIaANIw8bPHMo/HLIQWMDmoWx0kgaIQgwEwh9aLCs3goQF9QMQ73Zi1&#10;bJ+zO42TgJ0kK84zqC5bIDLm4z3rCgBrYJCqggYsSBIT4BLxzCpqLSX5g5cQkwlhYM+MfZvM5oaf&#10;E4+VuqL7xIqig8t5Rs+QB2SzjGQxrAfHwgdBUdUrcdVA+3x1cl4NDHhhfSwog46eNGcvea8C/5kq&#10;Guy5AMDTYMSNbIlkJY0/0Lmvyh1qDkBfCgcAq60SDIB23PXaYpMgGlhmDyl3nuw3GKDP1w0FyjMC&#10;R8Va3d10APByvntDZ21FgCiIiQcFxO22/DHLiYcG6xxNMO3cKOHXrLJh96J3H3LYvEMEACAJieg9&#10;S7MGLg0F0OwantBkJLIIL75C4t0BlH2jM+EAWitVWm3J6+0y7W1iy7wGAfDRTTHfIWHfru1CQIZx&#10;yBw6/8PbJuNPotNCBm5MB6ZkouE5oiIfmmW3vk3eEKUqvEla1pbexU2qLnPDF6sEULzhMA0AZvwR&#10;HBvdjiLi3ygsDmyxJec3OMAsWllDcaJk0P9YKsexh6QdZXg1MQ9eQ9e1kyRBwh421PqJQJQQi0pw&#10;46I9hTORBiGRxrTMKlotweMTGP8tV37I5W9DbK95PosWFK4BIfa66UERAO8VZ1MrXVbUbRHCliVF&#10;z29NqpQQGPJqmh4A6iRx5xwROUS7KnO53py96g7k46m4TVYe3OmyKkkIAFQgrQMLbRBCm/uNip6+&#10;xazS6799rIBWIgjAW53pTyOZ6StjQpogpEy67E3hAx6RxrI4jEKga2yy3tWiA1deQ7wCKw94WoWk&#10;Lh0ghL5mxd0zsMWBnTp6e8lFM9cWFE0AeMi7I4hmXUdF7HoaNR3bqdFEBS3orhkRz8eS3iT/7jQk&#10;gcnJEpne86kfdV2E7EDyViJB/TeDPhM4siY1InljrlHpEvLV7D34VCZPMOP6TTelYX/Hs7rHgp4O&#10;Cp33owN4vLZgshEA/9WPMtRCHuUkMcyW1QS1i2HGNb15INAJ30ibZmQ11LeiASFRanVe5OnMO8cA&#10;cJaWo3vnx5q6YZl79eM1M1UgFeTrbUIAINe+C7n+nhEAj9Xpsog0NSr4gthAINeZUAO2nTVgHyFk&#10;EPc77p+qgkgcYrBOF5RBUSiPkQJOI+bAbVEnFkFVJjpedxluu98jENEcD7g0M5JIMIBeWiOFBsZE&#10;3Afu/AAuTxF0EBS/nLXBpKeB4fWNIjA0/500MBDfzST3rqZwBNN0fCNAOVYoIys+Nd7qPm9Zy/Xb&#10;vIO81Toq+93BGH1SJGGO2t0oWt0JAJFiAyVKAw0WRGgQAoABUFQ4hPhQYkSKEy1WxKhCCAwqADwC&#10;mANG5EiSJU2C+QhgR0YoSDwmhHlQJiWPZB5CweCRE8uLKjK5TBlUKAA9EmAI6QnR4ZqUnmZuSOEx&#10;CVKeDg18TIFwIQAaT2FGSElFxdGkZR2qeBhAU1BEHsxapILAo6aCXp/iAYAJStUkaoQiGEP1oYWU&#10;ETbYhUkDwKWqbxs/bvHxAZuTlUtqSdmIpUc8BBHP/KTToRCgnBxLFBLlIx4/MSFEUJxSjP+EshtV&#10;MP3IImbBSR5zPFbhF0DnhJ0AON190FPKJUqAV6SSJw/ulE2eP7zz8dNAz8kTeuq0JInZJHJZTJoU&#10;4ZNxBEkiOggawfvBrVJOX8evouPHOD8s/w+KJ5cM+yymj2hzqBObgHtokY8mKXArj9CoapOgWPCq&#10;NwDGOI2KnADYzrv5KFkupUXyE2AoAJbYIj8oBvCoE6cOK3AgvBwQrCJMQIQJPADysIiwwnZLjCgX&#10;70MSisg+muC/yjD7CBMYNntpRJn88IgxiTKZMskPiasxttnMWisl3Z7S0IDHLPQIuacOG9GT2Dzi&#10;4DolVJTEgyMv0Y6g7j7DUpSMHsKks4P/CgJLL9Tgi08mOAfaaoAkJ71uv49CcNKkoKQQ0KPWaiwo&#10;NACUoHQi6ty0khLjAEAjx4nYbCpDj/TY6a2rADiTyD/nWxWANZCkokzmPCDLxTGEBfHRODtRFCP4&#10;ZEzoMCwbsigMoeTj7s/Y7nD1SG8l4iClNDIliY6Umu1JiI8MS3Ugjwbo0sVMUtr1M1HFMA0jZIer&#10;l7ePxqtqhBiTo1FZuzQEoAXghEgxKOtKjUgIKVKCFlQ8lvgtqR1ZiMATPynBEl2IrG204IGe8Aiw&#10;b1e2yAM9UsKUXDAWSEmKbicCCoB2KRH1jm8T4KzfmTqBsKCP9LyITTzAAnM3Cd17a4mP/zye6WOh&#10;E0I4gWLNGqOIoKKAuCcdCgN1AywdKCsDFd9NqgGhaIgg7rhZ+EhLliuCONyPxiXX3Cgby+MjP0A9&#10;0FsHAcDWytDADE2SpMqEkAUMefVok7eEkCvGD2Iy2eC6KHECto/Eeqzh6u6WiM91QcUyk4yE6EvF&#10;DMwiee2PAAu7qiNdhplcBj6y2bE3Vks1NjJchCinT1PVsOgNiJKgIr2Jg+DqgTSk9aakThgqRKv9&#10;BE2oNYALVig+cu9J9RgnsfJsnpIQGIAR8ggjD8urqt32S9DnKWy9PeKbk1LyHHohJDlY8giCkgQD&#10;jaimaRHyyOS24haK4MZ5VpKQmtCSEf8+fCgoEOocjQoCgTkFZRGnYZhQFIE01DlkD5nLTcdggpAb&#10;8a8sBpDaUBCwCdRZRAhbyAMVdqeB3v3ndx4BEt4wMjyPyKcuM5HQ8R5yM5Z0wCUPTJVxJqchFkqk&#10;TKgqEN2IcgQh8CSHQemE3NQotxIKRQ8UdEwlhNKErbUwCV4YShrZByewAABHNmSJB+L3EUm1kCIe&#10;yKEkqPiW/wEggJVJiQMoIsmKbGRegsuWQcyWEtoIoQFyQNIlDbWzw4Rmcs9jlUX0dsqd9cpy6YLB&#10;rWw3y6DUCUkvC4oQAdmTTcAQjXETjgVa6Jgc1K8GPNylRfjwEU0E4EjUiQNlKhODKMX/Cy0WoBZG&#10;hPQSEW4gbim5AESMQ6rHMGWUZSOIYk7pkRHkSG97JKUYPUKFRUJhEWHACy3XJokWnUYid0pJFOq4&#10;y4gYQTi2C8MwFeoYiORINR9RQj3LYikAPMIyWPhIHihCGj9m5JKcUaNQBgBKKDARAApkiQP/BCoJ&#10;uckjiFDmFa2XHHkCzDGL8KA+NRCGPlynjELgAHU8goOF8qSXKsJYUQlaFrTYZjQm9cgWwkYdH0wz&#10;JRnYGgzoJ8mkfNR2KYjIR4/HJYz8xFMzrJpMJMRK4yDCVZAjJUJEFYrrDPIjeggD0DwiiTxsQaIZ&#10;4YDXvqZUwi71bkJAg3TqBBEcCIWc/xDDoyOfFEmJ5IGrPLEkLe9gkYcKQAWLEEBFOiA4zjkKik1M&#10;SGwkIb2pea5AvUFEfqhQP56iL0eSGIoN4FhY3hoWhTBAg1094jM0nHEuY/iWpWJWkr9NxCMkdYxX&#10;HTsRjGBgQRMhQtCqBpO12mVOBuhJmXSzKysZZ3y+fY5DyjfHv5qlt+/N3Wj1ORwj5S4AH7HoZT5i&#10;TSh45DqZ2FFQ8mCfiNyHiWAy7UHmxEoFf6QL+bKIUHMzOLtcj53oRZJ+cvqRh32LgWeBb4gdg8j5&#10;ygkAlUCfcjX1kYrQb6HSGWhFmuCRzUHKiVb7RAkZTAkJeaSLEelAr35J3k+IziOhaP8vYdfLnH6u&#10;bBM50J6IpXyRHBhXKGn8RIgUo4eVjWFvJfEbAGrwXiB45LGvy8ko58uaGYrqIyfgCR+ELBT2kVBF&#10;I5gyiHErlEr8GGJjQAAfALqE+2H4W0uV7/I+s63kfqSqJDnij2K81IdeNyNlxpVBbBe35Ng5JeCt&#10;ShNqsOH5+srQZqGChD2yBA8k+S2XYHUXmGPTPG/wIgp96OBSJSo9TPoxkZUsSaD0o1Nb0sWYnTHi&#10;KuyVz/XYzElqwpxn2YULnJoiIOYAqQGggd2irwsWUMEm8lCDzLE6vYbdi0TU3cIqn7VGW9EE6UpF&#10;1ZJEGgq+tvZFDnccZhMsnY7Fd0b/mqDtoAgAFFOeoumCsoQ+EFQMAk03FDgglyT687BJkE78ECAd&#10;+0HB1Y2RLwAUPaLYnHlS1HkkGIYtYiEAQTNlSbbICWYw7rj5I2LwWdg20gT69dyYEJYyFDykoj7b&#10;hgpNDhufMmFrFfCJ1ffZy5GQAjvhDsULeYDayuyAyXaJKpx5K6JI7G0WB7z8dZMaXq3KChQ2b7fN&#10;Q0kBfyfy8XxfZ89uRDoUyLAiCoWNCmqwQ8ShoDrXrbsnaEG8i5KgaixLWxPIRd9DI8jSWQW8LB4w&#10;XX5FMuzL+pBkr4MBEPIgd5YMz9IXEXLcFF0wHrfRI13YLGABkPe62xYHqvZInysC/9CEfWts8suD&#10;sBoQsYhRN+rpLuN9ApcbeMrERx5ZQcQhtvWPIIFqRFKIRzz7LdwsFwyRHj0V8+Jrl9hNeABQe08I&#10;vsa4uT5LKL1IuIpC91pDBAa4HEoTFkkFx31LfR9BBCiLiGKZrTwIhaCYn6yztYxYPly5Pq/wBHma&#10;Cx5CikmRvKmpF2XZCr/KncjSPJXLqNpIKLMov1ASGR+KuVJLiRqQg8bQm26rPyThPT6DwV3aiMUD&#10;QD+DAgOgDkSgn4wRt/gRFI3gieVjgQccEZtLGeSCAjSQt6qAqhhxArcbCMWIN/TpPkjLqBjMiDfI&#10;mfm6BPirig4Ig+ipvbu5O6GIAv8uFAIYmR84cwxyG4/Dg4LlYxd0mgRpA572WqahaD6T2Qo94B8P&#10;FLaPGLN8m5RMCINtWpswPMNHpIihU5EEWECmUqrsALfryANhEgIqmIqGYpQ7jKsNyEOh2J9BuTbq&#10;exv2IYj0gIDnqwSWycKRiLTZeS9veQNGdLDg4UKIyQ8cILiP4IPGCJYTMSy1KbzryABRaISUmQoV&#10;KA+iQaeDeAEJ9Ig1uJ8CowpXUYGQU0EACC0s9IgPxCgkgjr02SVFHL1ePDSWoAiOmA5aesJ0SRGw&#10;GaYbzAMBTJIkwAQYSiJMqJhRpIQ++ohQUEDqMoA84IBbK6lvBIDHk0WPiBlqygz/BrE8jzI/doTE&#10;W2MqiUi1UrNHsxADAAhJjVSb28E4GZnG1DJFqjiKJhQuBFhIh8iBNFRBAbjIt8CN/BIK0rsIHPEW&#10;1RDDjawkBuqAPBhKpXKvvZBEoZAEY9KreXqLOyEqokyXMYCzJFiC+VkCUZxGBAoKeIECrbydPOCQ&#10;iAEu2soDRPAILwgDKxOKcGSZ/YgZoQCOBliJI6mfnMyzIIOeusOIj7QdPXAOicsDt+C9KOiWreEA&#10;HbTKSgJIJESn2OiEXrEZD7ABXwmDwECSN0AAsfCAmZQID6AfDuBLx/CyigLBlKg4zFo+6NLIbxGM&#10;/4HD3tK3YNS+PNiwFSKioRqN/wA4zMecFKSIC2UTSAnxA7xQA9IZAWTKDz4Qg0eky+8Lis7jCWtZ&#10;CToUzvx4CC8oig76y1vskqZcGw6YwZRIAPxbw4eohDfazklpRgBQSYGMjT4iMBVozUnpADGQstQc&#10;l3L0iBNEHjiIzdOYEqDyjY1ECyq4QBURgD6AAbhUkRNSgjy5nA97T4eIHeNcScXAg3wyu9x5g2yq&#10;PaZ4AIoMUNQZHgmgv408ShiAgT1IUCnrRN2cJT3oJ96DgIEAS6F4ugJVRtLq0JQg0W+JAjFoUe7z&#10;CAAFANQRgsA5xUekv7WgED5AghowwxBbhAZVEVtyCDSIoOJYG3MziztYzwKFHf/hmE90QpZC4p8o&#10;KNJ8sxSa8QjrDBu3OSlIPM2lGJM8I8+gwCv6MTko2LMdTQhrHBaNSIrs6IAMtYgNDUhQKSFeRJ83&#10;uEIpi6xhy09cFDPeyogOSMqy6IDYk9KqCwrIywipwQAwooSoUBFuY4nsGMbasMoGjFQrySeGcNLR&#10;yjkR249aTFKLaIAysM3qiihHZQkGnSUOqKfM7IqYkCcNWJKPIFPooL2IiIs3CNaVqZ1bRYw5iVKW&#10;QSRSDbHUDDMA8Mn8sFMnhYE3aEF9i6pttTZTzc0aSL9UjaBP8TSPaIKHULgVqcHGuJNqtYh8s9Xm&#10;844eSwGCOgEjmDLcQAkWQ9b/pLAiThioZFOCdBVOIRAuAQA6JElDFmgj/ZOIf11DussOAOCSHNkE&#10;BSysk0Stz3g+j6BUID2NPuhNMABQIPmrGFSNQfWJMOCUSkQ4jICBDvAgfCmVjfhT9ISLfelX/AA0&#10;AGhUiuiCpYOvBgSAJxCRgUCW9rDZ5wiXE6VOJJqSxnjMnFgts3iDUL3Fi+hEDzICeQ2soWC4i1CL&#10;oDifuwE0rK27/Ekc0+KxoAjXiW0Mpgigj8hOhqq7bsmJ7SPabuwEoL0bBrkIuxoBGxICHPA53PBS&#10;1NAPZIFV/pkYv81aikFC8KEElCGksO0QjyDbiPWv5Osf3poxi3URpigK34K6/4jj2FwiymNJCW01&#10;XCTRWuvzDNYjxV4pXNfFiNQEACzYPMVFG905NePIUhQcqUqKuYA1PPyw3IcYuJTA0ccU3o+oWgw7&#10;teP1BE9gPyFr3uJlCdxYALELihDFG2vDgJGKXJwAgLX1FuvN3wIDMSjgOY7jUiN4zyULSfSS18bY&#10;UFraIflFEjxqEpE4V4/IToyIunyjXYt4XHSs3Vuj3b044DzQw4/wWEddsiVoFfsDpBXIxFPLgYNS&#10;EQRQYBFbV9tagwfwj5EYiobgxsQzNDhtBNKbMQHYVgFWVKR4g04QABudLz24gAdeqn8Fvjzou2ub&#10;FBiZYd4qpjywMgQIg0ITMf+NWqrGuuCRYNJIIr7jw7BLykjUwIAjEOGO3Ii9sCKHpGIK5oB9YY7D&#10;TLf+jdw2/GIKViroNCym8D4wiIFIC4oMQAoGQjxCvpufGICaJai9SFchEIIm4NL5EgNSsWLCOt+1&#10;mR/pMIAKJD5EduXruK+UIwk6Dcvji7oPLlB/quRKKqkvvMlefeVTpiVtxVZae+VTi7JkKiOmeDSr&#10;mq8MCNEMTT4qsmXp87hoc0jt+9jCmuQH/uP5egOIaEaMOeb36maCQgq9+cCTQFF92mBcfkQi9MIB&#10;IOVKrORdfoM88OVSE4Ovg68poQLKhZiUnSViTtkOcN7aE4LRmmOWgYH/aWT/dqZlWgIrANDkEa7c&#10;hdZFCtmLfOa4j+a4fS61KN5mQxNMgC1lWRtm2EGAtijnU5sxQVQoTuhNWbYMSJ4vjeXiu4nCbPZp&#10;AFBa+CojnBIK0bwb4AwD3PuIcE7oKfMARSgCVAWkfYtoJ8HpWWrowwMkpf5pFTTjfIMBm6TWVksm&#10;9fIlBMyYXK6/mF4q3PBhmSGJGKAZBiCJNgjix4BjjE6XUO7qkQbm96KCqHxVPWGZD8Y/u0UDZN1h&#10;+CJNqRbX3mxmuLaMRx4KaC5h0KVkIuZgngACke5roRADn6Ofv6477jETHoubOTsR+huDPPAa4oUC&#10;gl6bTSXKKrvol4YO/JJs/3Kx66G4z6aaEtED6RakiDIbAPzdIOn67KEIw9g8o47RpMOwRqOWwY/I&#10;E4cQZqRKa6uEj0bA7dqAAg+A7N2WGQJQkUsAaV0kUkrtlQFAKSjg6uX2CAPISUUtLDDFFfLyExNb&#10;Ne91kf9Dqk/83toLg8UecNfdt3Ekb5lxg+VG700Mil5V7lITARlQgN7OEtEOA9J+HVDWAw4nKDDt&#10;hAxkPYT5XL6Nb3bSBKZWqjzAhCV2ZYoCgMhe8P9gAvlWkV6Dguzy6RKQATBwhE8Lmw54qKDGMKlR&#10;A135mIEAiwQoZYtobdo6awTEOo9LZg4+DUzYgT0t2KaeVgWv8UxpcByHO//1FooSKISR+AITAIBB&#10;+PEvwPBUyo+FljwyyF4Q26VbMdQEYz3jqMremjhaSkD71s6q2AEBRRIPmEebFSoaD/PKYAQGkPQ4&#10;n69AkHSgEIE0X3NaEgFJ/3GTYII3Z3MHc1uJKJaSWpUPd8crpxQcIBX8vqBs+R4EogIuP5IxSPHb&#10;oW9Wpq4s7yiIgdOmbqR1fnRyYQRKH4pBSHOSiPRlFwkzCApLl3QGoANyYYKculZRbdDM7R/c+RYl&#10;6DP81qPo7pwSUZhHBHDbUYNVVqLLSYKvxg9sinFHK/YwdwPzTglpd/ZM2fRAoADyDnIHA3GWyBy8&#10;Uo3txggLyZ6wMQBawYH/XI2RCGDFj5EQkvXVKbed9sgR+MKmevKAPYhBS1njeif5kieXL8gpAEYS&#10;PqAfCDNwh2CTTYDn66hetlTBPtvIS7ABn8P4oBhCPAfjMFj0iRjRx4Rok0f6pAf1nNIB2DQ0WTpL&#10;93IMHADktdGAhjsSwzqqjOchKweklfHMoYcv6qhqpTf7MOcBIiVXa4MV57TEt9APwZolRbjXt7+2&#10;hcJBQRfwb2lZ9JmXgccwpqX3syf8Yg/497P1sIEVWmHia1sEjuNAimhtYJMEO8bre8NzxEt8noBZ&#10;CbYfiNHKAZBXeZ+yI+jN/ij81F9waH+9oS3KwoIheO/yBbSnnPICnvjj/xOH+8QzTI7j6KXa+vna&#10;uCr/rXmJU1RMChzIam7et5BQ/eeXmbT3iBQwCp4YVfTyJbGfopsQAqJOiacUaBep0Xhcmw7Y/J4Y&#10;AxsutR1KMgOQfQ7+I40Ub49wdOi3/5JgfY+wfFHFhDvfJVgBCABJoKggaLCgChgFF2EA4FBAGA8I&#10;D1KcaLEiQSp5ijjsaCNPGJBrOgLgc/EkRpQqhCQZSfIlTJJrkqhMaRNhJgBSak686ZNnz0UO4/wA&#10;Y/Qo0qRKlzJt6vQp1KY8SCqBIaSmCwk8f97cJHMlSo0NAejZcpXrVoRCOLgEgCjPlpQCACypivYu&#10;wk011MTs2xFBkrMq0/8abABgAFoPewgzhgJFiAdJJENErWz5MmaoUzvG5blIK168QhC8pGJRCAwq&#10;UTrquRA67VqOiNA0rk3Qdl7SfknmIXhVxUXHuH8KeSPm9c/IL+dkbu78edMvYwGkAD18OMUO0ztu&#10;um0QkcOy129yaChJIvLGjgW/3sR3t8NGjucfBD6eZ4cu9yui0bAcOoABZsYIEiShtx9hfBQIgAB5&#10;5NFJR3jQ0JEYEhwkxBJiKIFgRUJsQZYH6aG1liYdvfFYQSKelsQIfoWSx0D0AacijShR5MESMA0h&#10;II89OrWZQxvWiJduMXVCCSUQdGSaQTiYxeFJSpwHZUoZwDTCQMCxd1//Eu/B59AaMG455HUIKQcT&#10;cz6quSYKJAlA5l1exYSHHxtQsoGSAIxA5X1wkCmEEjEtkcN8VDrw5UuIncTnXVB4kEeOL8VRwJqV&#10;9ihdR11YBydPXsDEApJ22smCQ90xihsVISKoghQksQDhS3lQGQaiJEkxJqd3nQmTI0VZ+iuAiWQq&#10;XK488TFdBHXeuewGsGZZrGgBYHKgikJQUSIAnUxCiROwktTBn0mENK6XfQFW0anoGgSFUDE9QCmw&#10;8ToHJABVjZnuRLptKyqzlMC6Blic2kZGE+rOyFgA2HbiCb+eRPAJrLJCW5AB5cZ0CXtnQWuQEI5K&#10;1pcjhsg7MmZfLHjY/6a2YdTBHTwJIScL/MpMySQdPcshsYytIVHHKULBgYMgoUHcJQ4tPLOdnkBo&#10;wcQG5VBkX2tsUpBCv/W0qhAjgOdXyCR7bRm9QpYZMB+r6ZEyRTC45Em/M5MKwBpwfnweilyFgRBb&#10;fUWxVRIl0sAs0n4AYAG+BB2KqCYOGkHfbYShEdISReQRwG+PsbtbHCJ/vTlUwj6kos+OvXGyqilR&#10;0RCoSDObJwBjIIjGS1Oue5KHS+TRFgCSjAsSXD8FCgAE/LZNieBMF44JABnkUStMCDjIZEFvXGJR&#10;DpF2pAkH8+WwdUxdc/59U4SQxIltZ3Vgx26ln7T28DPDqgEnVo334f9LSxxI+1wOvdVZemIA8Leo&#10;NhA4h2QCX0BIHnCWx7yYJC4PLYJbqhxkvQUCwHvgu6BSPMcgvKxEIVDAXUwkcRMhlCh17WPW2wAw&#10;tRpN0CEa4FlFqMCR3FHrOnrIFsOQFKp+CQ4AJ0oXJgawEiggryN/YIAVKKhEv4CAAZrDIBSP8oU2&#10;dCQFMLDJG+RwIYN04GR+MYD8MAID0kxCdTNjHfxqdC2Y2M+DCAlUE+4logE4hAUME2DDIgCrJZxg&#10;YstzAEEO2JFBJOURSFwiBZvoqygyEgwEIolrTpKJTmhqIh4EIQDw8IkIkKQSV1SJV/CwQzMuK4WV&#10;4AQLHYIHkmjgCOz/sUQNh3SHjmhLhzSrH6H4hJokLKEGBikiALQQFUEwgAFpQORLggCvRjITDPQS&#10;AEq6WMnseDECo/SXQ9SHEa+YkJQyex8n5EiYSjiEBhuAmEPsR6YUoaRoXxpUup6mBppAQZAAiAQJ&#10;BFQBBkxgN0FgwDKbycxHdgSVp1kNAI5wmi6SJIf8SoH+fjKSmJ1QdTUrlRuREylzUsITHUkAzuyT&#10;EiNgkiTwLBZLEKCGXAoBmHRYUxaKKdNiBlSgzXzmmFoQpODo1CFlHB6pUkA+n5AGVBVtX57SSBjv&#10;rGU6HMUTrKAHOo3kQZsW0cGVcgmtJJAmAwZRIAACYdOxeo2gD7lI/yYKFMn6tMWaSPuEQwyQFt04&#10;9Kgye5vr0DLE072km29rgTjRopEZAqBgKnGnW+Q6sZQCYJ4r4WpHhEnWyQJLfCTpQ0VGIjbffFCV&#10;bh3eRbVak/ccyZvDgwCE1hDYqzEEJsFbVg8TEEb1rASxHRlU5S6yiTCIdqvvAWRBRNERfFK2uJUy&#10;A0kG8EmDCOVNaoFBWjtSV5mxLgcuG2NH9mXXfjlrRA8EAKgm8bDppjY9KpBhX04knNWiFLIIJAhY&#10;gyAI49LXRw+gykU4ok2G+pSUFwVAb1EiJ5/eybQBjCphPtaJT0yXWRfdG3LIUCv1Fu4iTwMAAlYI&#10;hQs75KX1/TCAzP86AC1ORCibvWJb/HDU/9KGOJ7K7nYFmCSHeGErqRmLds0Iq+yhClu01CMu2dm0&#10;ieyALvRUAYcBwAAQM/k5lj0rRTDQBTlYpC0/JSXrzpYW7ZBkW9tNIQdWy1cA5Lh9/5VqbfyXyXIy&#10;yxNv+2GFDSJcX04ErJJtMp4vo0EAGJS5CbVIdMlsYEqksI9pOVZDAzg8QlNoqCoZc5mRlkIA4EBE&#10;NwTeJEgFgX6t0oc9GzJqRmCAC7l3yXk+dWXuW1CLYACaFOn0lb8cHgnM1iZjBu+yromnCS3JWGP5&#10;hGk9ShI040XNnyDe/0bJSYdQOM4XKeKdUS1tppjVub5pAp8vlAD/Ver6qLBq8XUHTFE8igoCvHaI&#10;hmpy4/7addKVtiEt4Qq8hpk0REPu0OEiMd9p81spT66XRRZh7YJwgNuD5leetIyWFwOAbbb8xLkZ&#10;9KSbQHq7wgaAIvg3HNt2BNhtnvQIAty0LnW43yZHCnILGmWFGiS6ooxx23g9NMLgYDt9EYOjb4Jo&#10;Msf4bXpg+X3yRxIA9msS3hqUd/AlhCIDYAEnf7rJOjJii0gMIS4ZN8xFddER5Iyo8FlhWiLVzYqi&#10;Fky1Ho9tiT4zo6czMPe289NP3qaODJwgGVBLoBt8cNbFEpR+IUOfXWYAo3UbaWfm06X/R0pP8HoJ&#10;R26vbvQdd5Or//ohW6o6FHra8IMPz1nsLciA6V6DO6Dlk5F6rYH/K9vPo+V3yfbmsn+IHK6A1cOT&#10;n7ZZAbCFgDsXNe3afNa56xDrjggHvAtD4L1bR85fXA99V9ENj3ZUYdvBvHzTjalvP+25q7zEri5I&#10;B2Cld5hf1ACfjjNfpX/wFK6eQ2Mo0bENvOxMzN5g8O0IFrTfb+47JOcqWETyjYWKcZ7MyBsAPB+j&#10;QBoBdtS58diQSNhT2VUPAUFjtERH0J/PjIGDFMkB7Jv+Sdu/ZVuJBV5bYN0CNotDcF2cwcDHqEHw&#10;8cuyqdN+jAFHbNqg9VABocUmQA0ClBRJRNsHopoGfZ9BYIBCFf9EoIHXCTJLRyCCs40Z2ywhCgIA&#10;SKkIFbhEBJoWDhKHBS5QJPRAEPZb5YkQ1YEf+jhEBHyWFMLKCLDeeMCOQ6DeC3ZURyyCG1LE+3WE&#10;DcbY/G3FGEANokheGPKbBtEZRvxeJs3hzCyIE4IaDFhPrJ3gRb1QbVwFejmEx91gOlnVhVgJADCd&#10;Q4BiTAjiIE5b5ekBFCzXRBScq0jhssCKyPHJramfIsJKFNzhefnYkcCc0gBAAwTWGLhEGNBRCgIi&#10;SZBiKaJa7vmfQWDbS4zfwcFVI8bZdwmaIt5JCr3bXbjewvCiQzTAYECBOyEdMY6AMTrEAYBhMvJb&#10;CCYfQiAitxX/2AmdEMTpyb0hxK2pXUWZ0X9BGGPMEg4dnLA1gE1AwSZgC5ZAAWQ5gCiShBV44DpO&#10;2561DEY4I0x4maIFkIzJ2Ca9BCeeygRBY65VFKxUIWP8ThaeEON946IYJLYsgWIhhApwHDpCZESa&#10;Ikmg4knAI0ykoU+qmC1BQBrChBiQnrNBwQmQxC6aER6dkCI4hD/ehf90QgTcUa5RF6z8okUUBBUU&#10;yQhokxCA1THa5E1KG/+J4IU4oyTwFzI5RBcwY4VN0FIuWuHdyUUBjGgIXTdq5LIsmw+dxhW+BEFu&#10;JU0CQAeW5clFHd2NCStKggpMUlsyCNrEGRzSUiQWWFPOzEo6/0T73UUeWqYtbeY3esdBwsRKYYRY&#10;kkQMIObT7dkAoE27WNvoIFJM3mNFtBCu9Yst8YsTREDEwQ1yfCZ8IIJcdcwasZFVCUFhKhlrPh29&#10;oOVEcIRjHsQbWMACTdNRXgQO+NiPDSC52UkK+GYIIaBPaOA5biJXhkL9hAFprFRuuWRMPGRzPt1Z&#10;bhZCrEbdFYTx7Q5/goSFZKdPVONLUKVPDqVfOOB1rAXDdUTB/Ax30kVxchU40kdpvkQ6zuftVd4G&#10;aWceTKZt8gn3IFJZmFdK9MQePCiEHgxVnadhqiOG3t5ZGuWHzqhaCOgCOV9t9ARG/Mzt9AUfcUww&#10;fgkTvGgQav8on+EiXkQBXNIobsLHiKqM1YhUAOQBitYPuBEEB1QpSRwmkX7gWQ7AhiDpVhQcGdIo&#10;ReDAtiGKAGAWbgBHAAzNfAQmfNhAbRbEcpJEGpBll06ekdaLKpJJiYCRmHLKrbFGDeTBEZydXkEB&#10;VRGWjy4oTF5E33wJl+6pl8bEHQyqSmgCdprpSQBNGNjnT9AOV/qgSfHP+9HpSRxnXxzAI1hqMvbp&#10;2dhfWlzEG8gogBKGOF3E+Z1FliKK/Xzer7aqi8LqICpmcn3SVZwfV2hq09xERulofWQUuzjqS3xE&#10;DXgAB0SEjaiFOO7GBGSBsUbkc4ZHHkiBY0TrT7yBEjgrn4j/lFoAjRLkDEJ8DABQAX0ADQgpQkiQ&#10;Zzie14LChBWI67je5J5dDIlxBSv664d2jMNyloA6n2MsgqnCBN0kKBQEqV+4asEiZgj2xbymxcJ6&#10;KroohMkixBREJgBogKHVyLC2KsF2bFmWa0yAAnEU3CUsqdJRRJzmwbxqRJoikw2I6nBobF/4wKvK&#10;bHPSLEzMHMmmRRM4iM35BRWg6TuBxEe+BsFpqUOEq9JiKNO+xJW6jLOpQAfkwdTChxccBKjyjsYd&#10;zJDo627MQcx+7XwygQl8ySV46EWwjLv6RKHWCo5yxXz8qW1M6YOmAQMkrd0a6xd4GN72hcLxRMEh&#10;wt/6Hd2F/8RaXUQTcKte2QdsqOJK5M1LpAFlNC7qfkHexsTYYkTBCQCtXW4MNYQA6KyIME7XhSPQ&#10;bARMmC7q/q5RfAEB9MXe/uvTrhPogq79yWnvni7wPi8YRC5M6EGH7mibHm9w4O56UESj+oXvQi/4&#10;goHq+oUY5AGu2sYV5W6ucFDygq5CMG9fKK7zhi/4ju9uOK3WKi9jCBlQqITG7G7QBDCcwm/vMsD8&#10;0i/9Ci98XMKGwO1WaG9LBocDF2Sh+Eb6tlZk+sABIzAHiy8DDK9fUG/1SnB9tG+3qstPKETyZkTQ&#10;ZvAGdzAMe/AHw0eDOBq8aq+MlLAEH8ynoQajBnAAtzAyabhwDBfxUyhAyvlFg7RroZjwCocOH/RO&#10;5XQMQVTN/wmxyi5HBRgxFx/x6tZKgwCxGOcBQsFEJfgsFDzQEqdxFvvFHGxxF8exU4BAG9dxHc9B&#10;McGxHO9xU6DAwdoxICPKHLwwHxfyUhDCHweyEg3BTMlUHCwHIRuyJDuFAhRTEivybjByHTyFD9TU&#10;JH8ydLCBTCUyBUFCI8vUJoOyKl8QIVzybpgyA6TyKs+yTbGBKzuEKWtBLNPyyQUEADtQSwECLQAU&#10;AAYACAAAACEAP9sG2RMBAABFAgAAEwAAAAAAAAAAAAAAAAAAAAAAW0NvbnRlbnRfVHlwZXNdLnht&#10;bFBLAQItABQABgAIAAAAIQA4/SH/1gAAAJQBAAALAAAAAAAAAAAAAAAAAEQBAABfcmVscy8ucmVs&#10;c1BLAQItABQABgAIAAAAIQDXKL19WgMAAOkJAAAOAAAAAAAAAAAAAAAAAEMCAABkcnMvZTJvRG9j&#10;LnhtbFBLAQItABQABgAIAAAAIQCsiLKWyAAAAKUBAAAZAAAAAAAAAAAAAAAAAMkFAABkcnMvX3Jl&#10;bHMvZTJvRG9jLnhtbC5yZWxzUEsBAi0AFAAGAAgAAAAhAPbl/driAAAADAEAAA8AAAAAAAAAAAAA&#10;AAAAyAYAAGRycy9kb3ducmV2LnhtbFBLAQItAAoAAAAAAAAAIQC++3wsxmMAAMZjAAAUAAAAAAAA&#10;AAAAAAAAANcHAABkcnMvbWVkaWEvaW1hZ2UxLnBuZ1BLAQItAAoAAAAAAAAAIQBWYTug2z0AANs9&#10;AAAUAAAAAAAAAAAAAAAAAM9rAABkcnMvbWVkaWEvaW1hZ2UyLmdpZlBLBQYAAAAABwAHAL4BAADc&#10;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73" o:spid="_x0000_s1027" type="#_x0000_t75" style="position:absolute;width:9004;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J/xgAAAN4AAAAPAAAAZHJzL2Rvd25yZXYueG1sRI9Ba8JA&#10;FITvQv/D8gRvuomilegqUmjx4qHqod4eu88kmH0bsmsS++u7QsHjMDPfMOttbyvRUuNLxwrSSQKC&#10;WDtTcq7gfPocL0H4gGywckwKHuRhu3kbrDEzruNvao8hFxHCPkMFRQh1JqXXBVn0E1cTR+/qGosh&#10;yiaXpsEuwm0lp0mykBZLjgsF1vRRkL4d71aBvJiq/ZrPy4c19UH/7jqd/uRKjYb9bgUiUB9e4f/2&#10;3iiYpcn7DJ534hWQmz8AAAD//wMAUEsBAi0AFAAGAAgAAAAhANvh9svuAAAAhQEAABMAAAAAAAAA&#10;AAAAAAAAAAAAAFtDb250ZW50X1R5cGVzXS54bWxQSwECLQAUAAYACAAAACEAWvQsW78AAAAVAQAA&#10;CwAAAAAAAAAAAAAAAAAfAQAAX3JlbHMvLnJlbHNQSwECLQAUAAYACAAAACEAPMmif8YAAADeAAAA&#10;DwAAAAAAAAAAAAAAAAAHAgAAZHJzL2Rvd25yZXYueG1sUEsFBgAAAAADAAMAtwAAAPoCAAAAAA==&#10;">
                  <v:imagedata r:id="rId44" o:title=""/>
                  <v:path arrowok="t"/>
                </v:shape>
                <v:shape id="Picture 31075" o:spid="_x0000_s1028" type="#_x0000_t75" style="position:absolute;left:4572;top:4286;width:6286;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u4xAAAAN4AAAAPAAAAZHJzL2Rvd25yZXYueG1sRI9Ra8JA&#10;EITfC/6HYwt9KXpJpFZST5HQ0r5W+wOW3JoL5vZCbo3x33uFQh+HmfmG2ewm36mRhtgGNpAvMlDE&#10;dbAtNwZ+jh/zNagoyBa7wGTgRhF229nDBksbrvxN40EalSAcSzTgRPpS61g78hgXoSdO3ikMHiXJ&#10;odF2wGuC+04XWbbSHltOCw57qhzV58PFGzi/0/F5mUslfjw5vIxFJZ+FMU+P0/4NlNAk/+G/9pc1&#10;sMyz1xf4vZOugN7eAQAA//8DAFBLAQItABQABgAIAAAAIQDb4fbL7gAAAIUBAAATAAAAAAAAAAAA&#10;AAAAAAAAAABbQ29udGVudF9UeXBlc10ueG1sUEsBAi0AFAAGAAgAAAAhAFr0LFu/AAAAFQEAAAsA&#10;AAAAAAAAAAAAAAAAHwEAAF9yZWxzLy5yZWxzUEsBAi0AFAAGAAgAAAAhAG5U+7jEAAAA3gAAAA8A&#10;AAAAAAAAAAAAAAAABwIAAGRycy9kb3ducmV2LnhtbFBLBQYAAAAAAwADALcAAAD4AgAAAAA=&#10;">
                  <v:imagedata r:id="rId45" o:title="" croptop="5308f" cropbottom="1f" cropright="-372f"/>
                  <v:path arrowok="t"/>
                </v:shape>
                <w10:wrap type="through" anchorx="page"/>
              </v:group>
            </w:pict>
          </mc:Fallback>
        </mc:AlternateContent>
      </w:r>
      <w:r w:rsidR="00414236" w:rsidRPr="00994941">
        <w:rPr>
          <w:rFonts w:ascii="Century Gothic" w:eastAsia="Calibri" w:hAnsi="Century Gothic" w:cs="Times New Roman"/>
          <w:b/>
          <w:color w:val="244061" w:themeColor="accent1" w:themeShade="80"/>
          <w:sz w:val="28"/>
          <w:szCs w:val="28"/>
          <w:u w:val="single"/>
          <w:lang w:val="en-GB"/>
        </w:rPr>
        <w:t>John’s Coffee Morning</w:t>
      </w:r>
    </w:p>
    <w:p w:rsidR="008506AE" w:rsidRPr="00994941" w:rsidRDefault="00D02E7F" w:rsidP="00414236">
      <w:pPr>
        <w:spacing w:after="0"/>
        <w:rPr>
          <w:rFonts w:ascii="Century Gothic" w:eastAsia="Calibri" w:hAnsi="Century Gothic" w:cs="Times New Roman"/>
          <w:b/>
          <w:color w:val="244061" w:themeColor="accent1" w:themeShade="80"/>
          <w:sz w:val="28"/>
          <w:szCs w:val="28"/>
          <w:lang w:val="en-GB"/>
        </w:rPr>
      </w:pPr>
      <w:r>
        <w:rPr>
          <w:rFonts w:ascii="Century Gothic" w:eastAsia="Calibri" w:hAnsi="Century Gothic" w:cs="Times New Roman"/>
          <w:b/>
          <w:color w:val="984806" w:themeColor="accent6" w:themeShade="80"/>
          <w:sz w:val="28"/>
          <w:szCs w:val="28"/>
          <w:lang w:val="en-GB"/>
        </w:rPr>
        <w:t>Saturday 13</w:t>
      </w:r>
      <w:r w:rsidR="00994941" w:rsidRPr="00720793">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and 27</w:t>
      </w:r>
      <w:r w:rsidR="00994941" w:rsidRPr="00720793">
        <w:rPr>
          <w:rFonts w:ascii="Century Gothic" w:eastAsia="Calibri" w:hAnsi="Century Gothic" w:cs="Times New Roman"/>
          <w:b/>
          <w:color w:val="984806" w:themeColor="accent6" w:themeShade="80"/>
          <w:sz w:val="28"/>
          <w:szCs w:val="28"/>
          <w:vertAlign w:val="superscript"/>
          <w:lang w:val="en-GB"/>
        </w:rPr>
        <w:t>th</w:t>
      </w:r>
      <w:r w:rsidR="00E731CB">
        <w:rPr>
          <w:rFonts w:ascii="Century Gothic" w:eastAsia="Calibri" w:hAnsi="Century Gothic" w:cs="Times New Roman"/>
          <w:b/>
          <w:color w:val="984806" w:themeColor="accent6" w:themeShade="80"/>
          <w:sz w:val="28"/>
          <w:szCs w:val="28"/>
          <w:lang w:val="en-GB"/>
        </w:rPr>
        <w:t xml:space="preserve"> June </w:t>
      </w:r>
      <w:r w:rsidR="00EC7A69" w:rsidRPr="00720793">
        <w:rPr>
          <w:rFonts w:ascii="Century Gothic" w:eastAsia="Calibri" w:hAnsi="Century Gothic" w:cs="Times New Roman"/>
          <w:b/>
          <w:color w:val="984806" w:themeColor="accent6" w:themeShade="80"/>
          <w:sz w:val="28"/>
          <w:szCs w:val="28"/>
          <w:lang w:val="en-GB"/>
        </w:rPr>
        <w:t xml:space="preserve">10.00am </w:t>
      </w:r>
      <w:r w:rsidR="00EC7A69" w:rsidRPr="00994941">
        <w:rPr>
          <w:rFonts w:ascii="Century Gothic" w:eastAsia="Calibri" w:hAnsi="Century Gothic" w:cs="Times New Roman"/>
          <w:b/>
          <w:color w:val="244061" w:themeColor="accent1" w:themeShade="80"/>
          <w:sz w:val="28"/>
          <w:szCs w:val="28"/>
          <w:lang w:val="en-GB"/>
        </w:rPr>
        <w:t>Come</w:t>
      </w:r>
      <w:r w:rsidR="004C29A7" w:rsidRPr="00994941">
        <w:rPr>
          <w:rFonts w:ascii="Century Gothic" w:eastAsia="Calibri" w:hAnsi="Century Gothic" w:cs="Arial"/>
          <w:color w:val="244061" w:themeColor="accent1" w:themeShade="80"/>
          <w:sz w:val="28"/>
          <w:szCs w:val="28"/>
          <w:lang w:val="en-GB"/>
        </w:rPr>
        <w:t xml:space="preserve"> along and enjoy a </w:t>
      </w:r>
      <w:r w:rsidR="004C29A7" w:rsidRPr="00994941">
        <w:rPr>
          <w:rFonts w:ascii="Century Gothic" w:eastAsia="Calibri" w:hAnsi="Century Gothic" w:cs="Arial"/>
          <w:b/>
          <w:color w:val="244061" w:themeColor="accent1" w:themeShade="80"/>
          <w:sz w:val="28"/>
          <w:szCs w:val="28"/>
          <w:lang w:val="en-GB"/>
        </w:rPr>
        <w:t>FREE</w:t>
      </w:r>
      <w:r w:rsidR="004C29A7" w:rsidRPr="00994941">
        <w:rPr>
          <w:rFonts w:ascii="Century Gothic" w:eastAsia="Calibri" w:hAnsi="Century Gothic" w:cs="Arial"/>
          <w:color w:val="244061" w:themeColor="accent1" w:themeShade="80"/>
          <w:sz w:val="28"/>
          <w:szCs w:val="28"/>
          <w:lang w:val="en-GB"/>
        </w:rPr>
        <w:t xml:space="preserve"> cup of coffee or tea with biscuits to</w:t>
      </w:r>
      <w:r w:rsidR="00414236" w:rsidRPr="00994941">
        <w:rPr>
          <w:rFonts w:ascii="Century Gothic" w:eastAsia="Calibri" w:hAnsi="Century Gothic" w:cs="Arial"/>
          <w:color w:val="244061" w:themeColor="accent1" w:themeShade="80"/>
          <w:sz w:val="28"/>
          <w:szCs w:val="28"/>
          <w:lang w:val="en-GB"/>
        </w:rPr>
        <w:t xml:space="preserve"> </w:t>
      </w:r>
      <w:r w:rsidR="004C29A7" w:rsidRPr="00994941">
        <w:rPr>
          <w:rFonts w:ascii="Century Gothic" w:eastAsia="Calibri" w:hAnsi="Century Gothic" w:cs="Arial"/>
          <w:color w:val="244061" w:themeColor="accent1" w:themeShade="80"/>
          <w:sz w:val="28"/>
          <w:szCs w:val="28"/>
          <w:lang w:val="en-GB"/>
        </w:rPr>
        <w:t>this very popular event.  Come and chat with your friends (or meet</w:t>
      </w:r>
      <w:r w:rsidR="00414236" w:rsidRPr="00994941">
        <w:rPr>
          <w:rFonts w:ascii="Century Gothic" w:eastAsia="Calibri" w:hAnsi="Century Gothic" w:cs="Arial"/>
          <w:color w:val="244061" w:themeColor="accent1" w:themeShade="80"/>
          <w:sz w:val="28"/>
          <w:szCs w:val="28"/>
          <w:lang w:val="en-GB"/>
        </w:rPr>
        <w:t xml:space="preserve"> </w:t>
      </w:r>
      <w:r w:rsidR="004C29A7" w:rsidRPr="00994941">
        <w:rPr>
          <w:rFonts w:ascii="Century Gothic" w:eastAsia="Calibri" w:hAnsi="Century Gothic" w:cs="Arial"/>
          <w:color w:val="244061" w:themeColor="accent1" w:themeShade="80"/>
          <w:sz w:val="28"/>
          <w:szCs w:val="28"/>
          <w:lang w:val="en-GB"/>
        </w:rPr>
        <w:t xml:space="preserve">new ones). If you buy a raffle ticket </w:t>
      </w:r>
      <w:r w:rsidR="002C71C7" w:rsidRPr="00994941">
        <w:rPr>
          <w:rFonts w:ascii="Century Gothic" w:eastAsia="Calibri" w:hAnsi="Century Gothic" w:cs="Arial"/>
          <w:b/>
          <w:color w:val="244061" w:themeColor="accent1" w:themeShade="80"/>
          <w:sz w:val="28"/>
          <w:szCs w:val="28"/>
          <w:lang w:val="en-GB"/>
        </w:rPr>
        <w:t>$1</w:t>
      </w:r>
      <w:r w:rsidR="002C71C7" w:rsidRPr="00994941">
        <w:rPr>
          <w:rFonts w:ascii="Century Gothic" w:eastAsia="Calibri" w:hAnsi="Century Gothic" w:cs="Arial"/>
          <w:color w:val="244061" w:themeColor="accent1" w:themeShade="80"/>
          <w:sz w:val="28"/>
          <w:szCs w:val="28"/>
          <w:lang w:val="en-GB"/>
        </w:rPr>
        <w:t>.</w:t>
      </w:r>
      <w:r w:rsidR="00950BA7" w:rsidRPr="00994941">
        <w:rPr>
          <w:rFonts w:ascii="Century Gothic" w:eastAsia="Calibri" w:hAnsi="Century Gothic" w:cs="Arial"/>
          <w:color w:val="244061" w:themeColor="accent1" w:themeShade="80"/>
          <w:sz w:val="28"/>
          <w:szCs w:val="28"/>
          <w:lang w:val="en-GB"/>
        </w:rPr>
        <w:t xml:space="preserve"> Y</w:t>
      </w:r>
      <w:r w:rsidR="004C29A7" w:rsidRPr="00994941">
        <w:rPr>
          <w:rFonts w:ascii="Century Gothic" w:eastAsia="Calibri" w:hAnsi="Century Gothic" w:cs="Arial"/>
          <w:color w:val="244061" w:themeColor="accent1" w:themeShade="80"/>
          <w:sz w:val="28"/>
          <w:szCs w:val="28"/>
          <w:lang w:val="en-GB"/>
        </w:rPr>
        <w:t>ou could even win one of John’s homemade cakes!</w:t>
      </w:r>
      <w:r w:rsidR="005F7667" w:rsidRPr="00994941">
        <w:rPr>
          <w:rFonts w:ascii="Century Gothic" w:eastAsia="Calibri" w:hAnsi="Century Gothic" w:cs="Arial"/>
          <w:color w:val="244061" w:themeColor="accent1" w:themeShade="80"/>
          <w:sz w:val="28"/>
          <w:szCs w:val="28"/>
          <w:lang w:val="en-GB"/>
        </w:rPr>
        <w:t xml:space="preserve">  </w:t>
      </w:r>
      <w:r w:rsidR="008506AE" w:rsidRPr="00994941">
        <w:rPr>
          <w:rFonts w:ascii="Century Gothic" w:eastAsia="Calibri" w:hAnsi="Century Gothic" w:cs="Arial"/>
          <w:color w:val="244061" w:themeColor="accent1" w:themeShade="80"/>
          <w:sz w:val="28"/>
          <w:szCs w:val="28"/>
          <w:lang w:val="en-GB"/>
        </w:rPr>
        <w:t>Contact</w:t>
      </w:r>
      <w:r w:rsidR="008506AE" w:rsidRPr="00994941">
        <w:rPr>
          <w:rFonts w:ascii="Century Gothic" w:eastAsia="Calibri" w:hAnsi="Century Gothic" w:cs="Arial"/>
          <w:b/>
          <w:color w:val="244061" w:themeColor="accent1" w:themeShade="80"/>
          <w:sz w:val="28"/>
          <w:szCs w:val="28"/>
          <w:lang w:val="en-GB"/>
        </w:rPr>
        <w:t xml:space="preserve"> </w:t>
      </w:r>
      <w:r w:rsidR="00414236" w:rsidRPr="00720793">
        <w:rPr>
          <w:rFonts w:ascii="Century Gothic" w:eastAsia="Calibri" w:hAnsi="Century Gothic" w:cs="Arial"/>
          <w:b/>
          <w:color w:val="4F6228" w:themeColor="accent3" w:themeShade="80"/>
          <w:sz w:val="28"/>
          <w:szCs w:val="28"/>
          <w:lang w:val="en-GB"/>
        </w:rPr>
        <w:t xml:space="preserve">John Porter: </w:t>
      </w:r>
      <w:r w:rsidR="008506AE" w:rsidRPr="00720793">
        <w:rPr>
          <w:rFonts w:ascii="Century Gothic" w:hAnsi="Century Gothic"/>
          <w:b/>
          <w:noProof/>
          <w:color w:val="4F6228" w:themeColor="accent3" w:themeShade="80"/>
          <w:sz w:val="28"/>
          <w:szCs w:val="28"/>
          <w:lang w:val="en" w:eastAsia="en-NZ"/>
        </w:rPr>
        <w:t>027</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272</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6910</w:t>
      </w:r>
    </w:p>
    <w:p w:rsidR="00A74F22" w:rsidRPr="00DA65F5" w:rsidRDefault="006155C3" w:rsidP="00DA65F5">
      <w:pPr>
        <w:spacing w:after="0"/>
        <w:rPr>
          <w:rFonts w:ascii="Century Gothic" w:hAnsi="Century Gothic"/>
          <w:b/>
          <w:szCs w:val="24"/>
          <w:u w:val="single"/>
        </w:rPr>
      </w:pPr>
      <w:r w:rsidRPr="00DC2C72">
        <w:rPr>
          <w:rFonts w:ascii="Calibri" w:eastAsia="Calibri" w:hAnsi="Calibri" w:cs="Times New Roman"/>
          <w:noProof/>
          <w:color w:val="0000FF"/>
          <w:sz w:val="22"/>
          <w:lang w:eastAsia="en-NZ"/>
        </w:rPr>
        <w:drawing>
          <wp:anchor distT="0" distB="0" distL="114300" distR="114300" simplePos="0" relativeHeight="252766719" behindDoc="0" locked="0" layoutInCell="1" allowOverlap="1" wp14:anchorId="293F56F0" wp14:editId="7DF701FC">
            <wp:simplePos x="0" y="0"/>
            <wp:positionH relativeFrom="margin">
              <wp:align>right</wp:align>
            </wp:positionH>
            <wp:positionV relativeFrom="paragraph">
              <wp:posOffset>17780</wp:posOffset>
            </wp:positionV>
            <wp:extent cx="776605" cy="1209675"/>
            <wp:effectExtent l="0" t="0" r="4445" b="9525"/>
            <wp:wrapNone/>
            <wp:docPr id="25" name="irc_mi" descr="Image result for knit &amp; nat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672" t="6007" r="7884" b="4545"/>
                    <a:stretch/>
                  </pic:blipFill>
                  <pic:spPr bwMode="auto">
                    <a:xfrm>
                      <a:off x="0" y="0"/>
                      <a:ext cx="77660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3D8E" w:rsidRPr="00414236" w:rsidRDefault="00C13D8E" w:rsidP="005F7667">
      <w:pPr>
        <w:spacing w:after="0"/>
        <w:jc w:val="both"/>
        <w:rPr>
          <w:rFonts w:ascii="Century Gothic" w:hAnsi="Century Gothic"/>
          <w:b/>
          <w:noProof/>
          <w:color w:val="244061" w:themeColor="accent1" w:themeShade="80"/>
          <w:sz w:val="28"/>
          <w:szCs w:val="28"/>
          <w:u w:val="single"/>
          <w:lang w:val="en" w:eastAsia="en-NZ"/>
        </w:rPr>
      </w:pPr>
      <w:r w:rsidRPr="00414236">
        <w:rPr>
          <w:rFonts w:ascii="Calibri" w:eastAsia="Calibri" w:hAnsi="Calibri" w:cs="Times New Roman"/>
          <w:noProof/>
          <w:color w:val="244061" w:themeColor="accent1" w:themeShade="80"/>
          <w:sz w:val="22"/>
          <w:lang w:eastAsia="en-NZ"/>
        </w:rPr>
        <w:drawing>
          <wp:anchor distT="0" distB="0" distL="114300" distR="114300" simplePos="0" relativeHeight="252764671" behindDoc="0" locked="0" layoutInCell="1" allowOverlap="1" wp14:anchorId="2EC8D043" wp14:editId="68EA693D">
            <wp:simplePos x="0" y="0"/>
            <wp:positionH relativeFrom="margin">
              <wp:align>right</wp:align>
            </wp:positionH>
            <wp:positionV relativeFrom="paragraph">
              <wp:posOffset>121920</wp:posOffset>
            </wp:positionV>
            <wp:extent cx="561975" cy="593090"/>
            <wp:effectExtent l="95250" t="133350" r="333375" b="340360"/>
            <wp:wrapThrough wrapText="bothSides">
              <wp:wrapPolygon edited="0">
                <wp:start x="10251" y="-4857"/>
                <wp:lineTo x="-3661" y="-3469"/>
                <wp:lineTo x="-3661" y="18732"/>
                <wp:lineTo x="-732" y="18732"/>
                <wp:lineTo x="-732" y="21507"/>
                <wp:lineTo x="7322" y="29833"/>
                <wp:lineTo x="13912" y="33302"/>
                <wp:lineTo x="20502" y="33302"/>
                <wp:lineTo x="27824" y="29833"/>
                <wp:lineTo x="33681" y="19426"/>
                <wp:lineTo x="33681" y="7632"/>
                <wp:lineTo x="24895" y="-2775"/>
                <wp:lineTo x="24163" y="-4857"/>
                <wp:lineTo x="10251" y="-4857"/>
              </wp:wrapPolygon>
            </wp:wrapThrough>
            <wp:docPr id="24" name="irc_mi" descr="Image result for knit &amp; nat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000" t="33500" r="44833" b="16667"/>
                    <a:stretch/>
                  </pic:blipFill>
                  <pic:spPr bwMode="auto">
                    <a:xfrm>
                      <a:off x="0" y="0"/>
                      <a:ext cx="561975" cy="593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236">
        <w:rPr>
          <w:rFonts w:ascii="Century Gothic" w:hAnsi="Century Gothic"/>
          <w:b/>
          <w:noProof/>
          <w:color w:val="244061" w:themeColor="accent1" w:themeShade="80"/>
          <w:sz w:val="28"/>
          <w:szCs w:val="28"/>
          <w:u w:val="single"/>
          <w:lang w:val="en" w:eastAsia="en-NZ"/>
        </w:rPr>
        <w:t>Knit &amp; Knatter</w:t>
      </w:r>
    </w:p>
    <w:p w:rsidR="00C13D8E" w:rsidRDefault="00C13D8E" w:rsidP="005F7667">
      <w:pPr>
        <w:spacing w:after="0"/>
        <w:jc w:val="both"/>
        <w:rPr>
          <w:rFonts w:ascii="Century Gothic" w:hAnsi="Century Gothic"/>
          <w:noProof/>
          <w:sz w:val="28"/>
          <w:szCs w:val="28"/>
          <w:lang w:val="en" w:eastAsia="en-NZ"/>
        </w:rPr>
      </w:pPr>
      <w:r>
        <w:rPr>
          <w:rFonts w:ascii="Century Gothic" w:hAnsi="Century Gothic"/>
          <w:noProof/>
          <w:sz w:val="28"/>
          <w:szCs w:val="28"/>
          <w:lang w:val="en" w:eastAsia="en-NZ"/>
        </w:rPr>
        <w:t xml:space="preserve">Make new friends over a cuppa, biscuits and a good natter and develop your creative skills. </w:t>
      </w:r>
      <w:r w:rsidRPr="00AB3C90">
        <w:rPr>
          <w:rFonts w:ascii="Century Gothic" w:hAnsi="Century Gothic"/>
          <w:b/>
          <w:noProof/>
          <w:color w:val="984806" w:themeColor="accent6" w:themeShade="80"/>
          <w:sz w:val="28"/>
          <w:szCs w:val="28"/>
          <w:lang w:val="en" w:eastAsia="en-NZ"/>
        </w:rPr>
        <w:t>Every Wednesday 10am to midday</w:t>
      </w:r>
      <w:r w:rsidRPr="00AB3C90">
        <w:rPr>
          <w:rFonts w:ascii="Century Gothic" w:hAnsi="Century Gothic"/>
          <w:noProof/>
          <w:color w:val="984806" w:themeColor="accent6" w:themeShade="80"/>
          <w:sz w:val="28"/>
          <w:szCs w:val="28"/>
          <w:lang w:val="en" w:eastAsia="en-NZ"/>
        </w:rPr>
        <w:t xml:space="preserve"> </w:t>
      </w:r>
      <w:r>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AB3C90">
        <w:rPr>
          <w:rFonts w:ascii="Century Gothic" w:hAnsi="Century Gothic"/>
          <w:noProof/>
          <w:color w:val="0F243E" w:themeColor="text2" w:themeShade="80"/>
          <w:sz w:val="28"/>
          <w:szCs w:val="28"/>
          <w:lang w:val="en" w:eastAsia="en-NZ"/>
        </w:rPr>
        <w:t>Contact</w:t>
      </w:r>
      <w:r w:rsidR="008506AE" w:rsidRPr="006019F0">
        <w:rPr>
          <w:rFonts w:ascii="Century Gothic" w:hAnsi="Century Gothic"/>
          <w:b/>
          <w:noProof/>
          <w:color w:val="0F243E" w:themeColor="text2" w:themeShade="80"/>
          <w:sz w:val="28"/>
          <w:szCs w:val="28"/>
          <w:lang w:val="en" w:eastAsia="en-NZ"/>
        </w:rPr>
        <w:t xml:space="preserve"> </w:t>
      </w:r>
      <w:r w:rsidR="00414236">
        <w:rPr>
          <w:rFonts w:ascii="Century Gothic" w:hAnsi="Century Gothic"/>
          <w:b/>
          <w:noProof/>
          <w:color w:val="4F6228" w:themeColor="accent3" w:themeShade="80"/>
          <w:sz w:val="28"/>
          <w:szCs w:val="28"/>
          <w:lang w:val="en" w:eastAsia="en-NZ"/>
        </w:rPr>
        <w:t>Betty Harding:</w:t>
      </w:r>
      <w:r w:rsidR="00AB3C90">
        <w:rPr>
          <w:rFonts w:ascii="Century Gothic" w:hAnsi="Century Gothic"/>
          <w:b/>
          <w:noProof/>
          <w:color w:val="4F6228" w:themeColor="accent3" w:themeShade="80"/>
          <w:sz w:val="28"/>
          <w:szCs w:val="28"/>
          <w:lang w:val="en" w:eastAsia="en-NZ"/>
        </w:rPr>
        <w:t xml:space="preserve"> 437-</w:t>
      </w:r>
      <w:r w:rsidR="008506AE" w:rsidRPr="00AB3C90">
        <w:rPr>
          <w:rFonts w:ascii="Century Gothic" w:hAnsi="Century Gothic"/>
          <w:b/>
          <w:noProof/>
          <w:color w:val="4F6228" w:themeColor="accent3" w:themeShade="80"/>
          <w:sz w:val="28"/>
          <w:szCs w:val="28"/>
          <w:lang w:val="en" w:eastAsia="en-NZ"/>
        </w:rPr>
        <w:t>7607</w:t>
      </w:r>
    </w:p>
    <w:p w:rsidR="00392F71" w:rsidRDefault="00392F71" w:rsidP="00B934DD">
      <w:pPr>
        <w:spacing w:after="0"/>
        <w:rPr>
          <w:rFonts w:ascii="Century Gothic" w:hAnsi="Century Gothic"/>
          <w:b/>
          <w:color w:val="0F243E" w:themeColor="text2" w:themeShade="80"/>
          <w:sz w:val="28"/>
          <w:szCs w:val="28"/>
          <w:u w:val="single"/>
        </w:rPr>
      </w:pPr>
    </w:p>
    <w:p w:rsidR="000A1511" w:rsidRPr="009767D1" w:rsidRDefault="00F4675F" w:rsidP="000A1511">
      <w:pPr>
        <w:spacing w:after="0"/>
        <w:rPr>
          <w:rFonts w:ascii="Century Gothic" w:hAnsi="Century Gothic"/>
          <w:noProof/>
          <w:color w:val="0F243E" w:themeColor="text2" w:themeShade="80"/>
          <w:sz w:val="36"/>
          <w:szCs w:val="36"/>
          <w:u w:val="single"/>
          <w:lang w:eastAsia="en-NZ"/>
        </w:rPr>
      </w:pPr>
      <w:r w:rsidRPr="009767D1">
        <w:rPr>
          <w:rFonts w:ascii="Century Gothic" w:hAnsi="Century Gothic"/>
          <w:b/>
          <w:color w:val="0F243E" w:themeColor="text2" w:themeShade="80"/>
          <w:sz w:val="28"/>
          <w:szCs w:val="28"/>
          <w:u w:val="single"/>
        </w:rPr>
        <w:t>Lunchtime</w:t>
      </w:r>
      <w:r w:rsidR="006019F0" w:rsidRPr="009767D1">
        <w:rPr>
          <w:rFonts w:ascii="Century Gothic" w:hAnsi="Century Gothic"/>
          <w:b/>
          <w:color w:val="0F243E" w:themeColor="text2" w:themeShade="80"/>
          <w:sz w:val="28"/>
          <w:szCs w:val="28"/>
          <w:u w:val="single"/>
        </w:rPr>
        <w:t xml:space="preserve"> Concert</w:t>
      </w:r>
    </w:p>
    <w:p w:rsidR="00662C2D" w:rsidRPr="009767D1" w:rsidRDefault="00FB57B3" w:rsidP="00AB3C90">
      <w:pPr>
        <w:spacing w:after="0"/>
        <w:jc w:val="both"/>
        <w:rPr>
          <w:rFonts w:ascii="Century Gothic" w:hAnsi="Century Gothic"/>
          <w:color w:val="0F243E" w:themeColor="text2" w:themeShade="80"/>
          <w:sz w:val="28"/>
          <w:szCs w:val="28"/>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21343" behindDoc="0" locked="0" layoutInCell="1" allowOverlap="1" wp14:anchorId="12F7913B" wp14:editId="3E8B40E7">
                <wp:simplePos x="0" y="0"/>
                <wp:positionH relativeFrom="column">
                  <wp:posOffset>152400</wp:posOffset>
                </wp:positionH>
                <wp:positionV relativeFrom="paragraph">
                  <wp:posOffset>132080</wp:posOffset>
                </wp:positionV>
                <wp:extent cx="5200597" cy="369887"/>
                <wp:effectExtent l="19050" t="342900" r="19685" b="354330"/>
                <wp:wrapNone/>
                <wp:docPr id="3201" name="Text Box 3201"/>
                <wp:cNvGraphicFramePr/>
                <a:graphic xmlns:a="http://schemas.openxmlformats.org/drawingml/2006/main">
                  <a:graphicData uri="http://schemas.microsoft.com/office/word/2010/wordprocessingShape">
                    <wps:wsp>
                      <wps:cNvSpPr txBox="1"/>
                      <wps:spPr>
                        <a:xfrm rot="21159273">
                          <a:off x="0" y="0"/>
                          <a:ext cx="5200597" cy="369887"/>
                        </a:xfrm>
                        <a:prstGeom prst="rect">
                          <a:avLst/>
                        </a:prstGeom>
                        <a:solidFill>
                          <a:srgbClr val="1F497D">
                            <a:lumMod val="20000"/>
                            <a:lumOff val="80000"/>
                          </a:srgbClr>
                        </a:solidFill>
                        <a:ln w="6350">
                          <a:solidFill>
                            <a:prstClr val="black"/>
                          </a:solidFill>
                        </a:ln>
                      </wps:spPr>
                      <wps:txb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1" o:spid="_x0000_s1031" type="#_x0000_t202" style="position:absolute;left:0;text-align:left;margin-left:12pt;margin-top:10.4pt;width:409.5pt;height:29.1pt;rotation:-481391fd;z-index:25292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yTdAIAAPcEAAAOAAAAZHJzL2Uyb0RvYy54bWysVE1v2zAMvQ/YfxB0X5zvL8QpsgQZBnRt&#10;gWToWZHlxJgkapISu/v1o2Q7Tbudhl0Einx+Ih9JL+4qJclFWFeATmmv06VEaA5ZoY8p/b7ffppS&#10;4jzTGZOgRUpfhKN3y48fFqWZiz6cQGbCEiTRbl6alJ68N/MkcfwkFHMdMEJjMAermMerPSaZZSWy&#10;K5n0u91xUoLNjAUunEPvpg7SZeTPc8H9Y5474YlMKebm42njeQhnslyw+dEycyp4kwb7hywUKzQ+&#10;eqXaMM/I2RZ/UKmCW3CQ+w4HlUCeF1zEGrCaXvddNbsTMyLWguI4c5XJ/T9a/nB5sqTIUjrABCjR&#10;TGGX9qLy5DNUJDpRo9K4OUJ3BsG+wgj2OmgX/A6dofQqt4pYQIn7vd5o1p8MoiJYI0E4iv9yFTzQ&#10;c3SOsIWj2YQSjrHBeDadTgJrUpMFUmOd/yJAkWCk1GJDIyu73DtfQ1tIgDuQRbYtpIwXezyspSUX&#10;hs3vbYezySZ+K8/qG2S1GxPoNlOAbpyV2j1t3ZiKq2liWm/4pSZlSseDUTfSvomFpK5vHyTjP5rC&#10;blDILTXSvooYLF8dqtiQUSvwAbIX1D1KizI6w7cF0t8z55+YxXFFJ66gf8Qjl4A5QWNRcgL762/+&#10;gMcpwiglJY5/St3PM7OCEvlV43zNesNh2Jd4GY4mfbzY28jhNqLPag1B5JhdNAPey9bMLahn3NRV&#10;eBVDTHN8O6W+Nde+XkrcdC5WqwjCDTHM3+ud4YG6HYd99cysaQbC4yg9QLsobP5uLmps+FLD6uwh&#10;L+LQBJ1rVRv5cbtif5s/QVjf23tEvf6vlr8BAAD//wMAUEsDBBQABgAIAAAAIQAyMQAZ3gAAAAgB&#10;AAAPAAAAZHJzL2Rvd25yZXYueG1sTI/NTsMwEITvSLyDtUjcqN0f0TbEqVAoBy5UFB7AjbdJVHud&#10;xm4T3p7lBKfV7oxmv8k3o3fiin1sA2mYThQIpCrYlmoNX5+vDysQMRmyxgVCDd8YYVPc3uQms2Gg&#10;D7zuUy04hGJmNDQpdZmUsWrQmzgJHRJrx9B7k3jta2l7M3C4d3Km1KP0piX+0JgOywar0/7iNcj3&#10;bn7qy2rnzi/L8m29xWF7Rq3v78bnJxAJx/Rnhl98RoeCmQ7hQjYKp2G24CqJp+IGrK8Wcz4cNCzX&#10;CmSRy/8Fih8AAAD//wMAUEsBAi0AFAAGAAgAAAAhALaDOJL+AAAA4QEAABMAAAAAAAAAAAAAAAAA&#10;AAAAAFtDb250ZW50X1R5cGVzXS54bWxQSwECLQAUAAYACAAAACEAOP0h/9YAAACUAQAACwAAAAAA&#10;AAAAAAAAAAAvAQAAX3JlbHMvLnJlbHNQSwECLQAUAAYACAAAACEA8Wvck3QCAAD3BAAADgAAAAAA&#10;AAAAAAAAAAAuAgAAZHJzL2Uyb0RvYy54bWxQSwECLQAUAAYACAAAACEAMjEAGd4AAAAIAQAADwAA&#10;AAAAAAAAAAAAAADOBAAAZHJzL2Rvd25yZXYueG1sUEsFBgAAAAAEAAQA8wAAANkFAAAAAA==&#10;" fillcolor="#c6d9f1" strokeweight=".5pt">
                <v:textbo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v:textbox>
              </v:shape>
            </w:pict>
          </mc:Fallback>
        </mc:AlternateContent>
      </w:r>
      <w:r w:rsidR="00625993" w:rsidRPr="009767D1">
        <w:rPr>
          <w:rFonts w:ascii="Century Gothic" w:hAnsi="Century Gothic"/>
          <w:noProof/>
          <w:color w:val="0F243E" w:themeColor="text2" w:themeShade="80"/>
          <w:sz w:val="28"/>
          <w:szCs w:val="28"/>
          <w:lang w:eastAsia="en-NZ"/>
        </w:rPr>
        <w:drawing>
          <wp:anchor distT="0" distB="0" distL="114300" distR="114300" simplePos="0" relativeHeight="252770815" behindDoc="1" locked="0" layoutInCell="1" allowOverlap="1" wp14:anchorId="5866ACB9" wp14:editId="75FD1D5B">
            <wp:simplePos x="0" y="0"/>
            <wp:positionH relativeFrom="margin">
              <wp:posOffset>5717540</wp:posOffset>
            </wp:positionH>
            <wp:positionV relativeFrom="paragraph">
              <wp:posOffset>88900</wp:posOffset>
            </wp:positionV>
            <wp:extent cx="1088614" cy="1088614"/>
            <wp:effectExtent l="0" t="0" r="0" b="0"/>
            <wp:wrapThrough wrapText="bothSides">
              <wp:wrapPolygon edited="0">
                <wp:start x="0" y="0"/>
                <wp:lineTo x="0" y="21172"/>
                <wp:lineTo x="21172" y="21172"/>
                <wp:lineTo x="21172" y="0"/>
                <wp:lineTo x="0" y="0"/>
              </wp:wrapPolygon>
            </wp:wrapThrough>
            <wp:docPr id="31076" name="Picture 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088614" cy="1088614"/>
                    </a:xfrm>
                    <a:prstGeom prst="rect">
                      <a:avLst/>
                    </a:prstGeom>
                  </pic:spPr>
                </pic:pic>
              </a:graphicData>
            </a:graphic>
            <wp14:sizeRelH relativeFrom="page">
              <wp14:pctWidth>0</wp14:pctWidth>
            </wp14:sizeRelH>
            <wp14:sizeRelV relativeFrom="page">
              <wp14:pctHeight>0</wp14:pctHeight>
            </wp14:sizeRelV>
          </wp:anchor>
        </w:drawing>
      </w:r>
      <w:r w:rsidR="00AB3C90" w:rsidRPr="009767D1">
        <w:rPr>
          <w:rFonts w:ascii="Century Gothic" w:hAnsi="Century Gothic"/>
          <w:color w:val="0F243E" w:themeColor="text2" w:themeShade="80"/>
          <w:sz w:val="28"/>
          <w:szCs w:val="28"/>
        </w:rPr>
        <w:t>The next will be on</w:t>
      </w:r>
      <w:r w:rsidR="000A1511" w:rsidRPr="009767D1">
        <w:rPr>
          <w:rFonts w:ascii="Century Gothic" w:eastAsia="Calibri" w:hAnsi="Century Gothic" w:cs="Times New Roman"/>
          <w:noProof/>
          <w:color w:val="0F243E" w:themeColor="text2" w:themeShade="80"/>
          <w:sz w:val="22"/>
          <w:lang w:eastAsia="en-NZ"/>
        </w:rPr>
        <w:t xml:space="preserve"> </w:t>
      </w:r>
      <w:r w:rsidR="005F5AD8" w:rsidRPr="00720793">
        <w:rPr>
          <w:rFonts w:ascii="Century Gothic" w:hAnsi="Century Gothic"/>
          <w:b/>
          <w:color w:val="984806" w:themeColor="accent6" w:themeShade="80"/>
          <w:sz w:val="28"/>
          <w:szCs w:val="28"/>
        </w:rPr>
        <w:t xml:space="preserve">Saturday </w:t>
      </w:r>
      <w:r w:rsidR="007A4A84">
        <w:rPr>
          <w:rFonts w:ascii="Century Gothic" w:hAnsi="Century Gothic"/>
          <w:b/>
          <w:color w:val="984806" w:themeColor="accent6" w:themeShade="80"/>
          <w:sz w:val="28"/>
          <w:szCs w:val="28"/>
        </w:rPr>
        <w:t>6</w:t>
      </w:r>
      <w:r w:rsidR="009767D1" w:rsidRPr="00720793">
        <w:rPr>
          <w:rFonts w:ascii="Century Gothic" w:hAnsi="Century Gothic"/>
          <w:b/>
          <w:color w:val="984806" w:themeColor="accent6" w:themeShade="80"/>
          <w:sz w:val="28"/>
          <w:szCs w:val="28"/>
          <w:vertAlign w:val="superscript"/>
        </w:rPr>
        <w:t>th</w:t>
      </w:r>
      <w:r w:rsidR="007A4A84">
        <w:rPr>
          <w:rFonts w:ascii="Century Gothic" w:hAnsi="Century Gothic"/>
          <w:b/>
          <w:color w:val="984806" w:themeColor="accent6" w:themeShade="80"/>
          <w:sz w:val="28"/>
          <w:szCs w:val="28"/>
        </w:rPr>
        <w:t xml:space="preserve"> June</w:t>
      </w:r>
      <w:r w:rsidR="000A1511" w:rsidRPr="00720793">
        <w:rPr>
          <w:rFonts w:ascii="Century Gothic" w:hAnsi="Century Gothic"/>
          <w:b/>
          <w:color w:val="984806" w:themeColor="accent6" w:themeShade="80"/>
          <w:sz w:val="28"/>
          <w:szCs w:val="28"/>
        </w:rPr>
        <w:t xml:space="preserve"> </w:t>
      </w:r>
      <w:r w:rsidR="00414236" w:rsidRPr="00720793">
        <w:rPr>
          <w:rFonts w:ascii="Century Gothic" w:hAnsi="Century Gothic"/>
          <w:b/>
          <w:color w:val="984806" w:themeColor="accent6" w:themeShade="80"/>
          <w:sz w:val="28"/>
          <w:szCs w:val="28"/>
        </w:rPr>
        <w:t>at</w:t>
      </w:r>
      <w:r w:rsidR="00AB3C90" w:rsidRPr="00720793">
        <w:rPr>
          <w:rFonts w:ascii="Century Gothic" w:hAnsi="Century Gothic"/>
          <w:b/>
          <w:color w:val="984806" w:themeColor="accent6" w:themeShade="80"/>
          <w:sz w:val="28"/>
          <w:szCs w:val="28"/>
        </w:rPr>
        <w:t xml:space="preserve"> </w:t>
      </w:r>
      <w:r w:rsidR="009A3A52" w:rsidRPr="00720793">
        <w:rPr>
          <w:rFonts w:ascii="Century Gothic" w:hAnsi="Century Gothic"/>
          <w:b/>
          <w:color w:val="984806" w:themeColor="accent6" w:themeShade="80"/>
          <w:sz w:val="28"/>
          <w:szCs w:val="28"/>
        </w:rPr>
        <w:t>11.0</w:t>
      </w:r>
      <w:r w:rsidR="000A1511" w:rsidRPr="00720793">
        <w:rPr>
          <w:rFonts w:ascii="Century Gothic" w:hAnsi="Century Gothic"/>
          <w:b/>
          <w:color w:val="984806" w:themeColor="accent6" w:themeShade="80"/>
          <w:sz w:val="28"/>
          <w:szCs w:val="28"/>
        </w:rPr>
        <w:t>0am</w:t>
      </w:r>
      <w:r w:rsidR="000A1511" w:rsidRPr="009767D1">
        <w:rPr>
          <w:rFonts w:ascii="Century Gothic" w:hAnsi="Century Gothic"/>
          <w:b/>
          <w:color w:val="0F243E" w:themeColor="text2" w:themeShade="80"/>
          <w:sz w:val="28"/>
          <w:szCs w:val="28"/>
        </w:rPr>
        <w:t xml:space="preserve">. </w:t>
      </w:r>
      <w:r w:rsidR="000A1511" w:rsidRPr="009767D1">
        <w:rPr>
          <w:rFonts w:ascii="Century Gothic" w:hAnsi="Century Gothic"/>
          <w:color w:val="0F243E" w:themeColor="text2" w:themeShade="80"/>
          <w:sz w:val="28"/>
          <w:szCs w:val="28"/>
        </w:rPr>
        <w:t>Come along and enjoy great music on the big screen. Bring your lunch, Tea &amp; Coffee supplied.</w:t>
      </w:r>
      <w:r w:rsidR="00DF3A7F" w:rsidRPr="009767D1">
        <w:rPr>
          <w:rFonts w:ascii="Century Gothic" w:hAnsi="Century Gothic"/>
          <w:color w:val="0F243E" w:themeColor="text2" w:themeShade="80"/>
          <w:sz w:val="28"/>
          <w:szCs w:val="28"/>
        </w:rPr>
        <w:t xml:space="preserve"> </w:t>
      </w:r>
    </w:p>
    <w:p w:rsidR="007A4A84" w:rsidRDefault="00DF3A7F" w:rsidP="00B934DD">
      <w:pPr>
        <w:spacing w:after="0"/>
        <w:jc w:val="both"/>
        <w:rPr>
          <w:rFonts w:ascii="Century Gothic" w:hAnsi="Century Gothic"/>
          <w:b/>
          <w:color w:val="4F6228" w:themeColor="accent3" w:themeShade="80"/>
          <w:sz w:val="28"/>
          <w:szCs w:val="28"/>
        </w:rPr>
      </w:pPr>
      <w:r w:rsidRPr="009767D1">
        <w:rPr>
          <w:rFonts w:ascii="Century Gothic" w:hAnsi="Century Gothic"/>
          <w:color w:val="0F243E" w:themeColor="text2" w:themeShade="80"/>
          <w:sz w:val="28"/>
          <w:szCs w:val="28"/>
        </w:rPr>
        <w:t>Contact</w:t>
      </w:r>
      <w:r w:rsidRPr="009767D1">
        <w:rPr>
          <w:rFonts w:ascii="Century Gothic" w:hAnsi="Century Gothic"/>
          <w:b/>
          <w:color w:val="0F243E" w:themeColor="text2" w:themeShade="80"/>
          <w:sz w:val="28"/>
          <w:szCs w:val="28"/>
        </w:rPr>
        <w:t xml:space="preserve"> </w:t>
      </w:r>
      <w:r w:rsidR="00C85C87" w:rsidRPr="00720793">
        <w:rPr>
          <w:rFonts w:ascii="Century Gothic" w:hAnsi="Century Gothic"/>
          <w:b/>
          <w:color w:val="4F6228" w:themeColor="accent3" w:themeShade="80"/>
          <w:sz w:val="28"/>
          <w:szCs w:val="28"/>
        </w:rPr>
        <w:t>Ank</w:t>
      </w:r>
      <w:r w:rsidR="000165D8" w:rsidRPr="00720793">
        <w:rPr>
          <w:rFonts w:ascii="Century Gothic" w:hAnsi="Century Gothic"/>
          <w:b/>
          <w:color w:val="4F6228" w:themeColor="accent3" w:themeShade="80"/>
          <w:sz w:val="28"/>
          <w:szCs w:val="28"/>
        </w:rPr>
        <w:t xml:space="preserve"> Mellema</w:t>
      </w:r>
      <w:r w:rsidR="00C85C87" w:rsidRPr="00720793">
        <w:rPr>
          <w:rFonts w:ascii="Century Gothic" w:hAnsi="Century Gothic"/>
          <w:b/>
          <w:color w:val="4F6228" w:themeColor="accent3" w:themeShade="80"/>
          <w:sz w:val="28"/>
          <w:szCs w:val="28"/>
        </w:rPr>
        <w:t xml:space="preserve">: 459 1812 or </w:t>
      </w:r>
      <w:r w:rsidR="002205B9" w:rsidRPr="00720793">
        <w:rPr>
          <w:rFonts w:ascii="Century Gothic" w:hAnsi="Century Gothic"/>
          <w:b/>
          <w:color w:val="4F6228" w:themeColor="accent3" w:themeShade="80"/>
          <w:sz w:val="28"/>
          <w:szCs w:val="28"/>
        </w:rPr>
        <w:t>Doug Healey</w:t>
      </w:r>
      <w:r w:rsidR="00AB3C90" w:rsidRPr="00720793">
        <w:rPr>
          <w:rFonts w:ascii="Century Gothic" w:hAnsi="Century Gothic"/>
          <w:b/>
          <w:color w:val="4F6228" w:themeColor="accent3" w:themeShade="80"/>
          <w:sz w:val="28"/>
          <w:szCs w:val="28"/>
        </w:rPr>
        <w:t>:</w:t>
      </w:r>
      <w:r w:rsidRPr="00720793">
        <w:rPr>
          <w:rFonts w:ascii="Century Gothic" w:hAnsi="Century Gothic"/>
          <w:b/>
          <w:color w:val="4F6228" w:themeColor="accent3" w:themeShade="80"/>
          <w:sz w:val="28"/>
          <w:szCs w:val="28"/>
        </w:rPr>
        <w:t xml:space="preserve"> </w:t>
      </w:r>
      <w:r w:rsidR="002205B9" w:rsidRPr="00720793">
        <w:rPr>
          <w:rFonts w:ascii="Century Gothic" w:hAnsi="Century Gothic"/>
          <w:b/>
          <w:color w:val="4F6228" w:themeColor="accent3" w:themeShade="80"/>
          <w:sz w:val="28"/>
          <w:szCs w:val="28"/>
        </w:rPr>
        <w:t>435</w:t>
      </w:r>
      <w:r w:rsidR="00AB3C90" w:rsidRPr="00720793">
        <w:rPr>
          <w:rFonts w:ascii="Century Gothic" w:hAnsi="Century Gothic"/>
          <w:b/>
          <w:color w:val="4F6228" w:themeColor="accent3" w:themeShade="80"/>
          <w:sz w:val="28"/>
          <w:szCs w:val="28"/>
        </w:rPr>
        <w:t>-</w:t>
      </w:r>
      <w:r w:rsidR="002205B9" w:rsidRPr="00720793">
        <w:rPr>
          <w:rFonts w:ascii="Century Gothic" w:hAnsi="Century Gothic"/>
          <w:b/>
          <w:color w:val="4F6228" w:themeColor="accent3" w:themeShade="80"/>
          <w:sz w:val="28"/>
          <w:szCs w:val="28"/>
        </w:rPr>
        <w:t>3421</w:t>
      </w:r>
    </w:p>
    <w:p w:rsidR="007A4A84" w:rsidRDefault="007A4A84" w:rsidP="00B934DD">
      <w:pPr>
        <w:spacing w:after="0"/>
        <w:jc w:val="both"/>
        <w:rPr>
          <w:rFonts w:ascii="Century Gothic" w:hAnsi="Century Gothic"/>
          <w:b/>
          <w:color w:val="4F6228" w:themeColor="accent3" w:themeShade="80"/>
          <w:sz w:val="20"/>
          <w:szCs w:val="20"/>
        </w:rPr>
      </w:pPr>
    </w:p>
    <w:p w:rsidR="00397694" w:rsidRPr="00B934DD" w:rsidRDefault="00397694" w:rsidP="00B934DD">
      <w:pPr>
        <w:spacing w:after="0"/>
        <w:jc w:val="both"/>
        <w:rPr>
          <w:rFonts w:ascii="Century Gothic" w:hAnsi="Century Gothic"/>
          <w:b/>
          <w:color w:val="4F6228" w:themeColor="accent3" w:themeShade="80"/>
          <w:sz w:val="20"/>
          <w:szCs w:val="20"/>
        </w:rPr>
      </w:pPr>
      <w:r>
        <w:rPr>
          <w:noProof/>
          <w:lang w:eastAsia="en-NZ"/>
        </w:rPr>
        <w:lastRenderedPageBreak/>
        <w:drawing>
          <wp:anchor distT="0" distB="0" distL="114300" distR="114300" simplePos="0" relativeHeight="252877311" behindDoc="0" locked="0" layoutInCell="1" allowOverlap="1" wp14:anchorId="7F3202CA" wp14:editId="3CA20D99">
            <wp:simplePos x="0" y="0"/>
            <wp:positionH relativeFrom="column">
              <wp:posOffset>5520055</wp:posOffset>
            </wp:positionH>
            <wp:positionV relativeFrom="paragraph">
              <wp:posOffset>218440</wp:posOffset>
            </wp:positionV>
            <wp:extent cx="1278255" cy="723900"/>
            <wp:effectExtent l="0" t="0" r="0" b="0"/>
            <wp:wrapThrough wrapText="bothSides">
              <wp:wrapPolygon edited="0">
                <wp:start x="0" y="0"/>
                <wp:lineTo x="0" y="21032"/>
                <wp:lineTo x="21246" y="21032"/>
                <wp:lineTo x="21246" y="0"/>
                <wp:lineTo x="0" y="0"/>
              </wp:wrapPolygon>
            </wp:wrapThrough>
            <wp:docPr id="53" name="Picture 53" descr="Image result for mahjo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hjo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l="13628" t="2850" r="17064" b="22388"/>
                    <a:stretch>
                      <a:fillRect/>
                    </a:stretch>
                  </pic:blipFill>
                  <pic:spPr bwMode="auto">
                    <a:xfrm>
                      <a:off x="0" y="0"/>
                      <a:ext cx="1278255" cy="723900"/>
                    </a:xfrm>
                    <a:prstGeom prst="rect">
                      <a:avLst/>
                    </a:prstGeom>
                    <a:noFill/>
                  </pic:spPr>
                </pic:pic>
              </a:graphicData>
            </a:graphic>
            <wp14:sizeRelH relativeFrom="margin">
              <wp14:pctWidth>0</wp14:pctWidth>
            </wp14:sizeRelH>
            <wp14:sizeRelV relativeFrom="margin">
              <wp14:pctHeight>0</wp14:pctHeight>
            </wp14:sizeRelV>
          </wp:anchor>
        </w:drawing>
      </w:r>
      <w:r w:rsidR="009767D1">
        <w:rPr>
          <w:rFonts w:ascii="Century Gothic" w:hAnsi="Century Gothic"/>
          <w:b/>
          <w:noProof/>
          <w:color w:val="17365D" w:themeColor="text2" w:themeShade="BF"/>
          <w:sz w:val="28"/>
          <w:szCs w:val="28"/>
          <w:u w:val="single"/>
          <w:lang w:val="en" w:eastAsia="en-NZ"/>
        </w:rPr>
        <w:t xml:space="preserve">Mahjong </w:t>
      </w:r>
    </w:p>
    <w:p w:rsidR="00397694" w:rsidRDefault="00397694" w:rsidP="00397694">
      <w:pPr>
        <w:spacing w:after="0"/>
        <w:rPr>
          <w:rFonts w:ascii="Century Gothic" w:hAnsi="Century Gothic"/>
          <w:b/>
          <w:noProof/>
          <w:color w:val="4F6228" w:themeColor="accent3" w:themeShade="80"/>
          <w:sz w:val="28"/>
          <w:szCs w:val="28"/>
          <w:lang w:eastAsia="en-NZ"/>
        </w:rPr>
      </w:pPr>
      <w:r>
        <w:rPr>
          <w:rFonts w:ascii="Century Gothic" w:hAnsi="Century Gothic"/>
          <w:noProof/>
          <w:sz w:val="28"/>
          <w:szCs w:val="28"/>
          <w:lang w:eastAsia="en-NZ"/>
        </w:rPr>
        <w:t xml:space="preserve">This is a game of skill, strategy, and calculation and involves a degree of chance. If you </w:t>
      </w:r>
      <w:r w:rsidR="00994C10">
        <w:rPr>
          <w:rFonts w:ascii="Century Gothic" w:hAnsi="Century Gothic"/>
          <w:noProof/>
          <w:sz w:val="28"/>
          <w:szCs w:val="28"/>
          <w:lang w:eastAsia="en-NZ"/>
        </w:rPr>
        <w:t xml:space="preserve">would </w:t>
      </w:r>
      <w:r>
        <w:rPr>
          <w:rFonts w:ascii="Century Gothic" w:hAnsi="Century Gothic"/>
          <w:noProof/>
          <w:sz w:val="28"/>
          <w:szCs w:val="28"/>
          <w:lang w:eastAsia="en-NZ"/>
        </w:rPr>
        <w:t xml:space="preserve">like to give it a go come along to the lounge  </w:t>
      </w:r>
      <w:r w:rsidRPr="00EA0F2E">
        <w:rPr>
          <w:rFonts w:ascii="Century Gothic" w:hAnsi="Century Gothic"/>
          <w:b/>
          <w:noProof/>
          <w:color w:val="984806" w:themeColor="accent6" w:themeShade="80"/>
          <w:sz w:val="28"/>
          <w:szCs w:val="28"/>
          <w:lang w:eastAsia="en-NZ"/>
        </w:rPr>
        <w:t>Thursdays from</w:t>
      </w:r>
      <w:r w:rsidR="009A3A52">
        <w:rPr>
          <w:rFonts w:ascii="Century Gothic" w:hAnsi="Century Gothic"/>
          <w:b/>
          <w:noProof/>
          <w:color w:val="984806" w:themeColor="accent6" w:themeShade="80"/>
          <w:sz w:val="28"/>
          <w:szCs w:val="28"/>
          <w:lang w:eastAsia="en-NZ"/>
        </w:rPr>
        <w:t xml:space="preserve"> </w:t>
      </w:r>
      <w:r w:rsidRPr="00EA0F2E">
        <w:rPr>
          <w:rFonts w:ascii="Century Gothic" w:hAnsi="Century Gothic"/>
          <w:b/>
          <w:noProof/>
          <w:color w:val="984806" w:themeColor="accent6" w:themeShade="80"/>
          <w:sz w:val="28"/>
          <w:szCs w:val="28"/>
          <w:lang w:eastAsia="en-NZ"/>
        </w:rPr>
        <w:t>1.30pm.</w:t>
      </w:r>
      <w:r>
        <w:rPr>
          <w:rFonts w:ascii="Century Gothic" w:hAnsi="Century Gothic"/>
          <w:noProof/>
          <w:sz w:val="28"/>
          <w:szCs w:val="28"/>
          <w:lang w:eastAsia="en-NZ"/>
        </w:rPr>
        <w:t xml:space="preserve">  Contact </w:t>
      </w:r>
      <w:r>
        <w:rPr>
          <w:rFonts w:ascii="Century Gothic" w:hAnsi="Century Gothic"/>
          <w:b/>
          <w:color w:val="4F6228" w:themeColor="accent3" w:themeShade="80"/>
          <w:sz w:val="28"/>
          <w:szCs w:val="28"/>
        </w:rPr>
        <w:t>Jeanette Porter:</w:t>
      </w:r>
      <w:r w:rsidRPr="00C85C87">
        <w:rPr>
          <w:rFonts w:ascii="Century Gothic" w:hAnsi="Century Gothic"/>
          <w:b/>
          <w:color w:val="4F6228" w:themeColor="accent3" w:themeShade="80"/>
          <w:sz w:val="28"/>
          <w:szCs w:val="28"/>
        </w:rPr>
        <w:t xml:space="preserve"> </w:t>
      </w:r>
      <w:r>
        <w:rPr>
          <w:rFonts w:ascii="Century Gothic" w:hAnsi="Century Gothic"/>
          <w:b/>
          <w:color w:val="4F6228" w:themeColor="accent3" w:themeShade="80"/>
          <w:sz w:val="28"/>
          <w:szCs w:val="28"/>
        </w:rPr>
        <w:t>027-272-6910</w:t>
      </w:r>
    </w:p>
    <w:p w:rsidR="0045789B" w:rsidRPr="0045789B" w:rsidRDefault="0045789B" w:rsidP="0045789B">
      <w:pPr>
        <w:spacing w:after="0"/>
        <w:rPr>
          <w:rFonts w:ascii="Century Gothic" w:hAnsi="Century Gothic"/>
          <w:sz w:val="28"/>
          <w:szCs w:val="28"/>
        </w:rPr>
      </w:pPr>
    </w:p>
    <w:p w:rsidR="001A71AD" w:rsidRPr="00414236" w:rsidRDefault="001A71AD" w:rsidP="001A71AD">
      <w:pPr>
        <w:pStyle w:val="NoSpacing"/>
        <w:rPr>
          <w:rFonts w:ascii="Century Gothic" w:hAnsi="Century Gothic"/>
          <w:b/>
          <w:color w:val="244061" w:themeColor="accent1" w:themeShade="80"/>
          <w:sz w:val="28"/>
          <w:szCs w:val="28"/>
          <w:u w:val="single"/>
        </w:rPr>
      </w:pPr>
      <w:r w:rsidRPr="00414236">
        <w:rPr>
          <w:rFonts w:ascii="Century Gothic" w:hAnsi="Century Gothic"/>
          <w:b/>
          <w:color w:val="244061" w:themeColor="accent1" w:themeShade="80"/>
          <w:sz w:val="28"/>
          <w:szCs w:val="28"/>
          <w:u w:val="single"/>
        </w:rPr>
        <w:t>Magazine Swap</w:t>
      </w:r>
      <w:r w:rsidR="00414236">
        <w:rPr>
          <w:rFonts w:ascii="Century Gothic" w:hAnsi="Century Gothic"/>
          <w:b/>
          <w:color w:val="244061" w:themeColor="accent1" w:themeShade="80"/>
          <w:sz w:val="28"/>
          <w:szCs w:val="28"/>
          <w:u w:val="single"/>
        </w:rPr>
        <w:t xml:space="preserve"> Table</w:t>
      </w:r>
    </w:p>
    <w:p w:rsidR="001A71AD" w:rsidRDefault="001A71AD" w:rsidP="001462C7">
      <w:pPr>
        <w:pStyle w:val="NoSpacing"/>
        <w:jc w:val="both"/>
        <w:rPr>
          <w:rFonts w:ascii="Century Gothic" w:hAnsi="Century Gothic"/>
          <w:sz w:val="28"/>
          <w:szCs w:val="28"/>
        </w:rPr>
      </w:pPr>
      <w:r w:rsidRPr="008C656B">
        <w:rPr>
          <w:rFonts w:ascii="Century Gothic" w:hAnsi="Century Gothic"/>
          <w:noProof/>
          <w:color w:val="0000FF"/>
          <w:lang w:eastAsia="en-NZ"/>
        </w:rPr>
        <w:drawing>
          <wp:anchor distT="0" distB="0" distL="114300" distR="114300" simplePos="0" relativeHeight="252772863" behindDoc="0" locked="0" layoutInCell="1" allowOverlap="1" wp14:anchorId="0C123226" wp14:editId="311A82C5">
            <wp:simplePos x="0" y="0"/>
            <wp:positionH relativeFrom="margin">
              <wp:posOffset>5553710</wp:posOffset>
            </wp:positionH>
            <wp:positionV relativeFrom="paragraph">
              <wp:posOffset>26035</wp:posOffset>
            </wp:positionV>
            <wp:extent cx="1403350" cy="733425"/>
            <wp:effectExtent l="0" t="0" r="6350" b="9525"/>
            <wp:wrapThrough wrapText="bothSides">
              <wp:wrapPolygon edited="0">
                <wp:start x="0" y="0"/>
                <wp:lineTo x="0" y="21319"/>
                <wp:lineTo x="21405" y="21319"/>
                <wp:lineTo x="21405" y="0"/>
                <wp:lineTo x="0" y="0"/>
              </wp:wrapPolygon>
            </wp:wrapThrough>
            <wp:docPr id="31051" name="irc_mi" descr="http://www.gptx.org/Home/ShowImage?id=12064&amp;t=63573253813487000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ptx.org/Home/ShowImage?id=12064&amp;t=635732538134870000">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33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56B">
        <w:rPr>
          <w:rFonts w:ascii="Century Gothic" w:hAnsi="Century Gothic"/>
          <w:sz w:val="28"/>
          <w:szCs w:val="28"/>
        </w:rPr>
        <w:t xml:space="preserve">On the raffle table we </w:t>
      </w:r>
      <w:r w:rsidR="00994C10">
        <w:rPr>
          <w:rFonts w:ascii="Century Gothic" w:hAnsi="Century Gothic"/>
          <w:sz w:val="28"/>
          <w:szCs w:val="28"/>
        </w:rPr>
        <w:t>have a magazine swap section of</w:t>
      </w:r>
      <w:r w:rsidRPr="008C656B">
        <w:rPr>
          <w:rFonts w:ascii="Century Gothic" w:hAnsi="Century Gothic"/>
          <w:sz w:val="28"/>
          <w:szCs w:val="28"/>
        </w:rPr>
        <w:t xml:space="preserve"> the last 4 weeks Women’s Day, Women’s Weekly etc. They are there to borrow but </w:t>
      </w:r>
      <w:r w:rsidRPr="001462C7">
        <w:rPr>
          <w:rFonts w:ascii="Century Gothic" w:hAnsi="Century Gothic"/>
          <w:b/>
          <w:sz w:val="28"/>
          <w:szCs w:val="28"/>
        </w:rPr>
        <w:t>PLEASE</w:t>
      </w:r>
      <w:r w:rsidRPr="008C656B">
        <w:rPr>
          <w:rFonts w:ascii="Century Gothic" w:hAnsi="Century Gothic"/>
          <w:sz w:val="28"/>
          <w:szCs w:val="28"/>
        </w:rPr>
        <w:t xml:space="preserve"> bring them back when you are finished so that someone else can have a read.</w:t>
      </w:r>
    </w:p>
    <w:p w:rsidR="00A74F22" w:rsidRDefault="00A74F22" w:rsidP="000A1511">
      <w:pPr>
        <w:spacing w:after="0"/>
        <w:rPr>
          <w:rFonts w:ascii="Century Gothic" w:hAnsi="Century Gothic"/>
          <w:b/>
          <w:szCs w:val="24"/>
          <w:u w:val="single"/>
        </w:rPr>
      </w:pPr>
    </w:p>
    <w:p w:rsidR="00640EA5" w:rsidRPr="007A4A84" w:rsidRDefault="00FB57B3" w:rsidP="00640EA5">
      <w:pPr>
        <w:spacing w:after="0"/>
        <w:rPr>
          <w:rFonts w:ascii="Century Gothic" w:hAnsi="Century Gothic"/>
          <w:b/>
          <w:szCs w:val="24"/>
          <w:u w:val="single"/>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23391" behindDoc="0" locked="0" layoutInCell="1" allowOverlap="1" wp14:anchorId="12F7913B" wp14:editId="3E8B40E7">
                <wp:simplePos x="0" y="0"/>
                <wp:positionH relativeFrom="margin">
                  <wp:align>left</wp:align>
                </wp:positionH>
                <wp:positionV relativeFrom="paragraph">
                  <wp:posOffset>35623</wp:posOffset>
                </wp:positionV>
                <wp:extent cx="5200597" cy="369887"/>
                <wp:effectExtent l="19050" t="342900" r="19685" b="354330"/>
                <wp:wrapNone/>
                <wp:docPr id="3202" name="Text Box 3202"/>
                <wp:cNvGraphicFramePr/>
                <a:graphic xmlns:a="http://schemas.openxmlformats.org/drawingml/2006/main">
                  <a:graphicData uri="http://schemas.microsoft.com/office/word/2010/wordprocessingShape">
                    <wps:wsp>
                      <wps:cNvSpPr txBox="1"/>
                      <wps:spPr>
                        <a:xfrm rot="21159273">
                          <a:off x="0" y="0"/>
                          <a:ext cx="5200597" cy="369887"/>
                        </a:xfrm>
                        <a:prstGeom prst="rect">
                          <a:avLst/>
                        </a:prstGeom>
                        <a:solidFill>
                          <a:srgbClr val="1F497D">
                            <a:lumMod val="20000"/>
                            <a:lumOff val="80000"/>
                          </a:srgbClr>
                        </a:solidFill>
                        <a:ln w="6350">
                          <a:solidFill>
                            <a:prstClr val="black"/>
                          </a:solidFill>
                        </a:ln>
                      </wps:spPr>
                      <wps:txb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2" o:spid="_x0000_s1032" type="#_x0000_t202" style="position:absolute;margin-left:0;margin-top:2.8pt;width:409.5pt;height:29.1pt;rotation:-481391fd;z-index:2529233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mRdQIAAPcEAAAOAAAAZHJzL2Uyb0RvYy54bWysVE1v2zAMvQ/YfxB0X+0430GdIkuRYUDX&#10;FmiGnhVZToxJoiYpsbtfP0q207TbadhFoMjnJ/KR9PVNoyQ5Cesq0DkdXKWUCM2hqPQ+p9+3m08z&#10;SpxnumAStMjpi3D0Zvnxw3VtFiKDA8hCWIIk2i1qk9OD92aRJI4fhGLuCozQGCzBKubxavdJYVmN&#10;7EomWZpOkhpsYSxw4Rx6b9sgXUb+shTcP5SlE57InGJuPp42nrtwJstrtthbZg4V79Jg/5CFYpXG&#10;R89Ut8wzcrTVH1Sq4hYclP6Kg0qgLCsuYg1YzSB9V83TgRkRa0FxnDnL5P4fLb8/PVpSFTkdZmlG&#10;iWYKu7QVjSefoSHRiRrVxi0Q+mQQ7BuMYK+DdsHv0BlKb0qriAWUOBsMxvNsOoyKYI0E4Sj+y1nw&#10;QM/ROcYWjudTSjjGhpP5bDYNrElLFkiNdf6LAEWCkVOLDY2s7HTnfAvtIQHuQFbFppIyXux+t5aW&#10;nBg2f7AZzae38Vt5VN+gaN2YQNpNAbpxVlr3rHdjKq6liWm94Zea1DmdDMdppH0TC0md395Jxn90&#10;hV2gkFtqpH0VMVi+2TWxIZNe4B0UL6h7lBZldIZvKqS/Y84/Movjik5cQf+ARykBc4LOouQA9tff&#10;/AGPU4RRSmoc/5y6n0dmBSXyq8b5mg9Go7Av8TIaTzO82MvI7jKij2oNQeSYXTQD3sveLC2oZ9zU&#10;VXgVQ0xzfDunvjfXvl1K3HQuVqsIwg0xzN/pJ8MDdT8O2+aZWdMNhMdRuod+Udji3Vy02PClhtXR&#10;Q1nFoQk6t6p28uN2xf52f4Kwvpf3iHr9Xy1/AwAA//8DAFBLAwQUAAYACAAAACEAgfq1L9oAAAAF&#10;AQAADwAAAGRycy9kb3ducmV2LnhtbEyPzU7DMBCE70i8g7VI3KhTKkIasqlQKAcuIAoP4MZLEtU/&#10;qe024e1ZTnAczWjmm2ozWyPOFOLgHcJykYEg13o9uA7h8+P5pgARk3JaGe8I4ZsibOrLi0qV2k/u&#10;nc671AkucbFUCH1KYyllbHuyKi78SI69Lx+sSixDJ3VQE5dbI2+zLJdWDY4XejVS01N72J0sgnwd&#10;V4fQtG/m+HTfvKy3NG2PhHh9NT8+gEg0p78w/OIzOtTMtPcnp6MwCHwkIdzlINgslmvWe4R8VYCs&#10;K/mfvv4BAAD//wMAUEsBAi0AFAAGAAgAAAAhALaDOJL+AAAA4QEAABMAAAAAAAAAAAAAAAAAAAAA&#10;AFtDb250ZW50X1R5cGVzXS54bWxQSwECLQAUAAYACAAAACEAOP0h/9YAAACUAQAACwAAAAAAAAAA&#10;AAAAAAAvAQAAX3JlbHMvLnJlbHNQSwECLQAUAAYACAAAACEAZkrpkXUCAAD3BAAADgAAAAAAAAAA&#10;AAAAAAAuAgAAZHJzL2Uyb0RvYy54bWxQSwECLQAUAAYACAAAACEAgfq1L9oAAAAFAQAADwAAAAAA&#10;AAAAAAAAAADPBAAAZHJzL2Rvd25yZXYueG1sUEsFBgAAAAAEAAQA8wAAANYFAAAAAA==&#10;" fillcolor="#c6d9f1" strokeweight=".5pt">
                <v:textbo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v:textbox>
                <w10:wrap anchorx="margin"/>
              </v:shape>
            </w:pict>
          </mc:Fallback>
        </mc:AlternateContent>
      </w:r>
      <w:r w:rsidR="0052024E" w:rsidRPr="00EA5DA2">
        <w:rPr>
          <w:rFonts w:ascii="Century Gothic" w:hAnsi="Century Gothic"/>
          <w:i/>
          <w:noProof/>
          <w:sz w:val="28"/>
          <w:szCs w:val="28"/>
          <w:lang w:eastAsia="en-NZ"/>
        </w:rPr>
        <w:drawing>
          <wp:anchor distT="0" distB="0" distL="114300" distR="114300" simplePos="0" relativeHeight="252780031" behindDoc="1" locked="0" layoutInCell="1" allowOverlap="1" wp14:anchorId="62934F3F" wp14:editId="485408F8">
            <wp:simplePos x="0" y="0"/>
            <wp:positionH relativeFrom="margin">
              <wp:posOffset>5571490</wp:posOffset>
            </wp:positionH>
            <wp:positionV relativeFrom="paragraph">
              <wp:posOffset>29845</wp:posOffset>
            </wp:positionV>
            <wp:extent cx="1414145" cy="990600"/>
            <wp:effectExtent l="0" t="0" r="0" b="0"/>
            <wp:wrapThrough wrapText="bothSides">
              <wp:wrapPolygon edited="0">
                <wp:start x="0" y="0"/>
                <wp:lineTo x="0" y="21185"/>
                <wp:lineTo x="21241" y="21185"/>
                <wp:lineTo x="21241" y="0"/>
                <wp:lineTo x="0" y="0"/>
              </wp:wrapPolygon>
            </wp:wrapThrough>
            <wp:docPr id="3107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9496" t="6388" b="18258"/>
                    <a:stretch/>
                  </pic:blipFill>
                  <pic:spPr bwMode="auto">
                    <a:xfrm>
                      <a:off x="0" y="0"/>
                      <a:ext cx="141414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EA5" w:rsidRPr="00414236">
        <w:rPr>
          <w:rFonts w:ascii="Century Gothic" w:hAnsi="Century Gothic"/>
          <w:b/>
          <w:color w:val="244061" w:themeColor="accent1" w:themeShade="80"/>
          <w:sz w:val="28"/>
          <w:szCs w:val="28"/>
          <w:u w:val="single"/>
        </w:rPr>
        <w:t>Mobile Library Bus</w:t>
      </w:r>
    </w:p>
    <w:p w:rsidR="00640EA5" w:rsidRDefault="00640EA5" w:rsidP="001462C7">
      <w:pPr>
        <w:spacing w:after="0"/>
        <w:jc w:val="both"/>
        <w:rPr>
          <w:rFonts w:ascii="Century Gothic" w:hAnsi="Century Gothic"/>
          <w:noProof/>
          <w:color w:val="1D1B11" w:themeColor="background2" w:themeShade="1A"/>
          <w:lang w:eastAsia="en-NZ"/>
        </w:rPr>
      </w:pPr>
      <w:r w:rsidRPr="008C656B">
        <w:rPr>
          <w:rFonts w:ascii="Century Gothic" w:hAnsi="Century Gothic"/>
          <w:sz w:val="28"/>
          <w:szCs w:val="28"/>
        </w:rPr>
        <w:t>The library bus will be in the village on</w:t>
      </w:r>
      <w:r w:rsidR="001462C7">
        <w:rPr>
          <w:rFonts w:ascii="Century Gothic" w:hAnsi="Century Gothic"/>
          <w:sz w:val="28"/>
          <w:szCs w:val="28"/>
        </w:rPr>
        <w:t xml:space="preserve"> </w:t>
      </w:r>
      <w:r w:rsidR="005F5AD8" w:rsidRPr="001462C7">
        <w:rPr>
          <w:rFonts w:ascii="Century Gothic" w:hAnsi="Century Gothic"/>
          <w:b/>
          <w:color w:val="984806" w:themeColor="accent6" w:themeShade="80"/>
          <w:sz w:val="28"/>
          <w:szCs w:val="28"/>
        </w:rPr>
        <w:t>Thursday</w:t>
      </w:r>
      <w:r w:rsidR="00EF5B09">
        <w:rPr>
          <w:rFonts w:ascii="Century Gothic" w:hAnsi="Century Gothic"/>
          <w:b/>
          <w:color w:val="984806" w:themeColor="accent6" w:themeShade="80"/>
          <w:sz w:val="28"/>
          <w:szCs w:val="28"/>
        </w:rPr>
        <w:t>, 5</w:t>
      </w:r>
      <w:r w:rsidR="00D6222F">
        <w:rPr>
          <w:rFonts w:ascii="Century Gothic" w:hAnsi="Century Gothic"/>
          <w:b/>
          <w:color w:val="984806" w:themeColor="accent6" w:themeShade="80"/>
          <w:sz w:val="28"/>
          <w:szCs w:val="28"/>
        </w:rPr>
        <w:t>th</w:t>
      </w:r>
      <w:r w:rsidRPr="001462C7">
        <w:rPr>
          <w:rFonts w:ascii="Century Gothic" w:hAnsi="Century Gothic"/>
          <w:b/>
          <w:color w:val="984806" w:themeColor="accent6" w:themeShade="80"/>
          <w:sz w:val="28"/>
          <w:szCs w:val="28"/>
        </w:rPr>
        <w:t xml:space="preserve"> from 2:00pm to 2.30pm</w:t>
      </w:r>
      <w:r w:rsidR="00DE080E">
        <w:rPr>
          <w:rFonts w:ascii="Century Gothic" w:hAnsi="Century Gothic"/>
          <w:noProof/>
          <w:color w:val="1D1B11" w:themeColor="background2" w:themeShade="1A"/>
          <w:lang w:eastAsia="en-NZ"/>
        </w:rPr>
        <w:t>.</w:t>
      </w:r>
    </w:p>
    <w:p w:rsidR="00127918" w:rsidRDefault="00127918" w:rsidP="001462C7">
      <w:pPr>
        <w:spacing w:after="0"/>
        <w:jc w:val="both"/>
        <w:rPr>
          <w:rFonts w:ascii="Century Gothic" w:hAnsi="Century Gothic"/>
          <w:noProof/>
          <w:color w:val="1D1B11" w:themeColor="background2" w:themeShade="1A"/>
          <w:lang w:eastAsia="en-NZ"/>
        </w:rPr>
      </w:pPr>
    </w:p>
    <w:p w:rsidR="00127918" w:rsidRDefault="00127918" w:rsidP="00127918">
      <w:pPr>
        <w:spacing w:after="0"/>
        <w:jc w:val="both"/>
        <w:rPr>
          <w:rFonts w:ascii="Century Gothic" w:hAnsi="Century Gothic"/>
          <w:b/>
          <w:noProof/>
          <w:color w:val="0F243E" w:themeColor="text2" w:themeShade="80"/>
          <w:sz w:val="28"/>
          <w:szCs w:val="28"/>
          <w:u w:val="single"/>
          <w:lang w:eastAsia="en-NZ"/>
        </w:rPr>
      </w:pPr>
      <w:r>
        <w:rPr>
          <w:noProof/>
          <w:lang w:eastAsia="en-NZ"/>
        </w:rPr>
        <w:drawing>
          <wp:anchor distT="0" distB="0" distL="114300" distR="114300" simplePos="0" relativeHeight="252874239" behindDoc="1" locked="0" layoutInCell="1" allowOverlap="1">
            <wp:simplePos x="0" y="0"/>
            <wp:positionH relativeFrom="column">
              <wp:posOffset>6105525</wp:posOffset>
            </wp:positionH>
            <wp:positionV relativeFrom="paragraph">
              <wp:posOffset>194310</wp:posOffset>
            </wp:positionV>
            <wp:extent cx="542290" cy="53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b="10065"/>
                    <a:stretch>
                      <a:fillRect/>
                    </a:stretch>
                  </pic:blipFill>
                  <pic:spPr bwMode="auto">
                    <a:xfrm>
                      <a:off x="0" y="0"/>
                      <a:ext cx="54229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F243E" w:themeColor="text2" w:themeShade="80"/>
          <w:sz w:val="28"/>
          <w:szCs w:val="28"/>
          <w:u w:val="single"/>
          <w:lang w:eastAsia="en-NZ"/>
        </w:rPr>
        <w:t>Mosaics</w:t>
      </w:r>
    </w:p>
    <w:p w:rsidR="00127918" w:rsidRDefault="00127918" w:rsidP="00127918">
      <w:pPr>
        <w:spacing w:after="0"/>
        <w:jc w:val="both"/>
        <w:rPr>
          <w:rFonts w:ascii="Century Gothic" w:hAnsi="Century Gothic"/>
          <w:noProof/>
          <w:color w:val="1D1B11" w:themeColor="background2" w:themeShade="1A"/>
          <w:sz w:val="28"/>
          <w:szCs w:val="28"/>
          <w:lang w:eastAsia="en-NZ"/>
        </w:rPr>
      </w:pPr>
      <w:r>
        <w:rPr>
          <w:rFonts w:ascii="Century Gothic" w:hAnsi="Century Gothic"/>
          <w:noProof/>
          <w:color w:val="1D1B11" w:themeColor="background2" w:themeShade="1A"/>
          <w:sz w:val="28"/>
          <w:szCs w:val="28"/>
          <w:lang w:eastAsia="en-NZ"/>
        </w:rPr>
        <w:t xml:space="preserve">On Every </w:t>
      </w:r>
      <w:r>
        <w:rPr>
          <w:rFonts w:ascii="Century Gothic" w:hAnsi="Century Gothic"/>
          <w:b/>
          <w:noProof/>
          <w:color w:val="984806" w:themeColor="accent6" w:themeShade="80"/>
          <w:sz w:val="28"/>
          <w:szCs w:val="28"/>
          <w:lang w:eastAsia="en-NZ"/>
        </w:rPr>
        <w:t>Thursday at 9.00am</w:t>
      </w:r>
      <w:r>
        <w:rPr>
          <w:rFonts w:ascii="Century Gothic" w:hAnsi="Century Gothic"/>
          <w:noProof/>
          <w:color w:val="984806" w:themeColor="accent6" w:themeShade="80"/>
          <w:sz w:val="28"/>
          <w:szCs w:val="28"/>
          <w:lang w:eastAsia="en-NZ"/>
        </w:rPr>
        <w:t xml:space="preserve"> </w:t>
      </w:r>
      <w:r>
        <w:rPr>
          <w:rFonts w:ascii="Century Gothic" w:hAnsi="Century Gothic"/>
          <w:noProof/>
          <w:color w:val="1D1B11" w:themeColor="background2" w:themeShade="1A"/>
          <w:sz w:val="28"/>
          <w:szCs w:val="28"/>
          <w:lang w:eastAsia="en-NZ"/>
        </w:rPr>
        <w:t xml:space="preserve">in the Craftroom.  </w:t>
      </w:r>
    </w:p>
    <w:p w:rsidR="00127918" w:rsidRPr="00A271C1" w:rsidRDefault="00127918" w:rsidP="00127918">
      <w:pPr>
        <w:spacing w:after="0"/>
        <w:jc w:val="both"/>
        <w:rPr>
          <w:rFonts w:ascii="Century Gothic" w:hAnsi="Century Gothic"/>
          <w:b/>
          <w:color w:val="1D1B11" w:themeColor="background2" w:themeShade="1A"/>
          <w:sz w:val="28"/>
          <w:szCs w:val="28"/>
          <w:u w:val="single"/>
        </w:rPr>
      </w:pPr>
      <w:r>
        <w:rPr>
          <w:rFonts w:ascii="Century Gothic" w:hAnsi="Century Gothic"/>
          <w:noProof/>
          <w:color w:val="1D1B11" w:themeColor="background2" w:themeShade="1A"/>
          <w:sz w:val="28"/>
          <w:szCs w:val="28"/>
          <w:lang w:eastAsia="en-NZ"/>
        </w:rPr>
        <w:t xml:space="preserve">Contact </w:t>
      </w:r>
      <w:r>
        <w:rPr>
          <w:rFonts w:ascii="Century Gothic" w:hAnsi="Century Gothic"/>
          <w:b/>
          <w:noProof/>
          <w:color w:val="4F6228" w:themeColor="accent3" w:themeShade="80"/>
          <w:sz w:val="28"/>
          <w:szCs w:val="28"/>
          <w:lang w:eastAsia="en-NZ"/>
        </w:rPr>
        <w:t>Bob Somerville-Ryan:</w:t>
      </w:r>
      <w:r>
        <w:rPr>
          <w:rFonts w:ascii="Century Gothic" w:hAnsi="Century Gothic"/>
          <w:noProof/>
          <w:color w:val="4F6228" w:themeColor="accent3" w:themeShade="80"/>
          <w:sz w:val="28"/>
          <w:szCs w:val="28"/>
          <w:lang w:eastAsia="en-NZ"/>
        </w:rPr>
        <w:t xml:space="preserve"> </w:t>
      </w:r>
      <w:r>
        <w:rPr>
          <w:rFonts w:ascii="Century Gothic" w:hAnsi="Century Gothic"/>
          <w:b/>
          <w:noProof/>
          <w:color w:val="4F6228" w:themeColor="accent3" w:themeShade="80"/>
          <w:sz w:val="28"/>
          <w:szCs w:val="28"/>
          <w:lang w:eastAsia="en-NZ"/>
        </w:rPr>
        <w:t xml:space="preserve">021 059 </w:t>
      </w:r>
    </w:p>
    <w:p w:rsidR="001A71AD" w:rsidRDefault="001A71AD" w:rsidP="000A1511">
      <w:pPr>
        <w:spacing w:after="0"/>
        <w:rPr>
          <w:rFonts w:ascii="Century Gothic" w:hAnsi="Century Gothic"/>
          <w:b/>
          <w:szCs w:val="24"/>
          <w:u w:val="single"/>
        </w:rPr>
      </w:pPr>
    </w:p>
    <w:p w:rsidR="00C96040" w:rsidRPr="00B934DD" w:rsidRDefault="00C96040" w:rsidP="00C96040">
      <w:pPr>
        <w:spacing w:after="0"/>
        <w:rPr>
          <w:rFonts w:ascii="Century Gothic" w:hAnsi="Century Gothic"/>
          <w:sz w:val="28"/>
          <w:szCs w:val="28"/>
        </w:rPr>
      </w:pPr>
      <w:r w:rsidRPr="00414236">
        <w:rPr>
          <w:rFonts w:ascii="Century Gothic" w:hAnsi="Century Gothic"/>
          <w:b/>
          <w:color w:val="244061" w:themeColor="accent1" w:themeShade="80"/>
          <w:sz w:val="28"/>
          <w:szCs w:val="28"/>
          <w:u w:val="single"/>
          <w:lang w:val="en"/>
        </w:rPr>
        <w:t>Painting Group “Brush Strokes”</w:t>
      </w:r>
      <w:r w:rsidRPr="00414236">
        <w:rPr>
          <w:rFonts w:ascii="Century Gothic" w:eastAsia="Times New Roman" w:hAnsi="Century Gothic" w:cs="Times New Roman"/>
          <w:noProof/>
          <w:color w:val="244061" w:themeColor="accent1" w:themeShade="80"/>
          <w:sz w:val="26"/>
          <w:szCs w:val="26"/>
          <w:lang w:eastAsia="en-NZ"/>
        </w:rPr>
        <w:t xml:space="preserve"> </w:t>
      </w:r>
    </w:p>
    <w:p w:rsidR="0052024E" w:rsidRPr="0052024E" w:rsidRDefault="0052024E" w:rsidP="001462C7">
      <w:pPr>
        <w:spacing w:after="0"/>
        <w:jc w:val="both"/>
        <w:rPr>
          <w:rFonts w:ascii="Calibri" w:eastAsia="Calibri" w:hAnsi="Calibri" w:cs="Times New Roman"/>
          <w:noProof/>
          <w:sz w:val="22"/>
          <w:lang w:eastAsia="en-NZ"/>
        </w:rPr>
      </w:pPr>
      <w:r w:rsidRPr="0043225C">
        <w:rPr>
          <w:rFonts w:ascii="Century Gothic" w:eastAsia="Times New Roman" w:hAnsi="Century Gothic" w:cs="Times New Roman"/>
          <w:noProof/>
          <w:sz w:val="26"/>
          <w:szCs w:val="26"/>
          <w:lang w:eastAsia="en-NZ"/>
        </w:rPr>
        <w:drawing>
          <wp:anchor distT="0" distB="0" distL="114300" distR="114300" simplePos="0" relativeHeight="252782079" behindDoc="0" locked="0" layoutInCell="1" allowOverlap="1" wp14:anchorId="4CAE24D7" wp14:editId="4FC827AB">
            <wp:simplePos x="0" y="0"/>
            <wp:positionH relativeFrom="margin">
              <wp:align>right</wp:align>
            </wp:positionH>
            <wp:positionV relativeFrom="paragraph">
              <wp:posOffset>35560</wp:posOffset>
            </wp:positionV>
            <wp:extent cx="1033780" cy="1014730"/>
            <wp:effectExtent l="0" t="0" r="0" b="0"/>
            <wp:wrapThrough wrapText="bothSides">
              <wp:wrapPolygon edited="0">
                <wp:start x="16717" y="0"/>
                <wp:lineTo x="7961" y="1622"/>
                <wp:lineTo x="398" y="4461"/>
                <wp:lineTo x="0" y="8921"/>
                <wp:lineTo x="0" y="15004"/>
                <wp:lineTo x="8359" y="21086"/>
                <wp:lineTo x="10747" y="21086"/>
                <wp:lineTo x="14329" y="19870"/>
                <wp:lineTo x="21096" y="14598"/>
                <wp:lineTo x="21096" y="10543"/>
                <wp:lineTo x="20300" y="3650"/>
                <wp:lineTo x="18708" y="0"/>
                <wp:lineTo x="1671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lette[1].png"/>
                    <pic:cNvPicPr/>
                  </pic:nvPicPr>
                  <pic:blipFill rotWithShape="1">
                    <a:blip r:embed="rId57" cstate="print">
                      <a:extLst>
                        <a:ext uri="{28A0092B-C50C-407E-A947-70E740481C1C}">
                          <a14:useLocalDpi xmlns:a14="http://schemas.microsoft.com/office/drawing/2010/main" val="0"/>
                        </a:ext>
                      </a:extLst>
                    </a:blip>
                    <a:srcRect t="1819"/>
                    <a:stretch/>
                  </pic:blipFill>
                  <pic:spPr bwMode="auto">
                    <a:xfrm>
                      <a:off x="0" y="0"/>
                      <a:ext cx="103378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24E">
        <w:rPr>
          <w:rFonts w:ascii="Century Gothic" w:hAnsi="Century Gothic"/>
          <w:sz w:val="28"/>
          <w:szCs w:val="28"/>
        </w:rPr>
        <w:t xml:space="preserve">For those who have dabbled in art in the past and would enjoy rekindling their interest with likeminded people, this group meets on </w:t>
      </w:r>
      <w:r w:rsidRPr="001462C7">
        <w:rPr>
          <w:rFonts w:ascii="Century Gothic" w:hAnsi="Century Gothic"/>
          <w:b/>
          <w:color w:val="984806" w:themeColor="accent6" w:themeShade="80"/>
          <w:sz w:val="28"/>
          <w:szCs w:val="28"/>
        </w:rPr>
        <w:t xml:space="preserve">Wednesdays </w:t>
      </w:r>
      <w:r w:rsidR="001462C7">
        <w:rPr>
          <w:rFonts w:ascii="Century Gothic" w:hAnsi="Century Gothic"/>
          <w:b/>
          <w:color w:val="984806" w:themeColor="accent6" w:themeShade="80"/>
          <w:sz w:val="28"/>
          <w:szCs w:val="28"/>
        </w:rPr>
        <w:t xml:space="preserve">at </w:t>
      </w:r>
      <w:r w:rsidRPr="001462C7">
        <w:rPr>
          <w:rFonts w:ascii="Century Gothic" w:hAnsi="Century Gothic"/>
          <w:b/>
          <w:color w:val="984806" w:themeColor="accent6" w:themeShade="80"/>
          <w:sz w:val="28"/>
          <w:szCs w:val="28"/>
        </w:rPr>
        <w:t>10am</w:t>
      </w:r>
      <w:r w:rsidR="0003362E">
        <w:rPr>
          <w:rFonts w:ascii="Century Gothic" w:hAnsi="Century Gothic"/>
          <w:b/>
          <w:color w:val="984806" w:themeColor="accent6" w:themeShade="80"/>
          <w:sz w:val="28"/>
          <w:szCs w:val="28"/>
        </w:rPr>
        <w:t xml:space="preserve"> </w:t>
      </w:r>
      <w:r w:rsidRPr="0052024E">
        <w:rPr>
          <w:rFonts w:ascii="Century Gothic" w:hAnsi="Century Gothic"/>
          <w:sz w:val="28"/>
          <w:szCs w:val="28"/>
        </w:rPr>
        <w:t xml:space="preserve">at the </w:t>
      </w:r>
      <w:r w:rsidR="00C35EDC">
        <w:rPr>
          <w:rFonts w:ascii="Century Gothic" w:hAnsi="Century Gothic"/>
          <w:sz w:val="28"/>
          <w:szCs w:val="28"/>
        </w:rPr>
        <w:t>Craft Room</w:t>
      </w:r>
      <w:r w:rsidRPr="0052024E">
        <w:rPr>
          <w:rFonts w:ascii="Century Gothic" w:hAnsi="Century Gothic"/>
          <w:sz w:val="28"/>
          <w:szCs w:val="28"/>
        </w:rPr>
        <w:t>. Come and discover the creative talent you didn’t know you had!</w:t>
      </w:r>
      <w:r w:rsidR="00DF3A7F">
        <w:rPr>
          <w:rFonts w:ascii="Century Gothic" w:hAnsi="Century Gothic"/>
          <w:sz w:val="28"/>
          <w:szCs w:val="28"/>
        </w:rPr>
        <w:t xml:space="preserve"> </w:t>
      </w:r>
      <w:r w:rsidR="00DF3A7F" w:rsidRPr="001462C7">
        <w:rPr>
          <w:rFonts w:ascii="Century Gothic" w:hAnsi="Century Gothic"/>
          <w:color w:val="0F243E" w:themeColor="text2" w:themeShade="80"/>
          <w:sz w:val="28"/>
          <w:szCs w:val="28"/>
        </w:rPr>
        <w:t>Contact</w:t>
      </w:r>
      <w:r w:rsidR="00DF3A7F" w:rsidRPr="00DE080E">
        <w:rPr>
          <w:rFonts w:ascii="Century Gothic" w:hAnsi="Century Gothic"/>
          <w:b/>
          <w:color w:val="0F243E" w:themeColor="text2" w:themeShade="80"/>
          <w:sz w:val="28"/>
          <w:szCs w:val="28"/>
        </w:rPr>
        <w:t xml:space="preserve"> </w:t>
      </w:r>
      <w:r w:rsidR="001462C7">
        <w:rPr>
          <w:rFonts w:ascii="Century Gothic" w:hAnsi="Century Gothic"/>
          <w:b/>
          <w:color w:val="4F6228" w:themeColor="accent3" w:themeShade="80"/>
          <w:sz w:val="28"/>
          <w:szCs w:val="28"/>
        </w:rPr>
        <w:t>Bette Harrison:</w:t>
      </w:r>
      <w:r w:rsidR="00DF3A7F" w:rsidRPr="001462C7">
        <w:rPr>
          <w:rFonts w:ascii="Century Gothic" w:hAnsi="Century Gothic"/>
          <w:b/>
          <w:color w:val="4F6228" w:themeColor="accent3" w:themeShade="80"/>
          <w:sz w:val="28"/>
          <w:szCs w:val="28"/>
        </w:rPr>
        <w:t xml:space="preserve"> 435</w:t>
      </w:r>
      <w:r w:rsidR="001462C7">
        <w:rPr>
          <w:rFonts w:ascii="Century Gothic" w:hAnsi="Century Gothic"/>
          <w:b/>
          <w:color w:val="4F6228" w:themeColor="accent3" w:themeShade="80"/>
          <w:sz w:val="28"/>
          <w:szCs w:val="28"/>
        </w:rPr>
        <w:t>-</w:t>
      </w:r>
      <w:r w:rsidR="00DF3A7F" w:rsidRPr="001462C7">
        <w:rPr>
          <w:rFonts w:ascii="Century Gothic" w:hAnsi="Century Gothic"/>
          <w:b/>
          <w:color w:val="4F6228" w:themeColor="accent3" w:themeShade="80"/>
          <w:sz w:val="28"/>
          <w:szCs w:val="28"/>
        </w:rPr>
        <w:t>6347</w:t>
      </w:r>
    </w:p>
    <w:p w:rsidR="00A74F22" w:rsidRDefault="00A74F22" w:rsidP="00640EA5">
      <w:pPr>
        <w:spacing w:after="0"/>
        <w:rPr>
          <w:rFonts w:ascii="Century Gothic" w:hAnsi="Century Gothic"/>
          <w:b/>
          <w:szCs w:val="24"/>
          <w:u w:val="single"/>
        </w:rPr>
      </w:pPr>
    </w:p>
    <w:p w:rsidR="00392F71" w:rsidRPr="00FE4A7B" w:rsidRDefault="00FE4A7B" w:rsidP="00C96040">
      <w:pPr>
        <w:spacing w:after="0"/>
        <w:rPr>
          <w:rFonts w:ascii="Century Gothic" w:hAnsi="Century Gothic"/>
          <w:b/>
          <w:noProof/>
          <w:color w:val="244061" w:themeColor="accent1" w:themeShade="80"/>
          <w:sz w:val="28"/>
          <w:szCs w:val="28"/>
          <w:u w:val="single"/>
          <w:lang w:eastAsia="en-NZ"/>
        </w:rPr>
      </w:pPr>
      <w:r>
        <w:rPr>
          <w:rFonts w:ascii="Century Gothic" w:hAnsi="Century Gothic"/>
          <w:b/>
          <w:color w:val="984806" w:themeColor="accent6" w:themeShade="80"/>
          <w:sz w:val="28"/>
          <w:szCs w:val="28"/>
        </w:rPr>
        <w:t xml:space="preserve">                  </w:t>
      </w:r>
    </w:p>
    <w:p w:rsidR="00C96040" w:rsidRPr="0003362E" w:rsidRDefault="00392F71" w:rsidP="00C96040">
      <w:pPr>
        <w:spacing w:after="0"/>
        <w:rPr>
          <w:rFonts w:ascii="Century Gothic" w:hAnsi="Century Gothic"/>
          <w:b/>
          <w:noProof/>
          <w:color w:val="244061" w:themeColor="accent1" w:themeShade="80"/>
          <w:sz w:val="28"/>
          <w:szCs w:val="28"/>
          <w:u w:val="single"/>
          <w:lang w:eastAsia="en-NZ"/>
        </w:rPr>
      </w:pPr>
      <w:r w:rsidRPr="0003362E">
        <w:rPr>
          <w:rFonts w:ascii="Century Gothic" w:hAnsi="Century Gothic"/>
          <w:b/>
          <w:noProof/>
          <w:color w:val="244061" w:themeColor="accent1" w:themeShade="80"/>
          <w:sz w:val="28"/>
          <w:szCs w:val="28"/>
          <w:u w:val="single"/>
          <w:lang w:eastAsia="en-NZ"/>
        </w:rPr>
        <w:t>P</w:t>
      </w:r>
      <w:r w:rsidR="00C96040" w:rsidRPr="0003362E">
        <w:rPr>
          <w:rFonts w:ascii="Century Gothic" w:hAnsi="Century Gothic"/>
          <w:b/>
          <w:noProof/>
          <w:color w:val="244061" w:themeColor="accent1" w:themeShade="80"/>
          <w:sz w:val="28"/>
          <w:szCs w:val="28"/>
          <w:u w:val="single"/>
          <w:lang w:eastAsia="en-NZ"/>
        </w:rPr>
        <w:t>atchwork/Quilting</w:t>
      </w:r>
    </w:p>
    <w:p w:rsidR="00A74F22" w:rsidRDefault="00FE4A7B" w:rsidP="001462C7">
      <w:pPr>
        <w:spacing w:after="0"/>
        <w:jc w:val="both"/>
        <w:rPr>
          <w:rFonts w:ascii="Century Gothic" w:hAnsi="Century Gothic"/>
          <w:b/>
          <w:color w:val="4F6228" w:themeColor="accent3" w:themeShade="80"/>
          <w:sz w:val="28"/>
          <w:szCs w:val="28"/>
        </w:rPr>
      </w:pPr>
      <w:r w:rsidRPr="00414236">
        <w:rPr>
          <w:noProof/>
          <w:color w:val="244061" w:themeColor="accent1" w:themeShade="80"/>
          <w:lang w:eastAsia="en-NZ"/>
        </w:rPr>
        <w:drawing>
          <wp:anchor distT="0" distB="0" distL="114300" distR="114300" simplePos="0" relativeHeight="252784127" behindDoc="0" locked="0" layoutInCell="1" allowOverlap="1" wp14:anchorId="09DE2BF1" wp14:editId="2B486FE1">
            <wp:simplePos x="0" y="0"/>
            <wp:positionH relativeFrom="column">
              <wp:posOffset>5473700</wp:posOffset>
            </wp:positionH>
            <wp:positionV relativeFrom="paragraph">
              <wp:posOffset>45720</wp:posOffset>
            </wp:positionV>
            <wp:extent cx="1486535" cy="981075"/>
            <wp:effectExtent l="0" t="0" r="0" b="9525"/>
            <wp:wrapThrough wrapText="bothSides">
              <wp:wrapPolygon edited="0">
                <wp:start x="0" y="0"/>
                <wp:lineTo x="0" y="21390"/>
                <wp:lineTo x="21314" y="21390"/>
                <wp:lineTo x="21314" y="0"/>
                <wp:lineTo x="0" y="0"/>
              </wp:wrapPolygon>
            </wp:wrapThrough>
            <wp:docPr id="28" name="irc_mi" descr="Image result for quilting clip ar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ilting clip art">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653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A94">
        <w:rPr>
          <w:rFonts w:ascii="Century Gothic" w:hAnsi="Century Gothic"/>
          <w:color w:val="1D2129"/>
          <w:sz w:val="28"/>
          <w:szCs w:val="28"/>
          <w:lang w:val="en"/>
        </w:rPr>
        <w:t xml:space="preserve">Come and help make Patchwork quilts for charity. If you can use a sewing machine you can do it! </w:t>
      </w:r>
      <w:r w:rsidR="001462C7">
        <w:rPr>
          <w:rFonts w:ascii="Century Gothic" w:hAnsi="Century Gothic"/>
          <w:color w:val="1D2129"/>
          <w:sz w:val="28"/>
          <w:szCs w:val="28"/>
          <w:lang w:val="en"/>
        </w:rPr>
        <w:t xml:space="preserve"> </w:t>
      </w:r>
      <w:r w:rsidR="00DB3A94">
        <w:rPr>
          <w:rFonts w:ascii="Century Gothic" w:hAnsi="Century Gothic"/>
          <w:color w:val="1D2129"/>
          <w:sz w:val="28"/>
          <w:szCs w:val="28"/>
          <w:lang w:val="en"/>
        </w:rPr>
        <w:t>Enjoy a cup of coffee with us and make new friends.</w:t>
      </w:r>
      <w:r w:rsidR="001462C7">
        <w:rPr>
          <w:rFonts w:ascii="Century Gothic" w:hAnsi="Century Gothic"/>
          <w:color w:val="1D2129"/>
          <w:sz w:val="28"/>
          <w:szCs w:val="28"/>
          <w:lang w:val="en"/>
        </w:rPr>
        <w:t xml:space="preserve">  </w:t>
      </w:r>
      <w:r w:rsidR="00C96040" w:rsidRPr="00D66DAB">
        <w:rPr>
          <w:rFonts w:ascii="Century Gothic" w:hAnsi="Century Gothic"/>
          <w:color w:val="1D2129"/>
          <w:sz w:val="28"/>
          <w:szCs w:val="28"/>
        </w:rPr>
        <w:t xml:space="preserve">Meet in the craft room every </w:t>
      </w:r>
      <w:r w:rsidR="00C96040" w:rsidRPr="001462C7">
        <w:rPr>
          <w:rFonts w:ascii="Century Gothic" w:hAnsi="Century Gothic"/>
          <w:b/>
          <w:color w:val="984806" w:themeColor="accent6" w:themeShade="80"/>
          <w:sz w:val="28"/>
          <w:szCs w:val="28"/>
        </w:rPr>
        <w:t>Monday 9.30am to Midday</w:t>
      </w:r>
      <w:r w:rsidR="00C96040" w:rsidRPr="00D66DAB">
        <w:rPr>
          <w:rFonts w:ascii="Century Gothic" w:hAnsi="Century Gothic"/>
          <w:color w:val="1D2129"/>
          <w:sz w:val="28"/>
          <w:szCs w:val="28"/>
        </w:rPr>
        <w:t>.</w:t>
      </w:r>
      <w:r w:rsidR="001462C7">
        <w:rPr>
          <w:rFonts w:ascii="Century Gothic" w:hAnsi="Century Gothic"/>
          <w:color w:val="1D2129"/>
          <w:sz w:val="28"/>
          <w:szCs w:val="28"/>
        </w:rPr>
        <w:t xml:space="preserve">  </w:t>
      </w:r>
      <w:r w:rsidR="008D0EFF" w:rsidRPr="001462C7">
        <w:rPr>
          <w:rFonts w:ascii="Century Gothic" w:hAnsi="Century Gothic"/>
          <w:color w:val="0F243E" w:themeColor="text2" w:themeShade="80"/>
          <w:sz w:val="28"/>
          <w:szCs w:val="28"/>
        </w:rPr>
        <w:t xml:space="preserve">Contact </w:t>
      </w:r>
      <w:r w:rsidR="001462C7">
        <w:rPr>
          <w:rFonts w:ascii="Century Gothic" w:hAnsi="Century Gothic"/>
          <w:b/>
          <w:color w:val="4F6228" w:themeColor="accent3" w:themeShade="80"/>
          <w:sz w:val="28"/>
          <w:szCs w:val="28"/>
        </w:rPr>
        <w:t>Joan Froggatt:</w:t>
      </w:r>
      <w:r w:rsidR="008D0EFF" w:rsidRPr="001462C7">
        <w:rPr>
          <w:rFonts w:ascii="Century Gothic" w:hAnsi="Century Gothic"/>
          <w:b/>
          <w:color w:val="4F6228" w:themeColor="accent3" w:themeShade="80"/>
          <w:sz w:val="28"/>
          <w:szCs w:val="28"/>
        </w:rPr>
        <w:t xml:space="preserve"> </w:t>
      </w:r>
      <w:r w:rsidR="00DB3A94" w:rsidRPr="001462C7">
        <w:rPr>
          <w:rFonts w:ascii="Century Gothic" w:hAnsi="Century Gothic"/>
          <w:b/>
          <w:color w:val="4F6228" w:themeColor="accent3" w:themeShade="80"/>
          <w:sz w:val="28"/>
          <w:szCs w:val="28"/>
        </w:rPr>
        <w:t>437</w:t>
      </w:r>
      <w:r w:rsidR="001462C7">
        <w:rPr>
          <w:rFonts w:ascii="Century Gothic" w:hAnsi="Century Gothic"/>
          <w:b/>
          <w:color w:val="4F6228" w:themeColor="accent3" w:themeShade="80"/>
          <w:sz w:val="28"/>
          <w:szCs w:val="28"/>
        </w:rPr>
        <w:t>-</w:t>
      </w:r>
      <w:r w:rsidR="00DB3A94" w:rsidRPr="001462C7">
        <w:rPr>
          <w:rFonts w:ascii="Century Gothic" w:hAnsi="Century Gothic"/>
          <w:b/>
          <w:color w:val="4F6228" w:themeColor="accent3" w:themeShade="80"/>
          <w:sz w:val="28"/>
          <w:szCs w:val="28"/>
        </w:rPr>
        <w:t>1157</w:t>
      </w:r>
    </w:p>
    <w:p w:rsidR="00B22FD8" w:rsidRDefault="00B22FD8" w:rsidP="001462C7">
      <w:pPr>
        <w:spacing w:after="0"/>
        <w:jc w:val="both"/>
        <w:rPr>
          <w:rFonts w:ascii="Century Gothic" w:hAnsi="Century Gothic"/>
          <w:b/>
          <w:color w:val="4F6228" w:themeColor="accent3" w:themeShade="80"/>
          <w:sz w:val="28"/>
          <w:szCs w:val="28"/>
        </w:rPr>
      </w:pPr>
    </w:p>
    <w:p w:rsidR="00C80BBB" w:rsidRDefault="00C80BBB" w:rsidP="00C80BBB">
      <w:pPr>
        <w:spacing w:after="0"/>
        <w:rPr>
          <w:rFonts w:ascii="Century Gothic" w:hAnsi="Century Gothic"/>
          <w:b/>
          <w:noProof/>
          <w:color w:val="244061" w:themeColor="accent1" w:themeShade="80"/>
          <w:sz w:val="28"/>
          <w:szCs w:val="28"/>
          <w:u w:val="single"/>
          <w:lang w:eastAsia="en-NZ"/>
        </w:rPr>
      </w:pPr>
      <w:r w:rsidRPr="00FE4A7B">
        <w:rPr>
          <w:rFonts w:ascii="Century Gothic" w:hAnsi="Century Gothic"/>
          <w:b/>
          <w:noProof/>
          <w:color w:val="984806" w:themeColor="accent6" w:themeShade="80"/>
          <w:sz w:val="28"/>
          <w:szCs w:val="28"/>
          <w:lang w:eastAsia="en-NZ"/>
        </w:rPr>
        <w:drawing>
          <wp:anchor distT="0" distB="0" distL="114300" distR="114300" simplePos="0" relativeHeight="252902911" behindDoc="0" locked="0" layoutInCell="1" allowOverlap="1" wp14:anchorId="6038EBDD" wp14:editId="02BD5C13">
            <wp:simplePos x="0" y="0"/>
            <wp:positionH relativeFrom="column">
              <wp:posOffset>5495925</wp:posOffset>
            </wp:positionH>
            <wp:positionV relativeFrom="paragraph">
              <wp:posOffset>130810</wp:posOffset>
            </wp:positionV>
            <wp:extent cx="1266190" cy="866140"/>
            <wp:effectExtent l="0" t="0" r="0" b="0"/>
            <wp:wrapThrough wrapText="bothSides">
              <wp:wrapPolygon edited="0">
                <wp:start x="0" y="0"/>
                <wp:lineTo x="0" y="20903"/>
                <wp:lineTo x="21123" y="20903"/>
                <wp:lineTo x="21123" y="0"/>
                <wp:lineTo x="0" y="0"/>
              </wp:wrapPolygon>
            </wp:wrapThrough>
            <wp:docPr id="55" name="Picture 55" descr="\\lan.thebegroup.co.nz\Users\mary.williams\Downloads\paten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hebegroup.co.nz\Users\mary.williams\Downloads\patenque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1266190" cy="866140"/>
                    </a:xfrm>
                    <a:prstGeom prst="rect">
                      <a:avLst/>
                    </a:prstGeom>
                    <a:noFill/>
                    <a:ln>
                      <a:noFill/>
                    </a:ln>
                  </pic:spPr>
                </pic:pic>
              </a:graphicData>
            </a:graphic>
          </wp:anchor>
        </w:drawing>
      </w:r>
      <w:r w:rsidRPr="00414236">
        <w:rPr>
          <w:rFonts w:ascii="Century Gothic" w:hAnsi="Century Gothic"/>
          <w:b/>
          <w:noProof/>
          <w:color w:val="244061" w:themeColor="accent1" w:themeShade="80"/>
          <w:sz w:val="28"/>
          <w:szCs w:val="28"/>
          <w:u w:val="single"/>
          <w:lang w:eastAsia="en-NZ"/>
        </w:rPr>
        <w:t>P</w:t>
      </w:r>
      <w:r>
        <w:rPr>
          <w:rFonts w:ascii="Century Gothic" w:hAnsi="Century Gothic"/>
          <w:b/>
          <w:noProof/>
          <w:color w:val="244061" w:themeColor="accent1" w:themeShade="80"/>
          <w:sz w:val="28"/>
          <w:szCs w:val="28"/>
          <w:u w:val="single"/>
          <w:lang w:eastAsia="en-NZ"/>
        </w:rPr>
        <w:t xml:space="preserve">etanque </w:t>
      </w:r>
    </w:p>
    <w:p w:rsidR="00C80BBB" w:rsidRDefault="00C80BBB" w:rsidP="00C80BBB">
      <w:pPr>
        <w:spacing w:after="0"/>
        <w:rPr>
          <w:rFonts w:ascii="Century Gothic" w:hAnsi="Century Gothic"/>
          <w:b/>
          <w:color w:val="984806" w:themeColor="accent6" w:themeShade="80"/>
          <w:sz w:val="28"/>
          <w:szCs w:val="28"/>
        </w:rPr>
      </w:pPr>
      <w:r>
        <w:rPr>
          <w:rFonts w:ascii="Century Gothic" w:hAnsi="Century Gothic"/>
          <w:noProof/>
          <w:color w:val="244061" w:themeColor="accent1" w:themeShade="80"/>
          <w:sz w:val="28"/>
          <w:szCs w:val="28"/>
          <w:lang w:eastAsia="en-NZ"/>
        </w:rPr>
        <w:t xml:space="preserve">Come </w:t>
      </w:r>
      <w:r w:rsidRPr="0003362E">
        <w:rPr>
          <w:rFonts w:ascii="Century Gothic" w:hAnsi="Century Gothic"/>
          <w:noProof/>
          <w:color w:val="244061" w:themeColor="accent1" w:themeShade="80"/>
          <w:sz w:val="28"/>
          <w:szCs w:val="28"/>
          <w:lang w:eastAsia="en-NZ"/>
        </w:rPr>
        <w:t>out and play in the fresh air</w:t>
      </w:r>
      <w:r>
        <w:rPr>
          <w:rFonts w:ascii="Century Gothic" w:hAnsi="Century Gothic"/>
          <w:noProof/>
          <w:color w:val="244061" w:themeColor="accent1" w:themeShade="80"/>
          <w:sz w:val="28"/>
          <w:szCs w:val="28"/>
          <w:lang w:eastAsia="en-NZ"/>
        </w:rPr>
        <w:t xml:space="preserve"> . </w:t>
      </w:r>
      <w:r>
        <w:rPr>
          <w:rFonts w:ascii="Century Gothic" w:hAnsi="Century Gothic"/>
          <w:b/>
          <w:color w:val="984806" w:themeColor="accent6" w:themeShade="80"/>
          <w:sz w:val="28"/>
          <w:szCs w:val="28"/>
        </w:rPr>
        <w:t xml:space="preserve">Saturdays 2pm   </w:t>
      </w:r>
    </w:p>
    <w:p w:rsidR="00C80BBB" w:rsidRDefault="00C80BBB" w:rsidP="00C80BBB">
      <w:pPr>
        <w:spacing w:after="0"/>
        <w:rPr>
          <w:rFonts w:ascii="Century Gothic" w:hAnsi="Century Gothic"/>
          <w:b/>
          <w:color w:val="984806" w:themeColor="accent6" w:themeShade="80"/>
          <w:sz w:val="28"/>
          <w:szCs w:val="28"/>
        </w:rPr>
      </w:pPr>
      <w:r w:rsidRPr="00FE4A7B">
        <w:rPr>
          <w:rFonts w:ascii="Century Gothic" w:hAnsi="Century Gothic"/>
          <w:color w:val="000000" w:themeColor="text1"/>
          <w:sz w:val="28"/>
          <w:szCs w:val="28"/>
        </w:rPr>
        <w:t>Contact</w:t>
      </w:r>
      <w:r>
        <w:rPr>
          <w:rFonts w:ascii="Century Gothic" w:hAnsi="Century Gothic"/>
          <w:b/>
          <w:color w:val="984806" w:themeColor="accent6" w:themeShade="80"/>
          <w:sz w:val="28"/>
          <w:szCs w:val="28"/>
        </w:rPr>
        <w:t xml:space="preserve"> </w:t>
      </w:r>
      <w:r w:rsidRPr="00FE4A7B">
        <w:rPr>
          <w:rFonts w:ascii="Century Gothic" w:hAnsi="Century Gothic"/>
          <w:b/>
          <w:color w:val="4F6228" w:themeColor="accent3" w:themeShade="80"/>
          <w:sz w:val="28"/>
          <w:szCs w:val="28"/>
        </w:rPr>
        <w:t>Betty Harding</w:t>
      </w:r>
    </w:p>
    <w:p w:rsidR="00673999" w:rsidRPr="006A43C7" w:rsidRDefault="00673999" w:rsidP="00C96040">
      <w:pPr>
        <w:spacing w:after="0"/>
        <w:rPr>
          <w:rFonts w:ascii="Century Gothic" w:hAnsi="Century Gothic"/>
          <w:b/>
          <w:color w:val="244061" w:themeColor="accent1" w:themeShade="80"/>
          <w:sz w:val="20"/>
          <w:szCs w:val="20"/>
          <w:u w:val="single"/>
          <w:lang w:val="en"/>
        </w:rPr>
      </w:pPr>
    </w:p>
    <w:p w:rsidR="00FE4A7B" w:rsidRDefault="00FE4A7B" w:rsidP="00C96040">
      <w:pPr>
        <w:spacing w:after="0"/>
        <w:rPr>
          <w:rFonts w:ascii="Century Gothic" w:hAnsi="Century Gothic"/>
          <w:b/>
          <w:color w:val="244061" w:themeColor="accent1" w:themeShade="80"/>
          <w:sz w:val="28"/>
          <w:szCs w:val="28"/>
          <w:u w:val="single"/>
          <w:lang w:val="en"/>
        </w:rPr>
      </w:pPr>
    </w:p>
    <w:p w:rsidR="00FE4A7B" w:rsidRDefault="00FE4A7B" w:rsidP="00C96040">
      <w:pPr>
        <w:spacing w:after="0"/>
        <w:rPr>
          <w:rFonts w:ascii="Century Gothic" w:hAnsi="Century Gothic"/>
          <w:b/>
          <w:color w:val="244061" w:themeColor="accent1" w:themeShade="80"/>
          <w:sz w:val="28"/>
          <w:szCs w:val="28"/>
          <w:u w:val="single"/>
          <w:lang w:val="en"/>
        </w:rPr>
      </w:pPr>
    </w:p>
    <w:p w:rsidR="00C96040" w:rsidRPr="00414236" w:rsidRDefault="00C96040" w:rsidP="00C96040">
      <w:pPr>
        <w:spacing w:after="0"/>
        <w:rPr>
          <w:rFonts w:ascii="Century Gothic" w:hAnsi="Century Gothic"/>
          <w:b/>
          <w:noProof/>
          <w:color w:val="244061" w:themeColor="accent1" w:themeShade="80"/>
          <w:sz w:val="28"/>
          <w:szCs w:val="28"/>
          <w:u w:val="single"/>
          <w:lang w:val="en" w:eastAsia="en-NZ"/>
        </w:rPr>
      </w:pPr>
      <w:r w:rsidRPr="00414236">
        <w:rPr>
          <w:rFonts w:ascii="Century Gothic" w:hAnsi="Century Gothic"/>
          <w:b/>
          <w:color w:val="244061" w:themeColor="accent1" w:themeShade="80"/>
          <w:sz w:val="28"/>
          <w:szCs w:val="28"/>
          <w:u w:val="single"/>
          <w:lang w:val="en"/>
        </w:rPr>
        <w:t>Phase 10</w:t>
      </w:r>
      <w:r w:rsidRPr="00414236">
        <w:rPr>
          <w:rFonts w:ascii="Century Gothic" w:hAnsi="Century Gothic"/>
          <w:b/>
          <w:vanish/>
          <w:color w:val="244061" w:themeColor="accent1" w:themeShade="80"/>
          <w:sz w:val="28"/>
          <w:szCs w:val="28"/>
          <w:u w:val="single"/>
          <w:lang w:val="en"/>
        </w:rPr>
        <w:t>All Quilters and Quilters-to-be are welcome!!All Quilters and Quilters-to-be are welcome!!</w:t>
      </w:r>
      <w:r w:rsidRPr="00414236">
        <w:rPr>
          <w:rStyle w:val="textexposedshow2"/>
          <w:rFonts w:ascii="Century Gothic" w:hAnsi="Century Gothic"/>
          <w:b/>
          <w:color w:val="244061" w:themeColor="accent1" w:themeShade="80"/>
          <w:sz w:val="28"/>
          <w:szCs w:val="28"/>
          <w:u w:val="single"/>
          <w:lang w:val="en"/>
          <w:specVanish w:val="0"/>
        </w:rPr>
        <w:t>All Quilters and Quilters-to-be are welcome!!</w:t>
      </w:r>
    </w:p>
    <w:p w:rsidR="00C96040" w:rsidRPr="00DE080E" w:rsidRDefault="00662C2D" w:rsidP="001462C7">
      <w:pPr>
        <w:spacing w:after="0"/>
        <w:jc w:val="both"/>
        <w:rPr>
          <w:rFonts w:ascii="Century Gothic" w:hAnsi="Century Gothic"/>
          <w:b/>
          <w:color w:val="0F243E" w:themeColor="text2" w:themeShade="80"/>
          <w:sz w:val="28"/>
          <w:szCs w:val="28"/>
        </w:rPr>
      </w:pPr>
      <w:r w:rsidRPr="00414236">
        <w:rPr>
          <w:rFonts w:ascii="Calibri" w:eastAsia="Calibri" w:hAnsi="Calibri" w:cs="Times New Roman"/>
          <w:noProof/>
          <w:color w:val="244061" w:themeColor="accent1" w:themeShade="80"/>
          <w:sz w:val="22"/>
          <w:lang w:eastAsia="en-NZ"/>
        </w:rPr>
        <w:drawing>
          <wp:anchor distT="0" distB="0" distL="114300" distR="114300" simplePos="0" relativeHeight="252786175" behindDoc="0" locked="0" layoutInCell="1" allowOverlap="1" wp14:anchorId="69494354" wp14:editId="3AA8E6AD">
            <wp:simplePos x="0" y="0"/>
            <wp:positionH relativeFrom="column">
              <wp:posOffset>5788025</wp:posOffset>
            </wp:positionH>
            <wp:positionV relativeFrom="paragraph">
              <wp:posOffset>66040</wp:posOffset>
            </wp:positionV>
            <wp:extent cx="1112520" cy="518795"/>
            <wp:effectExtent l="0" t="0" r="0" b="0"/>
            <wp:wrapThrough wrapText="bothSides">
              <wp:wrapPolygon edited="0">
                <wp:start x="4808" y="0"/>
                <wp:lineTo x="370" y="793"/>
                <wp:lineTo x="0" y="7931"/>
                <wp:lineTo x="1110" y="15070"/>
                <wp:lineTo x="6288" y="19829"/>
                <wp:lineTo x="8877" y="20622"/>
                <wp:lineTo x="18863" y="20622"/>
                <wp:lineTo x="21082" y="16656"/>
                <wp:lineTo x="21082" y="7138"/>
                <wp:lineTo x="14425" y="793"/>
                <wp:lineTo x="8507" y="0"/>
                <wp:lineTo x="4808" y="0"/>
              </wp:wrapPolygon>
            </wp:wrapThrough>
            <wp:docPr id="30" name="irc_mi" descr="Image result for phase 1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se 10">
                      <a:hlinkClick r:id="rId61"/>
                    </pic:cNvPr>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backgroundRemoval t="15761" b="80435" l="11133" r="64453">
                                  <a14:foregroundMark x1="49609" y1="60326" x2="50586" y2="34239"/>
                                </a14:backgroundRemoval>
                              </a14:imgEffect>
                            </a14:imgLayer>
                          </a14:imgProps>
                        </a:ext>
                        <a:ext uri="{28A0092B-C50C-407E-A947-70E740481C1C}">
                          <a14:useLocalDpi xmlns:a14="http://schemas.microsoft.com/office/drawing/2010/main" val="0"/>
                        </a:ext>
                      </a:extLst>
                    </a:blip>
                    <a:srcRect l="10639" t="15707" r="36997" b="16385"/>
                    <a:stretch/>
                  </pic:blipFill>
                  <pic:spPr bwMode="auto">
                    <a:xfrm>
                      <a:off x="0" y="0"/>
                      <a:ext cx="111252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040" w:rsidRPr="00D66DAB">
        <w:rPr>
          <w:rFonts w:ascii="Century Gothic" w:eastAsia="Calibri" w:hAnsi="Century Gothic" w:cs="Times New Roman"/>
          <w:sz w:val="28"/>
          <w:szCs w:val="28"/>
          <w:lang w:val="en"/>
        </w:rPr>
        <w:t>Phase 10 is a Rummy Type Card Game with challenging and exciting twists!</w:t>
      </w:r>
      <w:r w:rsidR="00C96040">
        <w:rPr>
          <w:rFonts w:ascii="Century Gothic" w:eastAsia="Calibri" w:hAnsi="Century Gothic" w:cs="Times New Roman"/>
          <w:sz w:val="28"/>
          <w:szCs w:val="28"/>
          <w:lang w:val="en"/>
        </w:rPr>
        <w:t xml:space="preserve"> Held </w:t>
      </w:r>
      <w:r w:rsidR="00C96040" w:rsidRPr="001462C7">
        <w:rPr>
          <w:rFonts w:ascii="Century Gothic" w:eastAsia="Calibri" w:hAnsi="Century Gothic" w:cs="Times New Roman"/>
          <w:b/>
          <w:color w:val="984806" w:themeColor="accent6" w:themeShade="80"/>
          <w:sz w:val="28"/>
          <w:szCs w:val="28"/>
          <w:lang w:val="en"/>
        </w:rPr>
        <w:t>every Thursday 1.20pm to 3.30pm</w:t>
      </w:r>
      <w:r w:rsidR="00C96040" w:rsidRPr="001462C7">
        <w:rPr>
          <w:rFonts w:ascii="Century Gothic" w:eastAsia="Calibri" w:hAnsi="Century Gothic" w:cs="Times New Roman"/>
          <w:color w:val="984806" w:themeColor="accent6" w:themeShade="80"/>
          <w:sz w:val="28"/>
          <w:szCs w:val="28"/>
          <w:lang w:val="en"/>
        </w:rPr>
        <w:t xml:space="preserve"> </w:t>
      </w:r>
      <w:r w:rsidR="00C96040">
        <w:rPr>
          <w:rFonts w:ascii="Century Gothic" w:eastAsia="Calibri" w:hAnsi="Century Gothic" w:cs="Times New Roman"/>
          <w:sz w:val="28"/>
          <w:szCs w:val="28"/>
          <w:lang w:val="en"/>
        </w:rPr>
        <w:t>in the lounge.</w:t>
      </w:r>
      <w:r w:rsidR="001462C7">
        <w:rPr>
          <w:rFonts w:ascii="Century Gothic" w:eastAsia="Calibri" w:hAnsi="Century Gothic" w:cs="Times New Roman"/>
          <w:sz w:val="28"/>
          <w:szCs w:val="28"/>
          <w:lang w:val="en"/>
        </w:rPr>
        <w:t xml:space="preserve">  </w:t>
      </w:r>
      <w:r w:rsidR="008D0EFF" w:rsidRPr="001462C7">
        <w:rPr>
          <w:rFonts w:ascii="Century Gothic" w:hAnsi="Century Gothic"/>
          <w:color w:val="0F243E" w:themeColor="text2" w:themeShade="80"/>
          <w:sz w:val="28"/>
          <w:szCs w:val="28"/>
        </w:rPr>
        <w:t xml:space="preserve">Contact </w:t>
      </w:r>
      <w:r w:rsidR="008D0EFF" w:rsidRPr="001462C7">
        <w:rPr>
          <w:rFonts w:ascii="Century Gothic" w:hAnsi="Century Gothic"/>
          <w:b/>
          <w:color w:val="4F6228" w:themeColor="accent3" w:themeShade="80"/>
          <w:sz w:val="28"/>
          <w:szCs w:val="28"/>
        </w:rPr>
        <w:t>Jeanette Firman</w:t>
      </w:r>
      <w:r w:rsidR="001462C7">
        <w:rPr>
          <w:rFonts w:ascii="Century Gothic" w:hAnsi="Century Gothic"/>
          <w:b/>
          <w:color w:val="4F6228" w:themeColor="accent3" w:themeShade="80"/>
          <w:sz w:val="28"/>
          <w:szCs w:val="28"/>
        </w:rPr>
        <w:t>: 022-</w:t>
      </w:r>
      <w:r w:rsidR="008D0EFF" w:rsidRPr="001462C7">
        <w:rPr>
          <w:rFonts w:ascii="Century Gothic" w:hAnsi="Century Gothic"/>
          <w:b/>
          <w:color w:val="4F6228" w:themeColor="accent3" w:themeShade="80"/>
          <w:sz w:val="28"/>
          <w:szCs w:val="28"/>
        </w:rPr>
        <w:t>341</w:t>
      </w:r>
      <w:r w:rsidR="001462C7">
        <w:rPr>
          <w:rFonts w:ascii="Century Gothic" w:hAnsi="Century Gothic"/>
          <w:b/>
          <w:color w:val="4F6228" w:themeColor="accent3" w:themeShade="80"/>
          <w:sz w:val="28"/>
          <w:szCs w:val="28"/>
        </w:rPr>
        <w:t>-</w:t>
      </w:r>
      <w:r w:rsidR="008D0EFF" w:rsidRPr="001462C7">
        <w:rPr>
          <w:rFonts w:ascii="Century Gothic" w:hAnsi="Century Gothic"/>
          <w:b/>
          <w:color w:val="4F6228" w:themeColor="accent3" w:themeShade="80"/>
          <w:sz w:val="28"/>
          <w:szCs w:val="28"/>
        </w:rPr>
        <w:t>3228</w:t>
      </w:r>
    </w:p>
    <w:p w:rsidR="00706105" w:rsidRPr="002C344B" w:rsidRDefault="00706105" w:rsidP="00C96040">
      <w:pPr>
        <w:spacing w:after="0"/>
        <w:rPr>
          <w:rFonts w:ascii="Century Gothic" w:hAnsi="Century Gothic"/>
          <w:b/>
          <w:sz w:val="20"/>
          <w:szCs w:val="20"/>
          <w:u w:val="single"/>
        </w:rPr>
      </w:pPr>
    </w:p>
    <w:p w:rsidR="00D064CB" w:rsidRPr="00414236" w:rsidRDefault="001462C7" w:rsidP="00D064CB">
      <w:pPr>
        <w:spacing w:after="0"/>
        <w:rPr>
          <w:rFonts w:ascii="Century Gothic" w:hAnsi="Century Gothic"/>
          <w:b/>
          <w:color w:val="244061" w:themeColor="accent1" w:themeShade="80"/>
          <w:sz w:val="28"/>
          <w:szCs w:val="28"/>
          <w:u w:val="single"/>
        </w:rPr>
      </w:pPr>
      <w:r w:rsidRPr="00414236">
        <w:rPr>
          <w:rFonts w:asciiTheme="minorHAnsi" w:hAnsiTheme="minorHAnsi"/>
          <w:noProof/>
          <w:color w:val="244061" w:themeColor="accent1" w:themeShade="80"/>
          <w:sz w:val="28"/>
          <w:szCs w:val="28"/>
          <w:lang w:eastAsia="en-NZ"/>
        </w:rPr>
        <w:lastRenderedPageBreak/>
        <w:drawing>
          <wp:anchor distT="0" distB="0" distL="114300" distR="114300" simplePos="0" relativeHeight="252788223" behindDoc="1" locked="0" layoutInCell="1" allowOverlap="1" wp14:anchorId="34BC3B8C" wp14:editId="34453E88">
            <wp:simplePos x="0" y="0"/>
            <wp:positionH relativeFrom="page">
              <wp:posOffset>6379658</wp:posOffset>
            </wp:positionH>
            <wp:positionV relativeFrom="paragraph">
              <wp:posOffset>39120</wp:posOffset>
            </wp:positionV>
            <wp:extent cx="696847" cy="862152"/>
            <wp:effectExtent l="0" t="0" r="8255" b="0"/>
            <wp:wrapThrough wrapText="bothSides">
              <wp:wrapPolygon edited="0">
                <wp:start x="0" y="0"/>
                <wp:lineTo x="0" y="21011"/>
                <wp:lineTo x="21265" y="21011"/>
                <wp:lineTo x="21265" y="0"/>
                <wp:lineTo x="0" y="0"/>
              </wp:wrapPolygon>
            </wp:wrapThrough>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0868" b="6649"/>
                    <a:stretch/>
                  </pic:blipFill>
                  <pic:spPr bwMode="auto">
                    <a:xfrm>
                      <a:off x="0" y="0"/>
                      <a:ext cx="696847" cy="862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80E" w:rsidRPr="00414236">
        <w:rPr>
          <w:rFonts w:ascii="Century Gothic" w:hAnsi="Century Gothic"/>
          <w:b/>
          <w:color w:val="244061" w:themeColor="accent1" w:themeShade="80"/>
          <w:sz w:val="28"/>
          <w:szCs w:val="28"/>
          <w:u w:val="single"/>
        </w:rPr>
        <w:t xml:space="preserve">Podiatrist </w:t>
      </w:r>
      <w:r w:rsidR="00D064CB" w:rsidRPr="00414236">
        <w:rPr>
          <w:rFonts w:ascii="Century Gothic" w:hAnsi="Century Gothic"/>
          <w:b/>
          <w:color w:val="244061" w:themeColor="accent1" w:themeShade="80"/>
          <w:sz w:val="28"/>
          <w:szCs w:val="28"/>
          <w:u w:val="single"/>
        </w:rPr>
        <w:t xml:space="preserve"> </w:t>
      </w:r>
    </w:p>
    <w:p w:rsidR="00D064CB" w:rsidRPr="00371CC9" w:rsidRDefault="00D064CB" w:rsidP="001462C7">
      <w:pPr>
        <w:spacing w:after="0"/>
        <w:jc w:val="both"/>
        <w:rPr>
          <w:rFonts w:ascii="Century Gothic" w:hAnsi="Century Gothic"/>
          <w:b/>
          <w:noProof/>
          <w:lang w:eastAsia="en-NZ"/>
        </w:rPr>
      </w:pPr>
      <w:r w:rsidRPr="003E127F">
        <w:rPr>
          <w:rFonts w:ascii="Century Gothic" w:hAnsi="Century Gothic"/>
          <w:sz w:val="28"/>
          <w:szCs w:val="28"/>
        </w:rPr>
        <w:t xml:space="preserve">Jo will be available on </w:t>
      </w:r>
      <w:r w:rsidR="0041692A">
        <w:rPr>
          <w:rFonts w:ascii="Century Gothic" w:hAnsi="Century Gothic"/>
          <w:b/>
          <w:color w:val="984806" w:themeColor="accent6" w:themeShade="80"/>
          <w:sz w:val="28"/>
          <w:szCs w:val="28"/>
        </w:rPr>
        <w:t>11</w:t>
      </w:r>
      <w:r w:rsidR="009767D1" w:rsidRPr="009767D1">
        <w:rPr>
          <w:rFonts w:ascii="Century Gothic" w:hAnsi="Century Gothic"/>
          <w:b/>
          <w:color w:val="984806" w:themeColor="accent6" w:themeShade="80"/>
          <w:sz w:val="28"/>
          <w:szCs w:val="28"/>
          <w:vertAlign w:val="superscript"/>
        </w:rPr>
        <w:t>th</w:t>
      </w:r>
      <w:r w:rsidR="0041692A">
        <w:rPr>
          <w:rFonts w:ascii="Century Gothic" w:hAnsi="Century Gothic"/>
          <w:b/>
          <w:color w:val="984806" w:themeColor="accent6" w:themeShade="80"/>
          <w:sz w:val="28"/>
          <w:szCs w:val="28"/>
        </w:rPr>
        <w:t xml:space="preserve"> and 25</w:t>
      </w:r>
      <w:r w:rsidR="009767D1" w:rsidRPr="009767D1">
        <w:rPr>
          <w:rFonts w:ascii="Century Gothic" w:hAnsi="Century Gothic"/>
          <w:b/>
          <w:color w:val="984806" w:themeColor="accent6" w:themeShade="80"/>
          <w:sz w:val="28"/>
          <w:szCs w:val="28"/>
          <w:vertAlign w:val="superscript"/>
        </w:rPr>
        <w:t>th</w:t>
      </w:r>
      <w:r w:rsidR="0041692A">
        <w:rPr>
          <w:rFonts w:ascii="Century Gothic" w:hAnsi="Century Gothic"/>
          <w:b/>
          <w:color w:val="984806" w:themeColor="accent6" w:themeShade="80"/>
          <w:sz w:val="28"/>
          <w:szCs w:val="28"/>
        </w:rPr>
        <w:t xml:space="preserve"> June from</w:t>
      </w:r>
      <w:r w:rsidRPr="001462C7">
        <w:rPr>
          <w:rFonts w:ascii="Century Gothic" w:hAnsi="Century Gothic"/>
          <w:b/>
          <w:color w:val="984806" w:themeColor="accent6" w:themeShade="80"/>
          <w:sz w:val="28"/>
          <w:szCs w:val="28"/>
        </w:rPr>
        <w:t xml:space="preserve"> 8:30am</w:t>
      </w:r>
      <w:r w:rsidR="009A3A52">
        <w:rPr>
          <w:rFonts w:ascii="Century Gothic" w:hAnsi="Century Gothic"/>
          <w:b/>
          <w:color w:val="984806" w:themeColor="accent6" w:themeShade="80"/>
          <w:sz w:val="28"/>
          <w:szCs w:val="28"/>
        </w:rPr>
        <w:t xml:space="preserve"> </w:t>
      </w:r>
      <w:r w:rsidR="00DE080E" w:rsidRPr="001462C7">
        <w:rPr>
          <w:rFonts w:ascii="Century Gothic" w:hAnsi="Century Gothic"/>
          <w:color w:val="1D1B11" w:themeColor="background2" w:themeShade="1A"/>
          <w:sz w:val="28"/>
          <w:szCs w:val="28"/>
        </w:rPr>
        <w:t>in the Hairport</w:t>
      </w:r>
      <w:r w:rsidRPr="001462C7">
        <w:rPr>
          <w:rFonts w:ascii="Century Gothic" w:hAnsi="Century Gothic"/>
          <w:color w:val="1D1B11" w:themeColor="background2" w:themeShade="1A"/>
          <w:sz w:val="28"/>
          <w:szCs w:val="28"/>
        </w:rPr>
        <w:t xml:space="preserve">. </w:t>
      </w:r>
      <w:r w:rsidR="001462C7" w:rsidRPr="001462C7">
        <w:rPr>
          <w:rFonts w:ascii="Century Gothic" w:hAnsi="Century Gothic"/>
          <w:color w:val="1D1B11" w:themeColor="background2" w:themeShade="1A"/>
          <w:sz w:val="28"/>
          <w:szCs w:val="28"/>
        </w:rPr>
        <w:t xml:space="preserve"> </w:t>
      </w:r>
      <w:r w:rsidR="002C71C7" w:rsidRPr="001462C7">
        <w:rPr>
          <w:rFonts w:ascii="Century Gothic" w:hAnsi="Century Gothic"/>
          <w:color w:val="0F243E" w:themeColor="text2" w:themeShade="80"/>
          <w:sz w:val="28"/>
          <w:szCs w:val="28"/>
        </w:rPr>
        <w:t>Contact</w:t>
      </w:r>
      <w:r w:rsidR="00F61079">
        <w:rPr>
          <w:rFonts w:ascii="Century Gothic" w:hAnsi="Century Gothic"/>
          <w:b/>
          <w:color w:val="0F243E" w:themeColor="text2" w:themeShade="80"/>
          <w:sz w:val="28"/>
          <w:szCs w:val="28"/>
        </w:rPr>
        <w:t xml:space="preserve"> </w:t>
      </w:r>
      <w:r w:rsidR="00F61079" w:rsidRPr="00F61079">
        <w:rPr>
          <w:rFonts w:ascii="Century Gothic" w:hAnsi="Century Gothic"/>
          <w:b/>
          <w:color w:val="4F6228" w:themeColor="accent3" w:themeShade="80"/>
          <w:sz w:val="28"/>
          <w:szCs w:val="28"/>
        </w:rPr>
        <w:t xml:space="preserve">Jo: </w:t>
      </w:r>
      <w:r w:rsidR="00F61079">
        <w:rPr>
          <w:rFonts w:ascii="Century Gothic" w:hAnsi="Century Gothic"/>
          <w:b/>
          <w:color w:val="4F6228" w:themeColor="accent3" w:themeShade="80"/>
          <w:sz w:val="28"/>
          <w:szCs w:val="28"/>
        </w:rPr>
        <w:t>436-</w:t>
      </w:r>
      <w:r w:rsidRPr="00F61079">
        <w:rPr>
          <w:rFonts w:ascii="Century Gothic" w:hAnsi="Century Gothic"/>
          <w:b/>
          <w:color w:val="4F6228" w:themeColor="accent3" w:themeShade="80"/>
          <w:sz w:val="28"/>
          <w:szCs w:val="28"/>
        </w:rPr>
        <w:t xml:space="preserve">2899 </w:t>
      </w:r>
      <w:r w:rsidR="00994C10" w:rsidRPr="00994C10">
        <w:rPr>
          <w:rFonts w:ascii="Century Gothic" w:hAnsi="Century Gothic"/>
          <w:color w:val="244061" w:themeColor="accent1" w:themeShade="80"/>
          <w:sz w:val="28"/>
          <w:szCs w:val="28"/>
        </w:rPr>
        <w:t>to make an appointment</w:t>
      </w:r>
      <w:r w:rsidR="00994C10" w:rsidRPr="00994C10">
        <w:rPr>
          <w:rFonts w:ascii="Century Gothic" w:hAnsi="Century Gothic"/>
          <w:b/>
          <w:color w:val="244061" w:themeColor="accent1" w:themeShade="80"/>
          <w:sz w:val="28"/>
          <w:szCs w:val="28"/>
        </w:rPr>
        <w:t xml:space="preserve"> </w:t>
      </w:r>
    </w:p>
    <w:p w:rsidR="00C96040" w:rsidRPr="006A43C7" w:rsidRDefault="00C96040" w:rsidP="00C96040">
      <w:pPr>
        <w:spacing w:after="0"/>
        <w:rPr>
          <w:rFonts w:ascii="Century Gothic" w:hAnsi="Century Gothic"/>
          <w:b/>
          <w:sz w:val="20"/>
          <w:szCs w:val="20"/>
          <w:u w:val="single"/>
        </w:rPr>
      </w:pPr>
    </w:p>
    <w:p w:rsidR="004E7EF4" w:rsidRPr="00414236" w:rsidRDefault="00B2574C" w:rsidP="004E7EF4">
      <w:pPr>
        <w:spacing w:after="0"/>
        <w:rPr>
          <w:rFonts w:ascii="Century Gothic" w:hAnsi="Century Gothic"/>
          <w:b/>
          <w:noProof/>
          <w:color w:val="244061" w:themeColor="accent1" w:themeShade="80"/>
          <w:sz w:val="28"/>
          <w:szCs w:val="28"/>
          <w:u w:val="single"/>
          <w:lang w:eastAsia="en-NZ"/>
        </w:rPr>
      </w:pPr>
      <w:r w:rsidRPr="00414236">
        <w:rPr>
          <w:noProof/>
          <w:color w:val="244061" w:themeColor="accent1" w:themeShade="80"/>
          <w:lang w:eastAsia="en-NZ"/>
        </w:rPr>
        <w:drawing>
          <wp:anchor distT="0" distB="0" distL="114300" distR="114300" simplePos="0" relativeHeight="252790271" behindDoc="0" locked="0" layoutInCell="1" allowOverlap="1" wp14:anchorId="1CD26EB5" wp14:editId="4FEDE195">
            <wp:simplePos x="0" y="0"/>
            <wp:positionH relativeFrom="column">
              <wp:posOffset>5433060</wp:posOffset>
            </wp:positionH>
            <wp:positionV relativeFrom="paragraph">
              <wp:posOffset>139065</wp:posOffset>
            </wp:positionV>
            <wp:extent cx="1307465" cy="657225"/>
            <wp:effectExtent l="0" t="0" r="6985" b="9525"/>
            <wp:wrapThrough wrapText="bothSides">
              <wp:wrapPolygon edited="0">
                <wp:start x="0" y="0"/>
                <wp:lineTo x="0" y="21287"/>
                <wp:lineTo x="21401" y="21287"/>
                <wp:lineTo x="21401" y="0"/>
                <wp:lineTo x="0" y="0"/>
              </wp:wrapPolygon>
            </wp:wrapThrough>
            <wp:docPr id="33" name="irc_mi" descr="Related ima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74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EF4" w:rsidRPr="00414236">
        <w:rPr>
          <w:rFonts w:ascii="Century Gothic" w:hAnsi="Century Gothic"/>
          <w:b/>
          <w:noProof/>
          <w:color w:val="244061" w:themeColor="accent1" w:themeShade="80"/>
          <w:sz w:val="28"/>
          <w:szCs w:val="28"/>
          <w:u w:val="single"/>
          <w:lang w:eastAsia="en-NZ"/>
        </w:rPr>
        <w:t>Scrabble</w:t>
      </w:r>
    </w:p>
    <w:p w:rsidR="00A74F22" w:rsidRPr="00567033" w:rsidRDefault="004E7EF4" w:rsidP="00567033">
      <w:pPr>
        <w:spacing w:after="0"/>
        <w:jc w:val="both"/>
        <w:rPr>
          <w:rFonts w:ascii="Century Gothic" w:hAnsi="Century Gothic"/>
          <w:b/>
          <w:color w:val="4F6228" w:themeColor="accent3" w:themeShade="80"/>
          <w:sz w:val="28"/>
          <w:szCs w:val="28"/>
        </w:rPr>
      </w:pPr>
      <w:r w:rsidRPr="00A93CCE">
        <w:rPr>
          <w:rFonts w:ascii="Century Gothic" w:hAnsi="Century Gothic"/>
          <w:noProof/>
          <w:sz w:val="28"/>
          <w:szCs w:val="28"/>
          <w:lang w:val="en" w:eastAsia="en-NZ"/>
        </w:rPr>
        <w:t>Scrabble is a fun, classic word game</w:t>
      </w:r>
      <w:r>
        <w:rPr>
          <w:rFonts w:ascii="Century Gothic" w:hAnsi="Century Gothic"/>
          <w:noProof/>
          <w:sz w:val="28"/>
          <w:szCs w:val="28"/>
          <w:lang w:val="en" w:eastAsia="en-NZ"/>
        </w:rPr>
        <w:t xml:space="preserve">. Come and join in </w:t>
      </w:r>
      <w:r w:rsidRPr="00567033">
        <w:rPr>
          <w:rFonts w:ascii="Century Gothic" w:hAnsi="Century Gothic"/>
          <w:b/>
          <w:noProof/>
          <w:color w:val="984806" w:themeColor="accent6" w:themeShade="80"/>
          <w:sz w:val="28"/>
          <w:szCs w:val="28"/>
          <w:lang w:val="en" w:eastAsia="en-NZ"/>
        </w:rPr>
        <w:t>every 2</w:t>
      </w:r>
      <w:r w:rsidRPr="00567033">
        <w:rPr>
          <w:rFonts w:ascii="Century Gothic" w:hAnsi="Century Gothic"/>
          <w:b/>
          <w:noProof/>
          <w:color w:val="984806" w:themeColor="accent6" w:themeShade="80"/>
          <w:sz w:val="28"/>
          <w:szCs w:val="28"/>
          <w:vertAlign w:val="superscript"/>
          <w:lang w:val="en" w:eastAsia="en-NZ"/>
        </w:rPr>
        <w:t>nd</w:t>
      </w:r>
      <w:r w:rsidRPr="00567033">
        <w:rPr>
          <w:rFonts w:ascii="Century Gothic" w:hAnsi="Century Gothic"/>
          <w:b/>
          <w:noProof/>
          <w:color w:val="984806" w:themeColor="accent6" w:themeShade="80"/>
          <w:sz w:val="28"/>
          <w:szCs w:val="28"/>
          <w:lang w:val="en" w:eastAsia="en-NZ"/>
        </w:rPr>
        <w:t xml:space="preserve"> &amp; 4</w:t>
      </w:r>
      <w:r w:rsidRPr="00567033">
        <w:rPr>
          <w:rFonts w:ascii="Century Gothic" w:hAnsi="Century Gothic"/>
          <w:b/>
          <w:noProof/>
          <w:color w:val="984806" w:themeColor="accent6" w:themeShade="80"/>
          <w:sz w:val="28"/>
          <w:szCs w:val="28"/>
          <w:vertAlign w:val="superscript"/>
          <w:lang w:val="en" w:eastAsia="en-NZ"/>
        </w:rPr>
        <w:t>th</w:t>
      </w:r>
      <w:r w:rsidRPr="00567033">
        <w:rPr>
          <w:rFonts w:ascii="Century Gothic" w:hAnsi="Century Gothic"/>
          <w:b/>
          <w:noProof/>
          <w:color w:val="984806" w:themeColor="accent6" w:themeShade="80"/>
          <w:sz w:val="28"/>
          <w:szCs w:val="28"/>
          <w:lang w:val="en" w:eastAsia="en-NZ"/>
        </w:rPr>
        <w:t xml:space="preserve"> Saturday of the month 10.30am to 1pm</w:t>
      </w:r>
      <w:r w:rsidR="00567033" w:rsidRPr="00567033">
        <w:rPr>
          <w:rFonts w:ascii="Century Gothic" w:hAnsi="Century Gothic"/>
          <w:noProof/>
          <w:sz w:val="28"/>
          <w:szCs w:val="28"/>
          <w:lang w:val="en" w:eastAsia="en-NZ"/>
        </w:rPr>
        <w:t xml:space="preserve">.  </w:t>
      </w:r>
      <w:r w:rsidR="008D0EFF" w:rsidRPr="00567033">
        <w:rPr>
          <w:rFonts w:ascii="Century Gothic" w:hAnsi="Century Gothic"/>
          <w:sz w:val="28"/>
          <w:szCs w:val="28"/>
        </w:rPr>
        <w:t xml:space="preserve">Contact </w:t>
      </w:r>
      <w:r w:rsidR="00567033">
        <w:rPr>
          <w:rFonts w:ascii="Century Gothic" w:hAnsi="Century Gothic"/>
          <w:b/>
          <w:color w:val="4F6228" w:themeColor="accent3" w:themeShade="80"/>
          <w:sz w:val="28"/>
          <w:szCs w:val="28"/>
        </w:rPr>
        <w:t xml:space="preserve">Allie Quinn: </w:t>
      </w:r>
      <w:r w:rsidR="008D0EFF" w:rsidRPr="00567033">
        <w:rPr>
          <w:rFonts w:ascii="Century Gothic" w:hAnsi="Century Gothic"/>
          <w:b/>
          <w:color w:val="4F6228" w:themeColor="accent3" w:themeShade="80"/>
          <w:sz w:val="28"/>
          <w:szCs w:val="28"/>
        </w:rPr>
        <w:t>437</w:t>
      </w:r>
      <w:r w:rsidR="00567033">
        <w:rPr>
          <w:rFonts w:ascii="Century Gothic" w:hAnsi="Century Gothic"/>
          <w:b/>
          <w:color w:val="4F6228" w:themeColor="accent3" w:themeShade="80"/>
          <w:sz w:val="28"/>
          <w:szCs w:val="28"/>
        </w:rPr>
        <w:t>-</w:t>
      </w:r>
      <w:r w:rsidR="008D0EFF" w:rsidRPr="00567033">
        <w:rPr>
          <w:rFonts w:ascii="Century Gothic" w:hAnsi="Century Gothic"/>
          <w:b/>
          <w:color w:val="4F6228" w:themeColor="accent3" w:themeShade="80"/>
          <w:sz w:val="28"/>
          <w:szCs w:val="28"/>
        </w:rPr>
        <w:t>3548</w:t>
      </w:r>
    </w:p>
    <w:p w:rsidR="008D0EFF" w:rsidRPr="006A43C7" w:rsidRDefault="008D0EFF" w:rsidP="00D064CB">
      <w:pPr>
        <w:spacing w:after="0"/>
        <w:rPr>
          <w:rFonts w:ascii="Century Gothic" w:hAnsi="Century Gothic"/>
          <w:b/>
          <w:color w:val="17365D" w:themeColor="text2" w:themeShade="BF"/>
          <w:sz w:val="20"/>
          <w:szCs w:val="20"/>
        </w:rPr>
      </w:pPr>
    </w:p>
    <w:p w:rsidR="001446C7" w:rsidRPr="009767D1" w:rsidRDefault="00DE080E" w:rsidP="00567033">
      <w:pPr>
        <w:spacing w:after="0"/>
        <w:jc w:val="both"/>
        <w:rPr>
          <w:rFonts w:ascii="Century Gothic" w:hAnsi="Century Gothic"/>
          <w:b/>
          <w:color w:val="0F243E" w:themeColor="text2" w:themeShade="80"/>
          <w:sz w:val="28"/>
          <w:szCs w:val="28"/>
          <w:u w:val="single"/>
        </w:rPr>
      </w:pPr>
      <w:r w:rsidRPr="009767D1">
        <w:rPr>
          <w:rFonts w:ascii="Century Gothic" w:hAnsi="Century Gothic"/>
          <w:noProof/>
          <w:color w:val="0F243E" w:themeColor="text2" w:themeShade="80"/>
          <w:lang w:eastAsia="en-NZ"/>
        </w:rPr>
        <w:drawing>
          <wp:anchor distT="0" distB="0" distL="114300" distR="114300" simplePos="0" relativeHeight="252795391" behindDoc="1" locked="0" layoutInCell="1" allowOverlap="1" wp14:anchorId="2B83DFCB" wp14:editId="7D2D45BC">
            <wp:simplePos x="0" y="0"/>
            <wp:positionH relativeFrom="margin">
              <wp:posOffset>5781675</wp:posOffset>
            </wp:positionH>
            <wp:positionV relativeFrom="paragraph">
              <wp:posOffset>1270</wp:posOffset>
            </wp:positionV>
            <wp:extent cx="1075055" cy="1355090"/>
            <wp:effectExtent l="0" t="0" r="0" b="0"/>
            <wp:wrapThrough wrapText="bothSides">
              <wp:wrapPolygon edited="0">
                <wp:start x="0" y="0"/>
                <wp:lineTo x="0" y="21256"/>
                <wp:lineTo x="21051" y="21256"/>
                <wp:lineTo x="21051" y="0"/>
                <wp:lineTo x="0" y="0"/>
              </wp:wrapPolygon>
            </wp:wrapThrough>
            <wp:docPr id="3268" name="irc_mi" descr="http://www.humankinetics.com/AcuCustom/Sitename/DAM/137/9781492513254_dflt.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ankinetics.com/AcuCustom/Sitename/DAM/137/9781492513254_dflt.jpg">
                      <a:hlinkClick r:id="rId67"/>
                    </pic:cNvPr>
                    <pic:cNvPicPr>
                      <a:picLocks noChangeAspect="1" noChangeArrowheads="1"/>
                    </pic:cNvPicPr>
                  </pic:nvPicPr>
                  <pic:blipFill rotWithShape="1">
                    <a:blip r:embed="rId68">
                      <a:extLst>
                        <a:ext uri="{28A0092B-C50C-407E-A947-70E740481C1C}">
                          <a14:useLocalDpi xmlns:a14="http://schemas.microsoft.com/office/drawing/2010/main" val="0"/>
                        </a:ext>
                      </a:extLst>
                    </a:blip>
                    <a:srcRect l="9445" t="13305" r="7222" b="5579"/>
                    <a:stretch/>
                  </pic:blipFill>
                  <pic:spPr bwMode="auto">
                    <a:xfrm>
                      <a:off x="0" y="0"/>
                      <a:ext cx="1075055" cy="135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033" w:rsidRPr="009767D1">
        <w:rPr>
          <w:rFonts w:ascii="Century Gothic" w:hAnsi="Century Gothic"/>
          <w:b/>
          <w:color w:val="0F243E" w:themeColor="text2" w:themeShade="80"/>
          <w:sz w:val="28"/>
          <w:szCs w:val="28"/>
          <w:u w:val="single"/>
        </w:rPr>
        <w:t>Sit Fit Classes</w:t>
      </w:r>
    </w:p>
    <w:p w:rsidR="00466441" w:rsidRPr="00BD10B4" w:rsidRDefault="00FB57B3" w:rsidP="00567033">
      <w:pPr>
        <w:spacing w:after="0"/>
        <w:jc w:val="both"/>
        <w:rPr>
          <w:rFonts w:ascii="Century Gothic" w:hAnsi="Century Gothic" w:cs="Arial"/>
          <w:noProof/>
          <w:color w:val="FF0000"/>
          <w:sz w:val="28"/>
          <w:szCs w:val="28"/>
          <w:lang w:eastAsia="en-NZ"/>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25439" behindDoc="0" locked="0" layoutInCell="1" allowOverlap="1" wp14:anchorId="12F7913B" wp14:editId="3E8B40E7">
                <wp:simplePos x="0" y="0"/>
                <wp:positionH relativeFrom="column">
                  <wp:posOffset>161291</wp:posOffset>
                </wp:positionH>
                <wp:positionV relativeFrom="paragraph">
                  <wp:posOffset>192057</wp:posOffset>
                </wp:positionV>
                <wp:extent cx="5046855" cy="389315"/>
                <wp:effectExtent l="19050" t="342900" r="20955" b="334645"/>
                <wp:wrapNone/>
                <wp:docPr id="3203" name="Text Box 3203"/>
                <wp:cNvGraphicFramePr/>
                <a:graphic xmlns:a="http://schemas.openxmlformats.org/drawingml/2006/main">
                  <a:graphicData uri="http://schemas.microsoft.com/office/word/2010/wordprocessingShape">
                    <wps:wsp>
                      <wps:cNvSpPr txBox="1"/>
                      <wps:spPr>
                        <a:xfrm rot="21159273">
                          <a:off x="0" y="0"/>
                          <a:ext cx="5046855" cy="389315"/>
                        </a:xfrm>
                        <a:prstGeom prst="rect">
                          <a:avLst/>
                        </a:prstGeom>
                        <a:solidFill>
                          <a:srgbClr val="1F497D">
                            <a:lumMod val="20000"/>
                            <a:lumOff val="80000"/>
                          </a:srgbClr>
                        </a:solidFill>
                        <a:ln w="6350">
                          <a:solidFill>
                            <a:prstClr val="black"/>
                          </a:solidFill>
                        </a:ln>
                      </wps:spPr>
                      <wps:txb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3" o:spid="_x0000_s1033" type="#_x0000_t202" style="position:absolute;left:0;text-align:left;margin-left:12.7pt;margin-top:15.1pt;width:397.4pt;height:30.65pt;rotation:-481391fd;z-index:25292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AddwIAAPcEAAAOAAAAZHJzL2Uyb0RvYy54bWysVE1v2zAMvQ/YfxB0X20ncfOBOkXWIsOA&#10;ri2QDj0rspwYk0RNUmJ3v36UbKdpt9Owi0CRz0/kI+mr61ZJchTW1aALml2klAjNoaz1rqDfn9af&#10;ZpQ4z3TJJGhR0Bfh6PXy44erxizECPYgS2EJkmi3aExB996bRZI4vheKuQswQmOwAquYx6vdJaVl&#10;DbIrmYzS9DJpwJbGAhfOofe2C9Jl5K8qwf1DVTnhiSwo5ubjaeO5DWeyvGKLnWVmX/M+DfYPWShW&#10;a3z0RHXLPCMHW/9BpWpuwUHlLzioBKqq5iLWgNVk6btqNntmRKwFxXHmJJP7f7T8/vhoSV0WdDxK&#10;x5RoprBLT6L15DO0JDpRo8a4BUI3BsG+xQj2OmgX/A6dofS2sopYQIlHWZbPR9NxVARrJAhH8V9O&#10;ggd6js48nVzO8pwSjrHxbD7O8sCadGSB1FjnvwhQJBgFtdjQyMqOd8530AES4A5kXa5rKePF7rY3&#10;0pIjw+Zn68l8ehu/lQf1DcrOjTOU9lOAbpyVzj0b3JiK62hiWm/4pSZNQS/HeRpp38RCUqe3t5Lx&#10;H31hZyjklhppX0UMlm+3bWzIdBB4C+UL6h6lRRmd4esa6e+Y84/M4riiE1fQP+BRScCcoLco2YP9&#10;9Td/wOMUYZSSBse/oO7ngVlBifyqcb7m2WQS9iVeJvl0hBd7HtmeR/RB3UAQOWYXzYD3cjArC+oZ&#10;N3UVXsUQ0xzfLqgfzBvfLSVuOherVQThhhjm7/TG8EA9jMNT+8ys6QfC4yjdw7AobPFuLjps+FLD&#10;6uChquPQBJ07VXv5cbtif/s/QVjf83tEvf6vlr8BAAD//wMAUEsDBBQABgAIAAAAIQDVrbcg3gAA&#10;AAgBAAAPAAAAZHJzL2Rvd25yZXYueG1sTI/BTsMwEETvSPyDtUjcqNOUQhuyqVAoBy5FtP0AN16S&#10;qPY6jd0m/D3uCW6zmtHM23w1WiMu1PvWMcJ0koAgrpxuuUbY794fFiB8UKyVcUwIP+RhVdze5CrT&#10;buAvumxDLWIJ+0whNCF0mZS+asgqP3EdcfS+XW9ViGdfS92rIZZbI9MkeZJWtRwXGtVR2VB13J4t&#10;gtx0s2NfVp/m9PZcfizXNKxPhHh/N76+gAg0hr8wXPEjOhSR6eDOrL0wCOn8MSYRZkkKIvqL9CoO&#10;CMvpHGSRy/8PFL8AAAD//wMAUEsBAi0AFAAGAAgAAAAhALaDOJL+AAAA4QEAABMAAAAAAAAAAAAA&#10;AAAAAAAAAFtDb250ZW50X1R5cGVzXS54bWxQSwECLQAUAAYACAAAACEAOP0h/9YAAACUAQAACwAA&#10;AAAAAAAAAAAAAAAvAQAAX3JlbHMvLnJlbHNQSwECLQAUAAYACAAAACEAGeLQHXcCAAD3BAAADgAA&#10;AAAAAAAAAAAAAAAuAgAAZHJzL2Uyb0RvYy54bWxQSwECLQAUAAYACAAAACEA1a23IN4AAAAIAQAA&#10;DwAAAAAAAAAAAAAAAADRBAAAZHJzL2Rvd25yZXYueG1sUEsFBgAAAAAEAAQA8wAAANwFAAAAAA==&#10;" fillcolor="#c6d9f1" strokeweight=".5pt">
                <v:textbo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v:textbox>
              </v:shape>
            </w:pict>
          </mc:Fallback>
        </mc:AlternateContent>
      </w:r>
      <w:r w:rsidR="009767D1" w:rsidRPr="00C65A76">
        <w:rPr>
          <w:rFonts w:ascii="Century Gothic" w:hAnsi="Century Gothic" w:cs="Arial"/>
          <w:b/>
          <w:noProof/>
          <w:color w:val="984806" w:themeColor="accent6" w:themeShade="80"/>
          <w:sz w:val="28"/>
          <w:szCs w:val="28"/>
          <w:lang w:eastAsia="en-NZ"/>
        </w:rPr>
        <w:t xml:space="preserve">Friday </w:t>
      </w:r>
      <w:r w:rsidR="002908D9" w:rsidRPr="00C65A76">
        <w:rPr>
          <w:rFonts w:ascii="Century Gothic" w:hAnsi="Century Gothic" w:cs="Arial"/>
          <w:b/>
          <w:noProof/>
          <w:color w:val="984806" w:themeColor="accent6" w:themeShade="80"/>
          <w:sz w:val="28"/>
          <w:szCs w:val="28"/>
          <w:lang w:eastAsia="en-NZ"/>
        </w:rPr>
        <w:t>at 11.00am</w:t>
      </w:r>
      <w:r w:rsidR="001446C7" w:rsidRPr="009767D1">
        <w:rPr>
          <w:rFonts w:ascii="Century Gothic" w:hAnsi="Century Gothic" w:cs="Arial"/>
          <w:noProof/>
          <w:color w:val="0F243E" w:themeColor="text2" w:themeShade="80"/>
          <w:sz w:val="28"/>
          <w:szCs w:val="28"/>
          <w:lang w:eastAsia="en-NZ"/>
        </w:rPr>
        <w:t xml:space="preserve">. For a low impact fitness class that is very enjoyable and extremely good for you. The cost is: - </w:t>
      </w:r>
      <w:r w:rsidR="001446C7" w:rsidRPr="009767D1">
        <w:rPr>
          <w:rFonts w:ascii="Century Gothic" w:hAnsi="Century Gothic" w:cs="Arial"/>
          <w:b/>
          <w:noProof/>
          <w:color w:val="0F243E" w:themeColor="text2" w:themeShade="80"/>
          <w:sz w:val="28"/>
          <w:szCs w:val="28"/>
          <w:lang w:eastAsia="en-NZ"/>
        </w:rPr>
        <w:t>$5</w:t>
      </w:r>
      <w:r w:rsidR="001446C7" w:rsidRPr="009767D1">
        <w:rPr>
          <w:rFonts w:ascii="Century Gothic" w:hAnsi="Century Gothic" w:cs="Arial"/>
          <w:noProof/>
          <w:color w:val="0F243E" w:themeColor="text2" w:themeShade="80"/>
          <w:sz w:val="28"/>
          <w:szCs w:val="28"/>
          <w:lang w:eastAsia="en-NZ"/>
        </w:rPr>
        <w:t xml:space="preserve"> per class. </w:t>
      </w:r>
      <w:r w:rsidR="002C344B" w:rsidRPr="009767D1">
        <w:rPr>
          <w:rFonts w:ascii="Century Gothic" w:hAnsi="Century Gothic" w:cs="Arial"/>
          <w:noProof/>
          <w:color w:val="0F243E" w:themeColor="text2" w:themeShade="80"/>
          <w:sz w:val="28"/>
          <w:szCs w:val="28"/>
          <w:lang w:eastAsia="en-NZ"/>
        </w:rPr>
        <w:t xml:space="preserve"> </w:t>
      </w:r>
      <w:r w:rsidR="001446C7" w:rsidRPr="009767D1">
        <w:rPr>
          <w:rFonts w:ascii="Century Gothic" w:hAnsi="Century Gothic" w:cs="Arial"/>
          <w:noProof/>
          <w:color w:val="0F243E" w:themeColor="text2" w:themeShade="80"/>
          <w:sz w:val="28"/>
          <w:szCs w:val="28"/>
          <w:lang w:eastAsia="en-NZ"/>
        </w:rPr>
        <w:t>Come along and enjoy! This class is for everyone!</w:t>
      </w:r>
      <w:r w:rsidR="00DE080E" w:rsidRPr="009767D1">
        <w:rPr>
          <w:rFonts w:ascii="Century Gothic" w:hAnsi="Century Gothic" w:cs="Arial"/>
          <w:noProof/>
          <w:color w:val="0F243E" w:themeColor="text2" w:themeShade="80"/>
          <w:sz w:val="28"/>
          <w:szCs w:val="28"/>
          <w:lang w:eastAsia="en-NZ"/>
        </w:rPr>
        <w:t xml:space="preserve"> See noticeboard for changed dates and times.</w:t>
      </w:r>
      <w:r w:rsidR="00567033" w:rsidRPr="009767D1">
        <w:rPr>
          <w:rFonts w:ascii="Century Gothic" w:hAnsi="Century Gothic" w:cs="Arial"/>
          <w:noProof/>
          <w:color w:val="0F243E" w:themeColor="text2" w:themeShade="80"/>
          <w:sz w:val="28"/>
          <w:szCs w:val="28"/>
          <w:lang w:eastAsia="en-NZ"/>
        </w:rPr>
        <w:t xml:space="preserve">  </w:t>
      </w:r>
      <w:r w:rsidR="00466441" w:rsidRPr="009767D1">
        <w:rPr>
          <w:rFonts w:ascii="Century Gothic" w:hAnsi="Century Gothic" w:cs="Arial"/>
          <w:noProof/>
          <w:color w:val="0F243E" w:themeColor="text2" w:themeShade="80"/>
          <w:sz w:val="28"/>
          <w:szCs w:val="28"/>
          <w:lang w:eastAsia="en-NZ"/>
        </w:rPr>
        <w:t>Contact</w:t>
      </w:r>
      <w:r w:rsidR="00466441" w:rsidRPr="009767D1">
        <w:rPr>
          <w:rFonts w:ascii="Century Gothic" w:hAnsi="Century Gothic" w:cs="Arial"/>
          <w:b/>
          <w:noProof/>
          <w:color w:val="0F243E" w:themeColor="text2" w:themeShade="80"/>
          <w:sz w:val="28"/>
          <w:szCs w:val="28"/>
          <w:lang w:eastAsia="en-NZ"/>
        </w:rPr>
        <w:t xml:space="preserve"> </w:t>
      </w:r>
      <w:r w:rsidR="00567033" w:rsidRPr="00C65A76">
        <w:rPr>
          <w:rFonts w:ascii="Century Gothic" w:hAnsi="Century Gothic" w:cs="Arial"/>
          <w:b/>
          <w:noProof/>
          <w:color w:val="4F6228" w:themeColor="accent3" w:themeShade="80"/>
          <w:sz w:val="28"/>
          <w:szCs w:val="28"/>
          <w:lang w:eastAsia="en-NZ"/>
        </w:rPr>
        <w:t>June</w:t>
      </w:r>
      <w:r w:rsidR="000165D8" w:rsidRPr="00C65A76">
        <w:rPr>
          <w:rFonts w:ascii="Century Gothic" w:hAnsi="Century Gothic" w:cs="Arial"/>
          <w:b/>
          <w:noProof/>
          <w:color w:val="4F6228" w:themeColor="accent3" w:themeShade="80"/>
          <w:sz w:val="28"/>
          <w:szCs w:val="28"/>
          <w:lang w:eastAsia="en-NZ"/>
        </w:rPr>
        <w:t xml:space="preserve"> Douglas</w:t>
      </w:r>
      <w:r w:rsidR="00567033" w:rsidRPr="00C65A76">
        <w:rPr>
          <w:rFonts w:ascii="Century Gothic" w:hAnsi="Century Gothic" w:cs="Arial"/>
          <w:b/>
          <w:noProof/>
          <w:color w:val="4F6228" w:themeColor="accent3" w:themeShade="80"/>
          <w:sz w:val="28"/>
          <w:szCs w:val="28"/>
          <w:lang w:eastAsia="en-NZ"/>
        </w:rPr>
        <w:t xml:space="preserve">: </w:t>
      </w:r>
      <w:r w:rsidR="00466441" w:rsidRPr="00C65A76">
        <w:rPr>
          <w:rFonts w:ascii="Century Gothic" w:hAnsi="Century Gothic" w:cs="Arial"/>
          <w:b/>
          <w:noProof/>
          <w:color w:val="4F6228" w:themeColor="accent3" w:themeShade="80"/>
          <w:sz w:val="28"/>
          <w:szCs w:val="28"/>
          <w:lang w:eastAsia="en-NZ"/>
        </w:rPr>
        <w:t>459</w:t>
      </w:r>
      <w:r w:rsidR="00567033" w:rsidRPr="00C65A76">
        <w:rPr>
          <w:rFonts w:ascii="Century Gothic" w:hAnsi="Century Gothic" w:cs="Arial"/>
          <w:b/>
          <w:noProof/>
          <w:color w:val="4F6228" w:themeColor="accent3" w:themeShade="80"/>
          <w:sz w:val="28"/>
          <w:szCs w:val="28"/>
          <w:lang w:eastAsia="en-NZ"/>
        </w:rPr>
        <w:t>-</w:t>
      </w:r>
      <w:r w:rsidR="00466441" w:rsidRPr="00C65A76">
        <w:rPr>
          <w:rFonts w:ascii="Century Gothic" w:hAnsi="Century Gothic" w:cs="Arial"/>
          <w:b/>
          <w:noProof/>
          <w:color w:val="4F6228" w:themeColor="accent3" w:themeShade="80"/>
          <w:sz w:val="28"/>
          <w:szCs w:val="28"/>
          <w:lang w:eastAsia="en-NZ"/>
        </w:rPr>
        <w:t>5338</w:t>
      </w:r>
      <w:r w:rsidR="00466441" w:rsidRPr="00C65A76">
        <w:rPr>
          <w:rFonts w:ascii="Century Gothic" w:hAnsi="Century Gothic" w:cs="Arial"/>
          <w:noProof/>
          <w:color w:val="4F6228" w:themeColor="accent3" w:themeShade="80"/>
          <w:sz w:val="28"/>
          <w:szCs w:val="28"/>
          <w:lang w:eastAsia="en-NZ"/>
        </w:rPr>
        <w:t xml:space="preserve">. </w:t>
      </w:r>
    </w:p>
    <w:p w:rsidR="00466441" w:rsidRPr="006A43C7" w:rsidRDefault="00466441" w:rsidP="001446C7">
      <w:pPr>
        <w:spacing w:after="0"/>
        <w:rPr>
          <w:rFonts w:ascii="Century Gothic" w:hAnsi="Century Gothic" w:cs="Arial"/>
          <w:noProof/>
          <w:sz w:val="20"/>
          <w:szCs w:val="20"/>
          <w:lang w:eastAsia="en-NZ"/>
        </w:rPr>
      </w:pPr>
    </w:p>
    <w:p w:rsidR="001446C7" w:rsidRPr="00C523D2" w:rsidRDefault="001446C7" w:rsidP="001446C7">
      <w:pPr>
        <w:spacing w:after="0"/>
        <w:rPr>
          <w:rFonts w:ascii="Century Gothic" w:hAnsi="Century Gothic"/>
          <w:b/>
          <w:noProof/>
          <w:color w:val="244061" w:themeColor="accent1" w:themeShade="80"/>
          <w:sz w:val="28"/>
          <w:szCs w:val="28"/>
          <w:u w:val="single"/>
          <w:lang w:val="en" w:eastAsia="en-NZ"/>
        </w:rPr>
      </w:pPr>
      <w:r w:rsidRPr="00C523D2">
        <w:rPr>
          <w:rFonts w:ascii="Calibri" w:eastAsia="Calibri" w:hAnsi="Calibri" w:cs="Times New Roman"/>
          <w:noProof/>
          <w:color w:val="244061" w:themeColor="accent1" w:themeShade="80"/>
          <w:sz w:val="22"/>
          <w:lang w:eastAsia="en-NZ"/>
        </w:rPr>
        <w:drawing>
          <wp:anchor distT="0" distB="0" distL="114300" distR="114300" simplePos="0" relativeHeight="252797439" behindDoc="0" locked="0" layoutInCell="1" allowOverlap="1" wp14:anchorId="0712EED4" wp14:editId="7C60F322">
            <wp:simplePos x="0" y="0"/>
            <wp:positionH relativeFrom="column">
              <wp:posOffset>5565775</wp:posOffset>
            </wp:positionH>
            <wp:positionV relativeFrom="paragraph">
              <wp:posOffset>140970</wp:posOffset>
            </wp:positionV>
            <wp:extent cx="1337945" cy="704850"/>
            <wp:effectExtent l="0" t="0" r="0" b="0"/>
            <wp:wrapThrough wrapText="bothSides">
              <wp:wrapPolygon edited="0">
                <wp:start x="16915" y="0"/>
                <wp:lineTo x="2768" y="5838"/>
                <wp:lineTo x="0" y="7589"/>
                <wp:lineTo x="0" y="9924"/>
                <wp:lineTo x="308" y="18681"/>
                <wp:lineTo x="923" y="21016"/>
                <wp:lineTo x="2153" y="21016"/>
                <wp:lineTo x="2460" y="21016"/>
                <wp:lineTo x="5536" y="18681"/>
                <wp:lineTo x="7996" y="18681"/>
                <wp:lineTo x="20913" y="11092"/>
                <wp:lineTo x="21221" y="5838"/>
                <wp:lineTo x="20913" y="2335"/>
                <wp:lineTo x="19683" y="0"/>
                <wp:lineTo x="16915" y="0"/>
              </wp:wrapPolygon>
            </wp:wrapThrough>
            <wp:docPr id="35" name="irc_mi" descr="Image result for skip b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ip bo">
                      <a:hlinkClick r:id="rId69"/>
                    </pic:cNvPr>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ackgroundRemoval t="8672" b="85978" l="7000" r="59867"/>
                              </a14:imgEffect>
                            </a14:imgLayer>
                          </a14:imgProps>
                        </a:ext>
                        <a:ext uri="{28A0092B-C50C-407E-A947-70E740481C1C}">
                          <a14:useLocalDpi xmlns:a14="http://schemas.microsoft.com/office/drawing/2010/main" val="0"/>
                        </a:ext>
                      </a:extLst>
                    </a:blip>
                    <a:srcRect l="6648" t="8729" r="40331" b="14089"/>
                    <a:stretch/>
                  </pic:blipFill>
                  <pic:spPr bwMode="auto">
                    <a:xfrm>
                      <a:off x="0" y="0"/>
                      <a:ext cx="133794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3D2">
        <w:rPr>
          <w:rFonts w:ascii="Century Gothic" w:hAnsi="Century Gothic"/>
          <w:b/>
          <w:noProof/>
          <w:color w:val="244061" w:themeColor="accent1" w:themeShade="80"/>
          <w:sz w:val="28"/>
          <w:szCs w:val="28"/>
          <w:u w:val="single"/>
          <w:lang w:val="en" w:eastAsia="en-NZ"/>
        </w:rPr>
        <w:t>Skip Bo</w:t>
      </w:r>
    </w:p>
    <w:p w:rsidR="00EC5779" w:rsidRPr="00EC5779" w:rsidRDefault="001446C7" w:rsidP="00005192">
      <w:pPr>
        <w:spacing w:after="0"/>
        <w:jc w:val="both"/>
        <w:rPr>
          <w:rFonts w:ascii="Century Gothic" w:hAnsi="Century Gothic"/>
          <w:b/>
          <w:color w:val="0F243E" w:themeColor="text2" w:themeShade="80"/>
          <w:sz w:val="28"/>
          <w:szCs w:val="28"/>
        </w:rPr>
      </w:pPr>
      <w:r w:rsidRPr="00A93CCE">
        <w:rPr>
          <w:rFonts w:ascii="Century Gothic" w:hAnsi="Century Gothic"/>
          <w:bCs/>
          <w:sz w:val="28"/>
          <w:szCs w:val="28"/>
        </w:rPr>
        <w:t>Skip</w:t>
      </w:r>
      <w:r w:rsidRPr="00A93CCE">
        <w:rPr>
          <w:rFonts w:ascii="Century Gothic" w:hAnsi="Century Gothic"/>
          <w:sz w:val="28"/>
          <w:szCs w:val="28"/>
        </w:rPr>
        <w:t>-</w:t>
      </w:r>
      <w:r w:rsidRPr="00A93CCE">
        <w:rPr>
          <w:rFonts w:ascii="Century Gothic" w:hAnsi="Century Gothic"/>
          <w:bCs/>
          <w:sz w:val="28"/>
          <w:szCs w:val="28"/>
        </w:rPr>
        <w:t>Bo</w:t>
      </w:r>
      <w:r w:rsidRPr="00A93CCE">
        <w:rPr>
          <w:rFonts w:ascii="Century Gothic" w:hAnsi="Century Gothic"/>
          <w:sz w:val="28"/>
          <w:szCs w:val="28"/>
        </w:rPr>
        <w:t xml:space="preserve"> is the ultimate sequencing card </w:t>
      </w:r>
      <w:r w:rsidRPr="00A93CCE">
        <w:rPr>
          <w:rFonts w:ascii="Century Gothic" w:hAnsi="Century Gothic"/>
          <w:bCs/>
          <w:sz w:val="28"/>
          <w:szCs w:val="28"/>
        </w:rPr>
        <w:t>game</w:t>
      </w:r>
      <w:r w:rsidRPr="00A93CCE">
        <w:rPr>
          <w:rFonts w:ascii="Century Gothic" w:hAnsi="Century Gothic"/>
          <w:sz w:val="28"/>
          <w:szCs w:val="28"/>
        </w:rPr>
        <w:t xml:space="preserve"> from the makers of UNO</w:t>
      </w:r>
      <w:r>
        <w:rPr>
          <w:rFonts w:ascii="Century Gothic" w:hAnsi="Century Gothic"/>
          <w:sz w:val="28"/>
          <w:szCs w:val="28"/>
        </w:rPr>
        <w:t xml:space="preserve">. </w:t>
      </w:r>
      <w:r w:rsidRPr="00A93CCE">
        <w:rPr>
          <w:rFonts w:ascii="Century Gothic" w:hAnsi="Century Gothic"/>
          <w:sz w:val="28"/>
          <w:szCs w:val="28"/>
        </w:rPr>
        <w:t>The first player to use all the cards in their stockpile wins.</w:t>
      </w:r>
      <w:r>
        <w:rPr>
          <w:rFonts w:ascii="Century Gothic" w:hAnsi="Century Gothic"/>
          <w:sz w:val="28"/>
          <w:szCs w:val="28"/>
        </w:rPr>
        <w:t xml:space="preserve"> Played </w:t>
      </w:r>
      <w:r w:rsidR="00DC07F9">
        <w:rPr>
          <w:rFonts w:ascii="Century Gothic" w:hAnsi="Century Gothic"/>
          <w:b/>
          <w:color w:val="984806" w:themeColor="accent6" w:themeShade="80"/>
          <w:sz w:val="28"/>
          <w:szCs w:val="28"/>
        </w:rPr>
        <w:t>E</w:t>
      </w:r>
      <w:r w:rsidRPr="00005192">
        <w:rPr>
          <w:rFonts w:ascii="Century Gothic" w:hAnsi="Century Gothic"/>
          <w:b/>
          <w:color w:val="984806" w:themeColor="accent6" w:themeShade="80"/>
          <w:sz w:val="28"/>
          <w:szCs w:val="28"/>
        </w:rPr>
        <w:t>very Saturday</w:t>
      </w:r>
      <w:r w:rsidRPr="00005192">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005192">
        <w:rPr>
          <w:rFonts w:ascii="Century Gothic" w:hAnsi="Century Gothic"/>
          <w:b/>
          <w:color w:val="984806" w:themeColor="accent6" w:themeShade="80"/>
          <w:sz w:val="28"/>
          <w:szCs w:val="28"/>
        </w:rPr>
        <w:t>1.20pm to 3.30pm</w:t>
      </w:r>
      <w:r w:rsidRPr="00005192">
        <w:rPr>
          <w:rFonts w:ascii="Century Gothic" w:hAnsi="Century Gothic"/>
          <w:color w:val="984806" w:themeColor="accent6" w:themeShade="80"/>
          <w:sz w:val="28"/>
          <w:szCs w:val="28"/>
        </w:rPr>
        <w:t>.</w:t>
      </w:r>
      <w:r w:rsidR="00005192">
        <w:rPr>
          <w:rFonts w:ascii="Century Gothic" w:hAnsi="Century Gothic"/>
          <w:color w:val="984806" w:themeColor="accent6" w:themeShade="80"/>
          <w:sz w:val="28"/>
          <w:szCs w:val="28"/>
        </w:rPr>
        <w:t xml:space="preserve">  </w:t>
      </w:r>
      <w:r w:rsidR="00EC5779" w:rsidRPr="00005192">
        <w:rPr>
          <w:rFonts w:ascii="Century Gothic" w:hAnsi="Century Gothic"/>
          <w:color w:val="0F243E" w:themeColor="text2" w:themeShade="80"/>
          <w:sz w:val="28"/>
          <w:szCs w:val="28"/>
        </w:rPr>
        <w:t xml:space="preserve">Players </w:t>
      </w:r>
      <w:r w:rsidR="00466441" w:rsidRPr="00005192">
        <w:rPr>
          <w:rFonts w:ascii="Century Gothic" w:hAnsi="Century Gothic"/>
          <w:color w:val="0F243E" w:themeColor="text2" w:themeShade="80"/>
          <w:sz w:val="28"/>
          <w:szCs w:val="28"/>
        </w:rPr>
        <w:t xml:space="preserve">are </w:t>
      </w:r>
      <w:r w:rsidR="008901EA" w:rsidRPr="00005192">
        <w:rPr>
          <w:rFonts w:ascii="Century Gothic" w:hAnsi="Century Gothic"/>
          <w:color w:val="0F243E" w:themeColor="text2" w:themeShade="80"/>
          <w:sz w:val="28"/>
          <w:szCs w:val="28"/>
        </w:rPr>
        <w:t>running this a</w:t>
      </w:r>
      <w:r w:rsidR="00EC5779" w:rsidRPr="00005192">
        <w:rPr>
          <w:rFonts w:ascii="Century Gothic" w:hAnsi="Century Gothic"/>
          <w:color w:val="0F243E" w:themeColor="text2" w:themeShade="80"/>
          <w:sz w:val="28"/>
          <w:szCs w:val="28"/>
        </w:rPr>
        <w:t>ctivity themselves</w:t>
      </w:r>
      <w:r w:rsidR="00005192">
        <w:rPr>
          <w:rFonts w:ascii="Century Gothic" w:hAnsi="Century Gothic"/>
          <w:color w:val="0F243E" w:themeColor="text2" w:themeShade="80"/>
          <w:sz w:val="28"/>
          <w:szCs w:val="28"/>
        </w:rPr>
        <w:t>.</w:t>
      </w:r>
    </w:p>
    <w:p w:rsidR="00706105" w:rsidRPr="006A43C7" w:rsidRDefault="00706105" w:rsidP="001446C7">
      <w:pPr>
        <w:spacing w:after="0"/>
        <w:rPr>
          <w:rFonts w:ascii="Century Gothic" w:hAnsi="Century Gothic"/>
          <w:sz w:val="20"/>
          <w:szCs w:val="20"/>
        </w:rPr>
      </w:pPr>
    </w:p>
    <w:p w:rsidR="00C824E7" w:rsidRPr="00C523D2" w:rsidRDefault="00C824E7" w:rsidP="00005192">
      <w:pPr>
        <w:spacing w:after="0"/>
        <w:jc w:val="both"/>
        <w:rPr>
          <w:rFonts w:ascii="Century Gothic" w:hAnsi="Century Gothic"/>
          <w:b/>
          <w:color w:val="244061" w:themeColor="accent1" w:themeShade="80"/>
          <w:sz w:val="28"/>
          <w:szCs w:val="28"/>
          <w:u w:val="single"/>
        </w:rPr>
      </w:pPr>
      <w:r w:rsidRPr="00C523D2">
        <w:rPr>
          <w:rFonts w:ascii="Century Gothic" w:hAnsi="Century Gothic"/>
          <w:b/>
          <w:color w:val="244061" w:themeColor="accent1" w:themeShade="80"/>
          <w:sz w:val="28"/>
          <w:szCs w:val="28"/>
          <w:u w:val="single"/>
        </w:rPr>
        <w:t>Snooker</w:t>
      </w:r>
    </w:p>
    <w:p w:rsidR="00C824E7" w:rsidRDefault="00005192" w:rsidP="00005192">
      <w:pPr>
        <w:spacing w:after="0"/>
        <w:jc w:val="both"/>
        <w:rPr>
          <w:rFonts w:ascii="Century Gothic" w:hAnsi="Century Gothic"/>
          <w:sz w:val="28"/>
          <w:szCs w:val="28"/>
        </w:rPr>
      </w:pPr>
      <w:r w:rsidRPr="00A14518">
        <w:rPr>
          <w:rFonts w:ascii="Calibri" w:eastAsia="Calibri" w:hAnsi="Calibri" w:cs="Times New Roman"/>
          <w:noProof/>
          <w:color w:val="0000FF"/>
          <w:sz w:val="22"/>
          <w:lang w:eastAsia="en-NZ"/>
        </w:rPr>
        <w:drawing>
          <wp:anchor distT="0" distB="0" distL="114300" distR="114300" simplePos="0" relativeHeight="252799487" behindDoc="0" locked="0" layoutInCell="1" allowOverlap="1" wp14:anchorId="2D4501E2" wp14:editId="4B65F924">
            <wp:simplePos x="0" y="0"/>
            <wp:positionH relativeFrom="column">
              <wp:posOffset>5579110</wp:posOffset>
            </wp:positionH>
            <wp:positionV relativeFrom="paragraph">
              <wp:posOffset>7620</wp:posOffset>
            </wp:positionV>
            <wp:extent cx="1303020" cy="687070"/>
            <wp:effectExtent l="0" t="0" r="0" b="0"/>
            <wp:wrapThrough wrapText="bothSides">
              <wp:wrapPolygon edited="0">
                <wp:start x="0" y="0"/>
                <wp:lineTo x="0" y="20961"/>
                <wp:lineTo x="21158" y="20961"/>
                <wp:lineTo x="21158" y="0"/>
                <wp:lineTo x="0" y="0"/>
              </wp:wrapPolygon>
            </wp:wrapThrough>
            <wp:docPr id="36" name="irc_mi" descr="Image result for snooker gam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oker game">
                      <a:hlinkClick r:id="rId72"/>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955" r="2937" b="6047"/>
                    <a:stretch/>
                  </pic:blipFill>
                  <pic:spPr bwMode="auto">
                    <a:xfrm>
                      <a:off x="0" y="0"/>
                      <a:ext cx="1303020"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4E7">
        <w:rPr>
          <w:rFonts w:ascii="Century Gothic" w:hAnsi="Century Gothic"/>
          <w:sz w:val="28"/>
          <w:szCs w:val="28"/>
        </w:rPr>
        <w:t xml:space="preserve">We have a great Snooker/Pool table. All are welcome to join in for a game. Held </w:t>
      </w:r>
      <w:r w:rsidR="00C824E7" w:rsidRPr="00005192">
        <w:rPr>
          <w:rFonts w:ascii="Century Gothic" w:hAnsi="Century Gothic"/>
          <w:b/>
          <w:color w:val="984806" w:themeColor="accent6" w:themeShade="80"/>
          <w:sz w:val="28"/>
          <w:szCs w:val="28"/>
        </w:rPr>
        <w:t>Monday-Friday from 10.00am to midday</w:t>
      </w:r>
      <w:r w:rsidR="00C824E7" w:rsidRPr="00005192">
        <w:rPr>
          <w:rFonts w:ascii="Century Gothic" w:hAnsi="Century Gothic"/>
          <w:color w:val="984806" w:themeColor="accent6" w:themeShade="80"/>
          <w:sz w:val="28"/>
          <w:szCs w:val="28"/>
        </w:rPr>
        <w:t xml:space="preserve"> </w:t>
      </w:r>
      <w:r w:rsidR="00C824E7">
        <w:rPr>
          <w:rFonts w:ascii="Century Gothic" w:hAnsi="Century Gothic"/>
          <w:sz w:val="28"/>
          <w:szCs w:val="28"/>
        </w:rPr>
        <w:t>on the dance floor. Use the table any time you like outside this regular session.</w:t>
      </w:r>
      <w:r w:rsidR="008D0EFF" w:rsidRPr="00005192">
        <w:rPr>
          <w:rFonts w:ascii="Century Gothic" w:hAnsi="Century Gothic"/>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Pr>
          <w:rFonts w:ascii="Century Gothic" w:hAnsi="Century Gothic"/>
          <w:b/>
          <w:color w:val="4F6228" w:themeColor="accent3" w:themeShade="80"/>
          <w:sz w:val="28"/>
          <w:szCs w:val="28"/>
        </w:rPr>
        <w:t>Dave Firman: 021-081-</w:t>
      </w:r>
      <w:r w:rsidR="008D0EFF" w:rsidRPr="00005192">
        <w:rPr>
          <w:rFonts w:ascii="Century Gothic" w:hAnsi="Century Gothic"/>
          <w:b/>
          <w:color w:val="4F6228" w:themeColor="accent3" w:themeShade="80"/>
          <w:sz w:val="28"/>
          <w:szCs w:val="28"/>
        </w:rPr>
        <w:t>96045</w:t>
      </w:r>
    </w:p>
    <w:p w:rsidR="00706105" w:rsidRPr="006A43C7" w:rsidRDefault="00706105" w:rsidP="00703659">
      <w:pPr>
        <w:pStyle w:val="NoSpacing"/>
        <w:rPr>
          <w:rFonts w:ascii="Century Gothic" w:hAnsi="Century Gothic"/>
          <w:b/>
          <w:sz w:val="20"/>
          <w:szCs w:val="20"/>
          <w:u w:val="single"/>
        </w:rPr>
      </w:pPr>
    </w:p>
    <w:p w:rsidR="00703659" w:rsidRPr="00287B03" w:rsidRDefault="00703659" w:rsidP="00005192">
      <w:pPr>
        <w:pStyle w:val="NoSpacing"/>
        <w:jc w:val="both"/>
        <w:rPr>
          <w:rFonts w:ascii="Century Gothic" w:hAnsi="Century Gothic"/>
          <w:color w:val="000000" w:themeColor="text1"/>
          <w:sz w:val="28"/>
          <w:szCs w:val="28"/>
        </w:rPr>
      </w:pPr>
      <w:r w:rsidRPr="00C523D2">
        <w:rPr>
          <w:rFonts w:ascii="Century Gothic" w:hAnsi="Century Gothic"/>
          <w:noProof/>
          <w:color w:val="244061" w:themeColor="accent1" w:themeShade="80"/>
          <w:sz w:val="28"/>
          <w:szCs w:val="28"/>
          <w:lang w:eastAsia="en-NZ"/>
        </w:rPr>
        <w:drawing>
          <wp:anchor distT="0" distB="0" distL="114300" distR="114300" simplePos="0" relativeHeight="252801535" behindDoc="1" locked="0" layoutInCell="1" allowOverlap="1" wp14:anchorId="06754E69" wp14:editId="5D4DB8A8">
            <wp:simplePos x="0" y="0"/>
            <wp:positionH relativeFrom="column">
              <wp:posOffset>5982335</wp:posOffset>
            </wp:positionH>
            <wp:positionV relativeFrom="paragraph">
              <wp:posOffset>161290</wp:posOffset>
            </wp:positionV>
            <wp:extent cx="915670" cy="1009650"/>
            <wp:effectExtent l="0" t="0" r="0" b="0"/>
            <wp:wrapTight wrapText="bothSides">
              <wp:wrapPolygon edited="0">
                <wp:start x="0" y="0"/>
                <wp:lineTo x="0" y="21192"/>
                <wp:lineTo x="21121" y="21192"/>
                <wp:lineTo x="211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30862" t="-3385" b="17916"/>
                    <a:stretch/>
                  </pic:blipFill>
                  <pic:spPr bwMode="auto">
                    <a:xfrm>
                      <a:off x="0" y="0"/>
                      <a:ext cx="9156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23D2">
        <w:rPr>
          <w:rFonts w:ascii="Century Gothic" w:hAnsi="Century Gothic"/>
          <w:b/>
          <w:color w:val="244061" w:themeColor="accent1" w:themeShade="80"/>
          <w:sz w:val="28"/>
          <w:szCs w:val="28"/>
          <w:u w:val="single"/>
        </w:rPr>
        <w:t>Sunday Golf</w:t>
      </w:r>
      <w:r w:rsidRPr="00C523D2">
        <w:rPr>
          <w:rFonts w:ascii="Century Gothic" w:hAnsi="Century Gothic"/>
          <w:b/>
          <w:color w:val="244061" w:themeColor="accent1" w:themeShade="80"/>
          <w:sz w:val="28"/>
          <w:szCs w:val="28"/>
        </w:rPr>
        <w:t xml:space="preserve"> </w:t>
      </w:r>
      <w:r w:rsidR="0046343D" w:rsidRPr="008D536F">
        <w:rPr>
          <w:rFonts w:ascii="Century Gothic" w:hAnsi="Century Gothic"/>
          <w:b/>
          <w:sz w:val="28"/>
          <w:szCs w:val="28"/>
        </w:rPr>
        <w:t>- (</w:t>
      </w:r>
      <w:r w:rsidRPr="00287B03">
        <w:rPr>
          <w:rFonts w:ascii="Century Gothic" w:hAnsi="Century Gothic"/>
          <w:b/>
          <w:color w:val="000000" w:themeColor="text1"/>
          <w:sz w:val="28"/>
          <w:szCs w:val="28"/>
        </w:rPr>
        <w:t>You must be reasonably fit)</w:t>
      </w:r>
      <w:r w:rsidRPr="00287B03">
        <w:rPr>
          <w:rFonts w:ascii="Century Gothic" w:hAnsi="Century Gothic"/>
          <w:color w:val="000000" w:themeColor="text1"/>
          <w:sz w:val="28"/>
          <w:szCs w:val="28"/>
        </w:rPr>
        <w:t xml:space="preserve"> </w:t>
      </w:r>
    </w:p>
    <w:p w:rsidR="004423B6" w:rsidRDefault="00703659" w:rsidP="004423B6">
      <w:pPr>
        <w:pStyle w:val="NoSpacing"/>
        <w:jc w:val="both"/>
        <w:rPr>
          <w:rFonts w:ascii="Century Gothic" w:eastAsia="Calibri" w:hAnsi="Century Gothic" w:cs="Times New Roman"/>
          <w:b/>
          <w:color w:val="4F6228" w:themeColor="accent3" w:themeShade="80"/>
          <w:sz w:val="28"/>
          <w:szCs w:val="28"/>
        </w:rPr>
      </w:pPr>
      <w:r w:rsidRPr="008D536F">
        <w:rPr>
          <w:rFonts w:ascii="Century Gothic" w:hAnsi="Century Gothic"/>
          <w:sz w:val="28"/>
          <w:szCs w:val="28"/>
        </w:rPr>
        <w:t>We will be playing 7 holes of</w:t>
      </w:r>
      <w:r w:rsidR="00287B03">
        <w:rPr>
          <w:rFonts w:ascii="Century Gothic" w:hAnsi="Century Gothic"/>
          <w:sz w:val="28"/>
          <w:szCs w:val="28"/>
        </w:rPr>
        <w:t xml:space="preserve"> </w:t>
      </w:r>
      <w:r w:rsidRPr="008D536F">
        <w:rPr>
          <w:rFonts w:ascii="Century Gothic" w:hAnsi="Century Gothic"/>
          <w:sz w:val="28"/>
          <w:szCs w:val="28"/>
        </w:rPr>
        <w:t>‘Ambrose’ and pay green fees per round, with a social gathering</w:t>
      </w:r>
      <w:r w:rsidR="00287B03">
        <w:rPr>
          <w:rFonts w:ascii="Century Gothic" w:hAnsi="Century Gothic"/>
          <w:sz w:val="28"/>
          <w:szCs w:val="28"/>
        </w:rPr>
        <w:t xml:space="preserve"> </w:t>
      </w:r>
      <w:r w:rsidRPr="008D536F">
        <w:rPr>
          <w:rFonts w:ascii="Century Gothic" w:hAnsi="Century Gothic"/>
          <w:sz w:val="28"/>
          <w:szCs w:val="28"/>
        </w:rPr>
        <w:t>after golf in the lounge back at the village, BYO nibbles and drink.</w:t>
      </w:r>
      <w:r w:rsidR="00287B03">
        <w:rPr>
          <w:rFonts w:ascii="Century Gothic" w:hAnsi="Century Gothic"/>
          <w:sz w:val="28"/>
          <w:szCs w:val="28"/>
        </w:rPr>
        <w:t xml:space="preserve"> </w:t>
      </w:r>
      <w:r w:rsidR="00005192">
        <w:rPr>
          <w:rFonts w:ascii="Century Gothic" w:hAnsi="Century Gothic"/>
          <w:sz w:val="28"/>
          <w:szCs w:val="28"/>
        </w:rPr>
        <w:t xml:space="preserve"> </w:t>
      </w:r>
      <w:r w:rsidR="00DC07F9">
        <w:rPr>
          <w:rFonts w:ascii="Century Gothic" w:hAnsi="Century Gothic"/>
          <w:sz w:val="28"/>
          <w:szCs w:val="28"/>
        </w:rPr>
        <w:t>Please</w:t>
      </w:r>
      <w:r w:rsidR="002B197E">
        <w:rPr>
          <w:rFonts w:ascii="Century Gothic" w:hAnsi="Century Gothic"/>
          <w:sz w:val="28"/>
          <w:szCs w:val="28"/>
        </w:rPr>
        <w:t xml:space="preserve"> bring your own car until </w:t>
      </w:r>
      <w:r w:rsidR="00DC07F9">
        <w:rPr>
          <w:rFonts w:ascii="Century Gothic" w:hAnsi="Century Gothic"/>
          <w:sz w:val="28"/>
          <w:szCs w:val="28"/>
        </w:rPr>
        <w:t xml:space="preserve">further notice. </w:t>
      </w:r>
      <w:r w:rsidR="00DC07F9">
        <w:rPr>
          <w:rFonts w:ascii="Century Gothic" w:hAnsi="Century Gothic"/>
          <w:b/>
          <w:color w:val="984806" w:themeColor="accent6" w:themeShade="80"/>
          <w:sz w:val="28"/>
          <w:szCs w:val="28"/>
        </w:rPr>
        <w:t>E</w:t>
      </w:r>
      <w:r w:rsidR="00DC07F9" w:rsidRPr="00DC07F9">
        <w:rPr>
          <w:rFonts w:ascii="Century Gothic" w:hAnsi="Century Gothic"/>
          <w:b/>
          <w:color w:val="984806" w:themeColor="accent6" w:themeShade="80"/>
          <w:sz w:val="28"/>
          <w:szCs w:val="28"/>
        </w:rPr>
        <w:t>very Sunday</w:t>
      </w:r>
      <w:r w:rsidR="00DC07F9">
        <w:rPr>
          <w:rFonts w:ascii="Century Gothic" w:hAnsi="Century Gothic"/>
          <w:b/>
          <w:color w:val="984806" w:themeColor="accent6" w:themeShade="80"/>
          <w:sz w:val="28"/>
          <w:szCs w:val="28"/>
        </w:rPr>
        <w:t xml:space="preserve"> 1.30</w:t>
      </w:r>
      <w:r w:rsidR="00DC07F9" w:rsidRPr="00DC07F9">
        <w:rPr>
          <w:rFonts w:ascii="Century Gothic" w:hAnsi="Century Gothic"/>
          <w:color w:val="984806" w:themeColor="accent6" w:themeShade="80"/>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sidR="00005192">
        <w:rPr>
          <w:rFonts w:ascii="Century Gothic" w:hAnsi="Century Gothic"/>
          <w:b/>
          <w:color w:val="4F6228" w:themeColor="accent3" w:themeShade="80"/>
          <w:sz w:val="28"/>
          <w:szCs w:val="28"/>
        </w:rPr>
        <w:t xml:space="preserve">Betty Harding: </w:t>
      </w:r>
      <w:r w:rsidR="00005192">
        <w:rPr>
          <w:rFonts w:ascii="Century Gothic" w:eastAsia="Calibri" w:hAnsi="Century Gothic" w:cs="Times New Roman"/>
          <w:b/>
          <w:color w:val="4F6228" w:themeColor="accent3" w:themeShade="80"/>
          <w:sz w:val="28"/>
          <w:szCs w:val="28"/>
        </w:rPr>
        <w:t>437-</w:t>
      </w:r>
      <w:r w:rsidR="008D0EFF" w:rsidRPr="00005192">
        <w:rPr>
          <w:rFonts w:ascii="Century Gothic" w:eastAsia="Calibri" w:hAnsi="Century Gothic" w:cs="Times New Roman"/>
          <w:b/>
          <w:color w:val="4F6228" w:themeColor="accent3" w:themeShade="80"/>
          <w:sz w:val="28"/>
          <w:szCs w:val="28"/>
        </w:rPr>
        <w:t>7607</w:t>
      </w:r>
    </w:p>
    <w:p w:rsidR="002B197E" w:rsidRDefault="002B197E" w:rsidP="004423B6">
      <w:pPr>
        <w:pStyle w:val="NoSpacing"/>
        <w:jc w:val="both"/>
        <w:rPr>
          <w:rFonts w:ascii="Century Gothic" w:hAnsi="Century Gothic"/>
          <w:b/>
          <w:color w:val="0F243E" w:themeColor="text2" w:themeShade="80"/>
          <w:sz w:val="28"/>
          <w:szCs w:val="28"/>
          <w:u w:val="single"/>
        </w:rPr>
      </w:pPr>
    </w:p>
    <w:p w:rsidR="00FF6F31" w:rsidRPr="004423B6" w:rsidRDefault="00FF6F31" w:rsidP="004423B6">
      <w:pPr>
        <w:pStyle w:val="NoSpacing"/>
        <w:jc w:val="both"/>
        <w:rPr>
          <w:rFonts w:ascii="Century Gothic" w:hAnsi="Century Gothic"/>
          <w:sz w:val="28"/>
          <w:szCs w:val="28"/>
        </w:rPr>
      </w:pPr>
      <w:r w:rsidRPr="009767D1">
        <w:rPr>
          <w:rFonts w:ascii="Century Gothic" w:eastAsia="Calibri" w:hAnsi="Century Gothic" w:cs="Times New Roman"/>
          <w:noProof/>
          <w:color w:val="0F243E" w:themeColor="text2" w:themeShade="80"/>
          <w:sz w:val="28"/>
          <w:szCs w:val="28"/>
          <w:lang w:eastAsia="en-NZ"/>
        </w:rPr>
        <w:drawing>
          <wp:anchor distT="0" distB="0" distL="114300" distR="114300" simplePos="0" relativeHeight="252803583" behindDoc="0" locked="0" layoutInCell="1" allowOverlap="1" wp14:anchorId="60ECA54C" wp14:editId="718E3E7B">
            <wp:simplePos x="0" y="0"/>
            <wp:positionH relativeFrom="column">
              <wp:posOffset>5781675</wp:posOffset>
            </wp:positionH>
            <wp:positionV relativeFrom="paragraph">
              <wp:posOffset>0</wp:posOffset>
            </wp:positionV>
            <wp:extent cx="673100" cy="904875"/>
            <wp:effectExtent l="0" t="0" r="0" b="9525"/>
            <wp:wrapThrough wrapText="bothSides">
              <wp:wrapPolygon edited="0">
                <wp:start x="0" y="0"/>
                <wp:lineTo x="0" y="21373"/>
                <wp:lineTo x="20785" y="21373"/>
                <wp:lineTo x="20785" y="0"/>
                <wp:lineTo x="0" y="0"/>
              </wp:wrapPolygon>
            </wp:wrapThrough>
            <wp:docPr id="31071" name="irc_mi" descr="http://previews.123rf.com/images/lenm/lenm1302/lenm130200015/17871535-Illustrazione-di-Stickman-Coppie-Ballroon-Danza-Archivio-Fotografico.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302/lenm130200015/17871535-Illustrazione-di-Stickman-Coppie-Ballroon-Danza-Archivio-Fotografico.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31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7D1">
        <w:rPr>
          <w:rFonts w:ascii="Century Gothic" w:hAnsi="Century Gothic"/>
          <w:b/>
          <w:color w:val="0F243E" w:themeColor="text2" w:themeShade="80"/>
          <w:sz w:val="28"/>
          <w:szCs w:val="28"/>
          <w:u w:val="single"/>
        </w:rPr>
        <w:t xml:space="preserve">Swing Dancing </w:t>
      </w:r>
    </w:p>
    <w:p w:rsidR="00FF6F31" w:rsidRPr="009767D1" w:rsidRDefault="002C344B" w:rsidP="00D3127B">
      <w:pPr>
        <w:spacing w:after="0"/>
        <w:jc w:val="both"/>
        <w:rPr>
          <w:rFonts w:ascii="Century Gothic" w:hAnsi="Century Gothic" w:cs="Arial"/>
          <w:noProof/>
          <w:color w:val="0F243E" w:themeColor="text2" w:themeShade="80"/>
          <w:sz w:val="28"/>
          <w:szCs w:val="28"/>
          <w:lang w:eastAsia="en-NZ"/>
        </w:rPr>
      </w:pPr>
      <w:r w:rsidRPr="00DC07F9">
        <w:rPr>
          <w:rFonts w:ascii="Century Gothic" w:hAnsi="Century Gothic" w:cs="Arial"/>
          <w:b/>
          <w:noProof/>
          <w:color w:val="984806" w:themeColor="accent6" w:themeShade="80"/>
          <w:sz w:val="28"/>
          <w:szCs w:val="28"/>
          <w:lang w:eastAsia="en-NZ"/>
        </w:rPr>
        <w:t xml:space="preserve">Tuesday, </w:t>
      </w:r>
      <w:r w:rsidR="001359B6" w:rsidRPr="00DC07F9">
        <w:rPr>
          <w:rFonts w:ascii="Century Gothic" w:hAnsi="Century Gothic" w:cs="Arial"/>
          <w:b/>
          <w:noProof/>
          <w:color w:val="984806" w:themeColor="accent6" w:themeShade="80"/>
          <w:sz w:val="28"/>
          <w:szCs w:val="28"/>
          <w:lang w:eastAsia="en-NZ"/>
        </w:rPr>
        <w:t>11.00am to 12 midday</w:t>
      </w:r>
      <w:r w:rsidR="001359B6" w:rsidRPr="009767D1">
        <w:rPr>
          <w:rFonts w:ascii="Century Gothic" w:hAnsi="Century Gothic" w:cs="Arial"/>
          <w:noProof/>
          <w:color w:val="0F243E" w:themeColor="text2" w:themeShade="80"/>
          <w:sz w:val="28"/>
          <w:szCs w:val="28"/>
          <w:lang w:eastAsia="en-NZ"/>
        </w:rPr>
        <w:t xml:space="preserve">. </w:t>
      </w:r>
      <w:r w:rsidR="00FF6F31" w:rsidRPr="009767D1">
        <w:rPr>
          <w:rFonts w:ascii="Century Gothic" w:hAnsi="Century Gothic" w:cs="Arial"/>
          <w:noProof/>
          <w:color w:val="0F243E" w:themeColor="text2" w:themeShade="80"/>
          <w:sz w:val="28"/>
          <w:szCs w:val="28"/>
          <w:lang w:eastAsia="en-NZ"/>
        </w:rPr>
        <w:t>For a low impact fitness class that is very enjoyable and extremely</w:t>
      </w:r>
      <w:r w:rsidR="002B197E" w:rsidRPr="002B197E">
        <w:rPr>
          <w:rFonts w:ascii="Century Gothic" w:hAnsi="Century Gothic" w:cs="Arial"/>
          <w:noProof/>
          <w:color w:val="0F243E" w:themeColor="text2" w:themeShade="80"/>
          <w:sz w:val="28"/>
          <w:szCs w:val="28"/>
          <w:lang w:eastAsia="en-NZ"/>
        </w:rPr>
        <w:t xml:space="preserve"> </w:t>
      </w:r>
      <w:r w:rsidR="002B197E" w:rsidRPr="009767D1">
        <w:rPr>
          <w:rFonts w:ascii="Century Gothic" w:hAnsi="Century Gothic" w:cs="Arial"/>
          <w:noProof/>
          <w:color w:val="0F243E" w:themeColor="text2" w:themeShade="80"/>
          <w:sz w:val="28"/>
          <w:szCs w:val="28"/>
          <w:lang w:eastAsia="en-NZ"/>
        </w:rPr>
        <w:t>good for you.</w:t>
      </w:r>
      <w:r w:rsidR="00DC07F9" w:rsidRPr="00DC07F9">
        <w:rPr>
          <w:rFonts w:ascii="Century Gothic" w:hAnsi="Century Gothic" w:cs="Arial"/>
          <w:noProof/>
          <w:color w:val="0F243E" w:themeColor="text2" w:themeShade="80"/>
          <w:sz w:val="28"/>
          <w:szCs w:val="28"/>
          <w:lang w:eastAsia="en-NZ"/>
        </w:rPr>
        <w:t xml:space="preserve"> </w:t>
      </w:r>
      <w:r w:rsidR="00DC07F9" w:rsidRPr="009767D1">
        <w:rPr>
          <w:rFonts w:ascii="Century Gothic" w:hAnsi="Century Gothic" w:cs="Arial"/>
          <w:noProof/>
          <w:color w:val="0F243E" w:themeColor="text2" w:themeShade="80"/>
          <w:sz w:val="28"/>
          <w:szCs w:val="28"/>
          <w:lang w:eastAsia="en-NZ"/>
        </w:rPr>
        <w:t xml:space="preserve">The cost is only </w:t>
      </w:r>
      <w:r w:rsidR="00DC07F9" w:rsidRPr="009767D1">
        <w:rPr>
          <w:rFonts w:ascii="Century Gothic" w:hAnsi="Century Gothic" w:cs="Arial"/>
          <w:b/>
          <w:noProof/>
          <w:color w:val="0F243E" w:themeColor="text2" w:themeShade="80"/>
          <w:sz w:val="28"/>
          <w:szCs w:val="28"/>
          <w:lang w:eastAsia="en-NZ"/>
        </w:rPr>
        <w:t>$5</w:t>
      </w:r>
      <w:r w:rsidR="00DC07F9" w:rsidRPr="009767D1">
        <w:rPr>
          <w:rFonts w:ascii="Century Gothic" w:hAnsi="Century Gothic" w:cs="Arial"/>
          <w:noProof/>
          <w:color w:val="0F243E" w:themeColor="text2" w:themeShade="80"/>
          <w:sz w:val="28"/>
          <w:szCs w:val="28"/>
          <w:lang w:eastAsia="en-NZ"/>
        </w:rPr>
        <w:t xml:space="preserve">. </w:t>
      </w:r>
      <w:r w:rsidR="002B197E" w:rsidRPr="009767D1">
        <w:rPr>
          <w:rFonts w:ascii="Century Gothic" w:hAnsi="Century Gothic" w:cs="Arial"/>
          <w:noProof/>
          <w:color w:val="0F243E" w:themeColor="text2" w:themeShade="80"/>
          <w:sz w:val="28"/>
          <w:szCs w:val="28"/>
          <w:lang w:eastAsia="en-NZ"/>
        </w:rPr>
        <w:t xml:space="preserve">  </w:t>
      </w:r>
    </w:p>
    <w:p w:rsidR="00FF6F31" w:rsidRPr="009767D1" w:rsidRDefault="00FF6F31" w:rsidP="00D3127B">
      <w:pPr>
        <w:spacing w:after="0"/>
        <w:jc w:val="both"/>
        <w:rPr>
          <w:rFonts w:ascii="Century Gothic" w:hAnsi="Century Gothic"/>
          <w:b/>
          <w:color w:val="0F243E" w:themeColor="text2" w:themeShade="80"/>
          <w:sz w:val="28"/>
          <w:szCs w:val="28"/>
        </w:rPr>
      </w:pPr>
      <w:r w:rsidRPr="009767D1">
        <w:rPr>
          <w:rFonts w:ascii="Century Gothic" w:hAnsi="Century Gothic" w:cs="Arial"/>
          <w:noProof/>
          <w:color w:val="0F243E" w:themeColor="text2" w:themeShade="80"/>
          <w:sz w:val="28"/>
          <w:szCs w:val="28"/>
          <w:lang w:eastAsia="en-NZ"/>
        </w:rPr>
        <w:t xml:space="preserve">Come along and enjoy! </w:t>
      </w:r>
      <w:r w:rsidR="00D3127B" w:rsidRPr="009767D1">
        <w:rPr>
          <w:rFonts w:ascii="Century Gothic" w:hAnsi="Century Gothic" w:cs="Arial"/>
          <w:noProof/>
          <w:color w:val="0F243E" w:themeColor="text2" w:themeShade="80"/>
          <w:sz w:val="28"/>
          <w:szCs w:val="28"/>
          <w:lang w:eastAsia="en-NZ"/>
        </w:rPr>
        <w:t xml:space="preserve"> </w:t>
      </w:r>
      <w:r w:rsidRPr="009767D1">
        <w:rPr>
          <w:rFonts w:ascii="Century Gothic" w:hAnsi="Century Gothic"/>
          <w:color w:val="0F243E" w:themeColor="text2" w:themeShade="80"/>
          <w:sz w:val="28"/>
          <w:szCs w:val="28"/>
        </w:rPr>
        <w:t xml:space="preserve">Contact </w:t>
      </w:r>
      <w:r w:rsidR="0046343D" w:rsidRPr="00DC07F9">
        <w:rPr>
          <w:rFonts w:ascii="Century Gothic" w:hAnsi="Century Gothic"/>
          <w:b/>
          <w:color w:val="4F6228" w:themeColor="accent3" w:themeShade="80"/>
          <w:sz w:val="28"/>
          <w:szCs w:val="28"/>
        </w:rPr>
        <w:t>June</w:t>
      </w:r>
      <w:r w:rsidR="000165D8" w:rsidRPr="00DC07F9">
        <w:rPr>
          <w:rFonts w:ascii="Century Gothic" w:hAnsi="Century Gothic"/>
          <w:b/>
          <w:color w:val="4F6228" w:themeColor="accent3" w:themeShade="80"/>
          <w:sz w:val="28"/>
          <w:szCs w:val="28"/>
        </w:rPr>
        <w:t xml:space="preserve"> Douglas</w:t>
      </w:r>
      <w:r w:rsidR="00D3127B" w:rsidRPr="00DC07F9">
        <w:rPr>
          <w:rFonts w:ascii="Century Gothic" w:hAnsi="Century Gothic"/>
          <w:b/>
          <w:color w:val="4F6228" w:themeColor="accent3" w:themeShade="80"/>
          <w:sz w:val="28"/>
          <w:szCs w:val="28"/>
        </w:rPr>
        <w:t>:</w:t>
      </w:r>
      <w:r w:rsidRPr="00DC07F9">
        <w:rPr>
          <w:rFonts w:ascii="Century Gothic" w:hAnsi="Century Gothic"/>
          <w:b/>
          <w:color w:val="4F6228" w:themeColor="accent3" w:themeShade="80"/>
          <w:sz w:val="28"/>
          <w:szCs w:val="28"/>
        </w:rPr>
        <w:t xml:space="preserve"> </w:t>
      </w:r>
      <w:r w:rsidR="00D3127B" w:rsidRPr="00DC07F9">
        <w:rPr>
          <w:rFonts w:ascii="Century Gothic" w:hAnsi="Century Gothic"/>
          <w:b/>
          <w:color w:val="4F6228" w:themeColor="accent3" w:themeShade="80"/>
          <w:sz w:val="28"/>
          <w:szCs w:val="28"/>
        </w:rPr>
        <w:t>459-</w:t>
      </w:r>
      <w:r w:rsidR="0046343D" w:rsidRPr="00DC07F9">
        <w:rPr>
          <w:rFonts w:ascii="Century Gothic" w:hAnsi="Century Gothic"/>
          <w:b/>
          <w:color w:val="4F6228" w:themeColor="accent3" w:themeShade="80"/>
          <w:sz w:val="28"/>
          <w:szCs w:val="28"/>
        </w:rPr>
        <w:t>5338</w:t>
      </w:r>
      <w:r w:rsidRPr="009767D1">
        <w:rPr>
          <w:rFonts w:ascii="Century Gothic" w:hAnsi="Century Gothic"/>
          <w:b/>
          <w:color w:val="0F243E" w:themeColor="text2" w:themeShade="80"/>
          <w:sz w:val="28"/>
          <w:szCs w:val="28"/>
        </w:rPr>
        <w:t xml:space="preserve">. </w:t>
      </w:r>
    </w:p>
    <w:p w:rsidR="006A43C7" w:rsidRPr="009767D1" w:rsidRDefault="006A43C7" w:rsidP="00F76D8A">
      <w:pPr>
        <w:spacing w:after="0"/>
        <w:rPr>
          <w:rFonts w:ascii="Century Gothic" w:hAnsi="Century Gothic"/>
          <w:b/>
          <w:color w:val="0F243E" w:themeColor="text2" w:themeShade="80"/>
          <w:sz w:val="20"/>
          <w:szCs w:val="20"/>
          <w:u w:val="single"/>
        </w:rPr>
      </w:pPr>
    </w:p>
    <w:p w:rsidR="00965862" w:rsidRPr="00C523D2" w:rsidRDefault="00965862" w:rsidP="00F76D8A">
      <w:pPr>
        <w:spacing w:after="0"/>
        <w:rPr>
          <w:rFonts w:ascii="Century Gothic" w:hAnsi="Century Gothic"/>
          <w:b/>
          <w:color w:val="244061" w:themeColor="accent1" w:themeShade="80"/>
          <w:sz w:val="28"/>
          <w:szCs w:val="28"/>
          <w:u w:val="single"/>
        </w:rPr>
      </w:pPr>
      <w:r w:rsidRPr="006367F4">
        <w:rPr>
          <w:rFonts w:ascii="Calibri" w:eastAsia="Calibri" w:hAnsi="Calibri" w:cs="Times New Roman"/>
          <w:noProof/>
          <w:color w:val="0000FF"/>
          <w:sz w:val="22"/>
          <w:lang w:eastAsia="en-NZ"/>
        </w:rPr>
        <w:drawing>
          <wp:anchor distT="0" distB="0" distL="114300" distR="114300" simplePos="0" relativeHeight="252805631" behindDoc="0" locked="0" layoutInCell="1" allowOverlap="1" wp14:anchorId="1499FD69" wp14:editId="729B5060">
            <wp:simplePos x="0" y="0"/>
            <wp:positionH relativeFrom="column">
              <wp:posOffset>5700395</wp:posOffset>
            </wp:positionH>
            <wp:positionV relativeFrom="paragraph">
              <wp:posOffset>144145</wp:posOffset>
            </wp:positionV>
            <wp:extent cx="1121410" cy="892810"/>
            <wp:effectExtent l="0" t="0" r="2540" b="2540"/>
            <wp:wrapThrough wrapText="bothSides">
              <wp:wrapPolygon edited="0">
                <wp:start x="0" y="0"/>
                <wp:lineTo x="0" y="21201"/>
                <wp:lineTo x="21282" y="21201"/>
                <wp:lineTo x="21282" y="0"/>
                <wp:lineTo x="0" y="0"/>
              </wp:wrapPolygon>
            </wp:wrapThrough>
            <wp:docPr id="37" name="irc_mi" descr="Image result for table tenni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ble tennis">
                      <a:hlinkClick r:id="rId77"/>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306" r="24036"/>
                    <a:stretch/>
                  </pic:blipFill>
                  <pic:spPr bwMode="auto">
                    <a:xfrm>
                      <a:off x="0" y="0"/>
                      <a:ext cx="1121410" cy="89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3D2">
        <w:rPr>
          <w:rFonts w:ascii="Century Gothic" w:hAnsi="Century Gothic"/>
          <w:b/>
          <w:color w:val="244061" w:themeColor="accent1" w:themeShade="80"/>
          <w:sz w:val="28"/>
          <w:szCs w:val="28"/>
          <w:u w:val="single"/>
        </w:rPr>
        <w:t>Table Tennis</w:t>
      </w:r>
    </w:p>
    <w:p w:rsidR="00965862" w:rsidRPr="000F5B9B" w:rsidRDefault="00965862" w:rsidP="000F5B9B">
      <w:pPr>
        <w:spacing w:after="0"/>
        <w:jc w:val="both"/>
        <w:rPr>
          <w:rFonts w:ascii="Century Gothic" w:hAnsi="Century Gothic"/>
          <w:b/>
          <w:color w:val="17365D" w:themeColor="text2" w:themeShade="BF"/>
          <w:sz w:val="28"/>
          <w:szCs w:val="28"/>
        </w:rPr>
      </w:pPr>
      <w:r>
        <w:rPr>
          <w:rFonts w:ascii="Century Gothic" w:hAnsi="Century Gothic"/>
          <w:sz w:val="28"/>
          <w:szCs w:val="28"/>
        </w:rPr>
        <w:t xml:space="preserve">Enjoy some fun in this low impact sport. Meet </w:t>
      </w:r>
      <w:r w:rsidRPr="000F5B9B">
        <w:rPr>
          <w:rFonts w:ascii="Century Gothic" w:hAnsi="Century Gothic"/>
          <w:b/>
          <w:color w:val="984806" w:themeColor="accent6" w:themeShade="80"/>
          <w:sz w:val="28"/>
          <w:szCs w:val="28"/>
        </w:rPr>
        <w:t>every Wednesday</w:t>
      </w:r>
      <w:r w:rsidRPr="000F5B9B">
        <w:rPr>
          <w:rFonts w:ascii="Century Gothic" w:hAnsi="Century Gothic"/>
          <w:color w:val="984806" w:themeColor="accent6" w:themeShade="80"/>
          <w:sz w:val="28"/>
          <w:szCs w:val="28"/>
        </w:rPr>
        <w:t xml:space="preserve"> </w:t>
      </w:r>
      <w:r>
        <w:rPr>
          <w:rFonts w:ascii="Century Gothic" w:hAnsi="Century Gothic"/>
          <w:sz w:val="28"/>
          <w:szCs w:val="28"/>
        </w:rPr>
        <w:t xml:space="preserve">with your </w:t>
      </w:r>
      <w:r w:rsidR="00C35EDC">
        <w:rPr>
          <w:rFonts w:ascii="Century Gothic" w:hAnsi="Century Gothic"/>
          <w:sz w:val="28"/>
          <w:szCs w:val="28"/>
        </w:rPr>
        <w:t>paddles, or ones that can be provided,</w:t>
      </w:r>
      <w:r>
        <w:rPr>
          <w:rFonts w:ascii="Century Gothic" w:hAnsi="Century Gothic"/>
          <w:sz w:val="28"/>
          <w:szCs w:val="28"/>
        </w:rPr>
        <w:t xml:space="preserve"> on the dance floor from </w:t>
      </w:r>
      <w:r w:rsidRPr="000F5B9B">
        <w:rPr>
          <w:rFonts w:ascii="Century Gothic" w:hAnsi="Century Gothic"/>
          <w:b/>
          <w:color w:val="984806" w:themeColor="accent6" w:themeShade="80"/>
          <w:sz w:val="28"/>
          <w:szCs w:val="28"/>
        </w:rPr>
        <w:t>2pm to 3.30pm</w:t>
      </w:r>
      <w:r>
        <w:rPr>
          <w:rFonts w:ascii="Century Gothic" w:hAnsi="Century Gothic"/>
          <w:sz w:val="28"/>
          <w:szCs w:val="28"/>
        </w:rPr>
        <w:t>.</w:t>
      </w:r>
      <w:r w:rsidR="000F5B9B">
        <w:rPr>
          <w:rFonts w:ascii="Century Gothic" w:hAnsi="Century Gothic"/>
          <w:sz w:val="28"/>
          <w:szCs w:val="28"/>
        </w:rPr>
        <w:t xml:space="preserve"> </w:t>
      </w:r>
      <w:r w:rsidR="008D0EFF" w:rsidRPr="000F5B9B">
        <w:rPr>
          <w:rFonts w:ascii="Century Gothic" w:hAnsi="Century Gothic"/>
          <w:color w:val="17365D" w:themeColor="text2" w:themeShade="BF"/>
          <w:sz w:val="28"/>
          <w:szCs w:val="28"/>
        </w:rPr>
        <w:t xml:space="preserve">Contact </w:t>
      </w:r>
      <w:r w:rsidR="000F5B9B">
        <w:rPr>
          <w:rFonts w:ascii="Century Gothic" w:hAnsi="Century Gothic"/>
          <w:b/>
          <w:color w:val="4F6228" w:themeColor="accent3" w:themeShade="80"/>
          <w:sz w:val="28"/>
          <w:szCs w:val="28"/>
        </w:rPr>
        <w:t>Pauline van Eybergen:</w:t>
      </w:r>
      <w:r w:rsidR="008D0EFF" w:rsidRPr="000F5B9B">
        <w:rPr>
          <w:rFonts w:ascii="Century Gothic" w:hAnsi="Century Gothic"/>
          <w:b/>
          <w:color w:val="4F6228" w:themeColor="accent3" w:themeShade="80"/>
          <w:sz w:val="28"/>
          <w:szCs w:val="28"/>
        </w:rPr>
        <w:t xml:space="preserve"> 4</w:t>
      </w:r>
      <w:r w:rsidR="000F5B9B">
        <w:rPr>
          <w:rFonts w:ascii="Century Gothic" w:hAnsi="Century Gothic"/>
          <w:b/>
          <w:color w:val="4F6228" w:themeColor="accent3" w:themeShade="80"/>
          <w:sz w:val="28"/>
          <w:szCs w:val="28"/>
        </w:rPr>
        <w:t>59-</w:t>
      </w:r>
      <w:r w:rsidR="008D0EFF" w:rsidRPr="000F5B9B">
        <w:rPr>
          <w:rFonts w:ascii="Century Gothic" w:hAnsi="Century Gothic"/>
          <w:b/>
          <w:color w:val="4F6228" w:themeColor="accent3" w:themeShade="80"/>
          <w:sz w:val="28"/>
          <w:szCs w:val="28"/>
        </w:rPr>
        <w:t>4079</w:t>
      </w:r>
    </w:p>
    <w:p w:rsidR="004423B6" w:rsidRDefault="004423B6" w:rsidP="00965862">
      <w:pPr>
        <w:spacing w:after="0"/>
        <w:rPr>
          <w:rFonts w:ascii="Century Gothic" w:hAnsi="Century Gothic"/>
          <w:b/>
          <w:sz w:val="20"/>
          <w:szCs w:val="20"/>
          <w:u w:val="single"/>
        </w:rPr>
      </w:pPr>
    </w:p>
    <w:p w:rsidR="00965862" w:rsidRPr="00950BA7" w:rsidRDefault="00965862" w:rsidP="00965862">
      <w:pPr>
        <w:spacing w:after="0"/>
        <w:rPr>
          <w:rFonts w:ascii="Century Gothic" w:hAnsi="Century Gothic"/>
          <w:b/>
          <w:color w:val="244061" w:themeColor="accent1" w:themeShade="80"/>
          <w:sz w:val="28"/>
          <w:szCs w:val="28"/>
          <w:u w:val="single"/>
        </w:rPr>
      </w:pPr>
      <w:r w:rsidRPr="00C523D2">
        <w:rPr>
          <w:rFonts w:ascii="Calibri" w:eastAsia="Calibri" w:hAnsi="Calibri" w:cs="Times New Roman"/>
          <w:noProof/>
          <w:color w:val="244061" w:themeColor="accent1" w:themeShade="80"/>
          <w:sz w:val="22"/>
          <w:lang w:eastAsia="en-NZ"/>
        </w:rPr>
        <w:lastRenderedPageBreak/>
        <w:drawing>
          <wp:anchor distT="0" distB="0" distL="114300" distR="114300" simplePos="0" relativeHeight="252807679" behindDoc="0" locked="0" layoutInCell="1" allowOverlap="1" wp14:anchorId="04B4B868" wp14:editId="241316EB">
            <wp:simplePos x="0" y="0"/>
            <wp:positionH relativeFrom="column">
              <wp:posOffset>5703570</wp:posOffset>
            </wp:positionH>
            <wp:positionV relativeFrom="paragraph">
              <wp:posOffset>160655</wp:posOffset>
            </wp:positionV>
            <wp:extent cx="1157605" cy="838200"/>
            <wp:effectExtent l="0" t="0" r="4445" b="0"/>
            <wp:wrapThrough wrapText="bothSides">
              <wp:wrapPolygon edited="0">
                <wp:start x="0" y="0"/>
                <wp:lineTo x="0" y="21109"/>
                <wp:lineTo x="21327" y="21109"/>
                <wp:lineTo x="21327" y="0"/>
                <wp:lineTo x="0" y="0"/>
              </wp:wrapPolygon>
            </wp:wrapThrough>
            <wp:docPr id="38" name="irc_mi" descr="Image result for tai chi">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i chi">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7605" cy="838200"/>
                    </a:xfrm>
                    <a:prstGeom prst="rect">
                      <a:avLst/>
                    </a:prstGeom>
                    <a:noFill/>
                    <a:ln>
                      <a:noFill/>
                    </a:ln>
                  </pic:spPr>
                </pic:pic>
              </a:graphicData>
            </a:graphic>
          </wp:anchor>
        </w:drawing>
      </w:r>
      <w:r w:rsidRPr="00950BA7">
        <w:rPr>
          <w:rFonts w:ascii="Century Gothic" w:hAnsi="Century Gothic"/>
          <w:b/>
          <w:color w:val="244061" w:themeColor="accent1" w:themeShade="80"/>
          <w:sz w:val="28"/>
          <w:szCs w:val="28"/>
          <w:u w:val="single"/>
        </w:rPr>
        <w:t>Tai Chi</w:t>
      </w:r>
    </w:p>
    <w:p w:rsidR="00965862" w:rsidRPr="00287B03" w:rsidRDefault="00965862" w:rsidP="000F5B9B">
      <w:pPr>
        <w:spacing w:after="0"/>
        <w:jc w:val="both"/>
        <w:rPr>
          <w:rFonts w:ascii="Century Gothic" w:hAnsi="Century Gothic"/>
          <w:b/>
          <w:color w:val="0F243E" w:themeColor="text2" w:themeShade="80"/>
          <w:sz w:val="28"/>
          <w:szCs w:val="28"/>
        </w:rPr>
      </w:pPr>
      <w:r w:rsidRPr="00166BAC">
        <w:rPr>
          <w:rFonts w:ascii="Century Gothic" w:hAnsi="Century Gothic"/>
          <w:sz w:val="28"/>
          <w:szCs w:val="28"/>
          <w:lang w:val="en"/>
        </w:rPr>
        <w:t>Tai Chi is a fun, low impact and cheap way to improve your health</w:t>
      </w:r>
      <w:r>
        <w:rPr>
          <w:rFonts w:ascii="Century Gothic" w:hAnsi="Century Gothic"/>
          <w:sz w:val="28"/>
          <w:szCs w:val="28"/>
          <w:lang w:val="en"/>
        </w:rPr>
        <w:t xml:space="preserve">. </w:t>
      </w:r>
      <w:r w:rsidRPr="00166BAC">
        <w:rPr>
          <w:rFonts w:ascii="Century Gothic" w:hAnsi="Century Gothic"/>
          <w:sz w:val="28"/>
          <w:szCs w:val="28"/>
          <w:lang w:val="en"/>
        </w:rPr>
        <w:t>It would be great to see some new faces!</w:t>
      </w:r>
      <w:r>
        <w:rPr>
          <w:rFonts w:ascii="Century Gothic" w:hAnsi="Century Gothic"/>
          <w:sz w:val="28"/>
          <w:szCs w:val="28"/>
          <w:lang w:val="en"/>
        </w:rPr>
        <w:t xml:space="preserve"> Meet every </w:t>
      </w:r>
      <w:r w:rsidRPr="000F5B9B">
        <w:rPr>
          <w:rFonts w:ascii="Century Gothic" w:hAnsi="Century Gothic"/>
          <w:b/>
          <w:color w:val="984806" w:themeColor="accent6" w:themeShade="80"/>
          <w:sz w:val="28"/>
          <w:szCs w:val="28"/>
          <w:lang w:val="en"/>
        </w:rPr>
        <w:t>Monday 10am to 11am</w:t>
      </w:r>
      <w:r w:rsidRPr="000F5B9B">
        <w:rPr>
          <w:rFonts w:ascii="Century Gothic" w:hAnsi="Century Gothic"/>
          <w:color w:val="984806" w:themeColor="accent6" w:themeShade="80"/>
          <w:sz w:val="28"/>
          <w:szCs w:val="28"/>
          <w:lang w:val="en"/>
        </w:rPr>
        <w:t xml:space="preserve"> </w:t>
      </w:r>
      <w:r>
        <w:rPr>
          <w:rFonts w:ascii="Century Gothic" w:hAnsi="Century Gothic"/>
          <w:sz w:val="28"/>
          <w:szCs w:val="28"/>
          <w:lang w:val="en"/>
        </w:rPr>
        <w:t xml:space="preserve">in the lounge, cost is only </w:t>
      </w:r>
      <w:r w:rsidRPr="000F5B9B">
        <w:rPr>
          <w:rFonts w:ascii="Century Gothic" w:hAnsi="Century Gothic"/>
          <w:b/>
          <w:color w:val="1D1B11" w:themeColor="background2" w:themeShade="1A"/>
          <w:sz w:val="28"/>
          <w:szCs w:val="28"/>
          <w:lang w:val="en"/>
        </w:rPr>
        <w:t>$5.00</w:t>
      </w:r>
      <w:r w:rsidRPr="000F5B9B">
        <w:rPr>
          <w:rFonts w:ascii="Century Gothic" w:hAnsi="Century Gothic"/>
          <w:sz w:val="28"/>
          <w:szCs w:val="28"/>
          <w:lang w:val="en"/>
        </w:rPr>
        <w:t>.</w:t>
      </w:r>
      <w:r w:rsidR="000F5B9B">
        <w:rPr>
          <w:rFonts w:ascii="Century Gothic" w:hAnsi="Century Gothic"/>
          <w:sz w:val="28"/>
          <w:szCs w:val="28"/>
          <w:lang w:val="en"/>
        </w:rPr>
        <w:t xml:space="preserve"> </w:t>
      </w:r>
      <w:r w:rsidR="008D0EFF" w:rsidRPr="000F5B9B">
        <w:rPr>
          <w:rFonts w:ascii="Century Gothic" w:hAnsi="Century Gothic"/>
          <w:color w:val="0F243E" w:themeColor="text2" w:themeShade="80"/>
          <w:sz w:val="28"/>
          <w:szCs w:val="28"/>
        </w:rPr>
        <w:t xml:space="preserve">Contact </w:t>
      </w:r>
      <w:r w:rsidR="000F5B9B">
        <w:rPr>
          <w:rFonts w:ascii="Century Gothic" w:hAnsi="Century Gothic"/>
          <w:b/>
          <w:color w:val="4F6228" w:themeColor="accent3" w:themeShade="80"/>
          <w:sz w:val="28"/>
          <w:szCs w:val="28"/>
        </w:rPr>
        <w:t>Diana Mehaffy: 027-466-</w:t>
      </w:r>
      <w:r w:rsidR="00106651" w:rsidRPr="000F5B9B">
        <w:rPr>
          <w:rFonts w:ascii="Century Gothic" w:hAnsi="Century Gothic"/>
          <w:b/>
          <w:color w:val="4F6228" w:themeColor="accent3" w:themeShade="80"/>
          <w:sz w:val="28"/>
          <w:szCs w:val="28"/>
        </w:rPr>
        <w:t>1203</w:t>
      </w:r>
    </w:p>
    <w:p w:rsidR="000A6DCE" w:rsidRPr="002D5FD9" w:rsidRDefault="000A6DCE" w:rsidP="00FE369F">
      <w:pPr>
        <w:pStyle w:val="NoSpacing"/>
        <w:rPr>
          <w:rFonts w:ascii="Century Gothic" w:hAnsi="Century Gothic"/>
          <w:b/>
          <w:sz w:val="20"/>
          <w:szCs w:val="20"/>
          <w:u w:val="single"/>
        </w:rPr>
      </w:pPr>
    </w:p>
    <w:p w:rsidR="00FE369F" w:rsidRPr="00C523D2" w:rsidRDefault="00446CD3" w:rsidP="000F5B9B">
      <w:pPr>
        <w:pStyle w:val="NoSpacing"/>
        <w:jc w:val="both"/>
        <w:rPr>
          <w:rFonts w:ascii="Century Gothic" w:hAnsi="Century Gothic"/>
          <w:b/>
          <w:color w:val="244061" w:themeColor="accent1" w:themeShade="80"/>
          <w:sz w:val="28"/>
          <w:szCs w:val="28"/>
          <w:u w:val="single"/>
        </w:rPr>
      </w:pPr>
      <w:r w:rsidRPr="00C523D2">
        <w:rPr>
          <w:rFonts w:ascii="Calibri" w:eastAsia="Calibri" w:hAnsi="Calibri" w:cs="Times New Roman"/>
          <w:noProof/>
          <w:color w:val="244061" w:themeColor="accent1" w:themeShade="80"/>
          <w:sz w:val="22"/>
          <w:lang w:eastAsia="en-NZ"/>
        </w:rPr>
        <mc:AlternateContent>
          <mc:Choice Requires="wpg">
            <w:drawing>
              <wp:anchor distT="0" distB="0" distL="114300" distR="114300" simplePos="0" relativeHeight="252809727" behindDoc="1" locked="0" layoutInCell="1" allowOverlap="1" wp14:anchorId="531166B8" wp14:editId="5D9E9462">
                <wp:simplePos x="0" y="0"/>
                <wp:positionH relativeFrom="column">
                  <wp:posOffset>5822950</wp:posOffset>
                </wp:positionH>
                <wp:positionV relativeFrom="paragraph">
                  <wp:posOffset>81915</wp:posOffset>
                </wp:positionV>
                <wp:extent cx="911225" cy="838200"/>
                <wp:effectExtent l="0" t="38100" r="3175" b="0"/>
                <wp:wrapThrough wrapText="bothSides">
                  <wp:wrapPolygon edited="0">
                    <wp:start x="10838" y="-982"/>
                    <wp:lineTo x="0" y="1964"/>
                    <wp:lineTo x="0" y="10309"/>
                    <wp:lineTo x="903" y="15709"/>
                    <wp:lineTo x="0" y="16691"/>
                    <wp:lineTo x="0" y="20127"/>
                    <wp:lineTo x="11741" y="21109"/>
                    <wp:lineTo x="20321" y="21109"/>
                    <wp:lineTo x="20772" y="19636"/>
                    <wp:lineTo x="20772" y="18164"/>
                    <wp:lineTo x="18966" y="15709"/>
                    <wp:lineTo x="21224" y="8345"/>
                    <wp:lineTo x="21224" y="0"/>
                    <wp:lineTo x="14902" y="-982"/>
                    <wp:lineTo x="10838" y="-982"/>
                  </wp:wrapPolygon>
                </wp:wrapThrough>
                <wp:docPr id="47" name="Group 47"/>
                <wp:cNvGraphicFramePr/>
                <a:graphic xmlns:a="http://schemas.openxmlformats.org/drawingml/2006/main">
                  <a:graphicData uri="http://schemas.microsoft.com/office/word/2010/wordprocessingGroup">
                    <wpg:wgp>
                      <wpg:cNvGrpSpPr/>
                      <wpg:grpSpPr>
                        <a:xfrm>
                          <a:off x="0" y="0"/>
                          <a:ext cx="911225" cy="838200"/>
                          <a:chOff x="0" y="0"/>
                          <a:chExt cx="3113405" cy="2965091"/>
                        </a:xfrm>
                      </wpg:grpSpPr>
                      <wpg:grpSp>
                        <wpg:cNvPr id="49" name="Group 49"/>
                        <wpg:cNvGrpSpPr/>
                        <wpg:grpSpPr>
                          <a:xfrm>
                            <a:off x="0" y="172993"/>
                            <a:ext cx="3113405" cy="2792098"/>
                            <a:chOff x="0" y="0"/>
                            <a:chExt cx="3082290" cy="2695575"/>
                          </a:xfrm>
                        </wpg:grpSpPr>
                        <pic:pic xmlns:pic="http://schemas.openxmlformats.org/drawingml/2006/picture">
                          <pic:nvPicPr>
                            <pic:cNvPr id="50" name="Picture 582" descr="http://www.thenailfairy.org.uk/img/nailFairy.jpg"/>
                            <pic:cNvPicPr>
                              <a:picLocks noChangeAspect="1"/>
                            </pic:cNvPicPr>
                          </pic:nvPicPr>
                          <pic:blipFill>
                            <a:blip r:embed="rId81">
                              <a:extLst>
                                <a:ext uri="{28A0092B-C50C-407E-A947-70E740481C1C}">
                                  <a14:useLocalDpi xmlns:a14="http://schemas.microsoft.com/office/drawing/2010/main" val="0"/>
                                </a:ext>
                              </a:extLst>
                            </a:blip>
                            <a:srcRect b="15063"/>
                            <a:stretch>
                              <a:fillRect/>
                            </a:stretch>
                          </pic:blipFill>
                          <pic:spPr bwMode="auto">
                            <a:xfrm>
                              <a:off x="0" y="0"/>
                              <a:ext cx="3082290" cy="2695575"/>
                            </a:xfrm>
                            <a:prstGeom prst="rect">
                              <a:avLst/>
                            </a:prstGeom>
                            <a:noFill/>
                            <a:ln>
                              <a:noFill/>
                            </a:ln>
                          </pic:spPr>
                        </pic:pic>
                        <pic:pic xmlns:pic="http://schemas.openxmlformats.org/drawingml/2006/picture">
                          <pic:nvPicPr>
                            <pic:cNvPr id="51" name="Picture 51" descr="http://www.whangareirocknrollclub.nz/jpgs/Whangarei50th/3.jpg"/>
                            <pic:cNvPicPr>
                              <a:picLocks noChangeAspect="1"/>
                            </pic:cNvPicPr>
                          </pic:nvPicPr>
                          <pic:blipFill rotWithShape="1">
                            <a:blip r:embed="rId82" cstate="print">
                              <a:extLst>
                                <a:ext uri="{28A0092B-C50C-407E-A947-70E740481C1C}">
                                  <a14:useLocalDpi xmlns:a14="http://schemas.microsoft.com/office/drawing/2010/main" val="0"/>
                                </a:ext>
                              </a:extLst>
                            </a:blip>
                            <a:srcRect l="35898" t="27181" r="58820" b="59462"/>
                            <a:stretch/>
                          </pic:blipFill>
                          <pic:spPr bwMode="auto">
                            <a:xfrm rot="647941" flipH="1">
                              <a:off x="1243913" y="0"/>
                              <a:ext cx="948055" cy="1599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2" name="irc_mi" descr="Related image">
                            <a:hlinkClick r:id="rId83"/>
                          </pic:cNvPr>
                          <pic:cNvPicPr>
                            <a:picLocks noChangeAspect="1"/>
                          </pic:cNvPicPr>
                        </pic:nvPicPr>
                        <pic:blipFill rotWithShape="1">
                          <a:blip r:embed="rId84" cstate="print">
                            <a:extLst>
                              <a:ext uri="{28A0092B-C50C-407E-A947-70E740481C1C}">
                                <a14:useLocalDpi xmlns:a14="http://schemas.microsoft.com/office/drawing/2010/main" val="0"/>
                              </a:ext>
                            </a:extLst>
                          </a:blip>
                          <a:srcRect l="4411" t="20507" r="2773" b="30620"/>
                          <a:stretch/>
                        </pic:blipFill>
                        <pic:spPr bwMode="auto">
                          <a:xfrm rot="1082590">
                            <a:off x="1507523" y="0"/>
                            <a:ext cx="824230" cy="6191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078331" id="Group 47" o:spid="_x0000_s1026" style="position:absolute;margin-left:458.5pt;margin-top:6.45pt;width:71.75pt;height:66pt;z-index:-250506753;mso-width-relative:margin;mso-height-relative:margin" coordsize="31134,2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kxAfAQAAFwQAAAOAAAAZHJzL2Uyb0RvYy54bWzcWNtu4zYQfS/QfyD0&#10;bkvUXUacRWIn2wLbbrDbYh8LmqIk1pIokHSUtOi/d0hJThwHu0E2QZE+ROFFJGcO55wZ+eTdTVOj&#10;ayYVF+3SwXPPQaylIudtuXR+/+1yljpIadLmpBYtWzq3TDnvTn/84aTvFswXlahzJhFs0qpF3y2d&#10;Sutu4bqKVqwhai461sJkIWRDNHRl6eaS9LB7U7u+58VuL2TeSUGZUjC6HiadU7t/UTCqPxaFYhrV&#10;Swds0/Yp7XNjnu7pCVmUknQVp6MZ5BlWNIS3cOh+qzXRBO0kP9qq4VQKJQo9p6JxRVFwyqwP4A32&#10;HnjzXopdZ30pF33Z7WECaB/g9Oxt6a/XVxLxfOmEiYNa0sAd2WMR9AGcvisX8M572X3uruQ4UA49&#10;4+9NIRvzHzxBNxbW2z2s7EYjCoMZxr4fOYjCVBqkcG0D7LSCuzlaRauLcV2AcRB640I/iyMvw2al&#10;Ox3rGuv2xuw7e6snz7IHnmXP9gwnfpYFg/mTe4dmJpnvZekTHfRS388gLA0yfpxFURJ9xcGO0wX8&#10;jWEAraMw+DZdYJXeSeaMmzRP2qMhcrvrZhCxHdF8w2uuby37IDaNUe31FadXcujcRVQEng0RBdPm&#10;VBSlvoNypigwcIzgvu/numIt4XVBuLw1HJ/vti5vStcMXtrBP7vSAGMOM/sPpxGDxgdBtwq1YlWR&#10;tmRnqgPKgxBZGA9fd033wNRNzbtLXtcmgE17BOXOuK/I0EDdtaC7hrV60CLJasBHtKrinXKQXLBm&#10;w4Ba8uccW3WAkPmgtDnOBI/Vh7/99MzzMv98toq81Sz0kovZWRYms8S7SEIvTPEKr/4xq3G42CkG&#10;/pJ63fHRVhjdQzlZ+6gYjLI5yIyVK3RNrCgOjAKDLLMmE4FkBhJjq5L0E6CKQDBx5MVj+CstmaaV&#10;eaEADM0bw077CQv4HcYGfgUigjb9LyIHnSE7LSwsTxGR4FtcgWiQSr9nokGmAaiDRXZ7cg2gD7ZN&#10;rxirW2HuHsbJom4PBsB3M2LtNxaPTXBgCEFovB0S4iMSwsgxB3vDHyIZh1y6baWoa1rvNvP2Lxe4&#10;p9wv03Tk6coN5q9LSCSF/sJ19bkiHQTKQJ5XZigoE4VKRcN5neTtEDoTG94mYYHeQZRCNjJ1j5/g&#10;FG4exC1KIQc7hs5RFsb+kKtG1hqaGKI+lbbmppZOHCZZCJsXoBg/Tfc1lgTYD4MMBw56pDAIUy8a&#10;8zuOsiyKD9Pfy1Pa3uORBEdBHIIEx7Ozs3UyC8N1Ojs/h9ZqdZGFAY7D6GIvwaoiueg/bhSFhJZ/&#10;vwoPunSkvpNY3peeu3LnDcoQ0GuoBbikfzR8L0GfTM4EIHlDSmbluqp5u13VnG5fPB+bOheSsc1g&#10;NsxtsfJqdcV/IWPh/1LGwhCDvBgV8yIPPlRAxfwkAVEBEQu8GOTM5vHvEjEMFUYE1bgpBSbtgsMi&#10;/1HtSv3QD8bSPcYZhg+cgcpTMTOVGi9Vjbx96YJPWJCzg2/k+31o3/9R4PRfAAAA//8DAFBLAwQU&#10;AAYACAAAACEAz8hQSLkBAADiAwAAGQAAAGRycy9fcmVscy9lMm9Eb2MueG1sLnJlbHO8k11v0zAU&#10;hu+R+A+RL7hLnCbr2sHcanTtViaGUrWbuDTOaews/sB2mpVfj0kpYtKAG7QrHx/bz3nPeeXz6aNs&#10;oh1YJ7QiaJCkKALFdClURdBmvYjHKHKeqpI2WgFBe3BoOnn96nwFDfXhkePCuChQlCOIe2/eYuwY&#10;B0ldog2ocLLVVlIftrbChrIHWgHO0vQU298ZaPKEGS1LguyyzFG03ptQ+d9svd0KBpeatRKUf6YE&#10;5oFkG6EeApTaCvwvbNd1SaV11UDCdKK+4dY2U0eJeEOleWeZJ3UffSX9As4y4vrQ6dYyIEKGtg4Z&#10;Vh4uMVoSW9P+VksDYtyHOyhJSvnmZt6JWfvB7uqxurvgm0sx6m6u7+4XM8qKetUt33eHp7YhP5v/&#10;oRKCW3vPg0GxsUIxcA5cEC0xs7pTcQ0dNLEJTcZeUEsT7mXTg4wTFblYFPXsdn41i8+yL7dym/LV&#10;8vP6/tN1MeajK1BFcSjqPBkM0yzPs9HwNB2eDPOz49A+6jL4MX/0YBVtEH7euOx/GtdP91ifIAml&#10;oLhPZolR1Z80DF5Gw+BvGk5eRkN+1ICf/MzJdwAAAP//AwBQSwMECgAAAAAAAAAhAFJtuernFwAA&#10;5xcAABQAAABkcnMvbWVkaWEvaW1hZ2UzLnBuZ4lQTkcNChoKAAAADUlIRFIAAAA/AAAAVggGAAAB&#10;D6N+2wAAAAFzUkdCAK7OHOkAAAAEZ0FNQQAAsY8L/GEFAAAACXBIWXMAACHVAAAh1QEEnLSdAAAX&#10;fElEQVRoQ+2bCVRb15nHmWln2jldZmlnetqZyWlmpk7TNF1Sp0madEiTyeIljncbY8c2Nmbxwmb2&#10;RZgdxCZ2sQmEdtCC2CQkkEACJJDYjVltwBiD2S0WgQT/eVIUpxk7nSbT5szJ0e+cp3fvfffd+77v&#10;fvfe97175fAFwmOxwSRnMXlJVJRmUWFL/iSmbTPGh8awajBAr2z5OJOKxHgUifHxQp5HBFKuh76r&#10;DqR/mC51Ssa45hZUbiVou8yA/9sn0CFoQNCvnT9ZlWva4Slb8MuKYWbZedWwgQY6v0Qnbnhc1aP6&#10;3t1ifiXMhLo55FykJ8blWC+oSawfMKOSa1spleZSTgKiTnmiLKtwNniv04elNEfx9CPNekxrbqJ5&#10;PwXFr1xHq1CK6Gshj1eTmOj1jC1o5xFtIhkUTPF3LWEAX19ZWPiN9cKnIeOJn7Kcq+kVWvPODjTy&#10;ZowPjwPbOzAtPcSdkduP6/4j4kovfyc1Kfq6Lepw//YEzOZtGLc2ce/OOJaX5iEXS60FvO/6Ioov&#10;hydZM1rQEx1p0L8CfUwluiRqdAubMVymAvc5L7T8Jh6sl/2R7R4NOUMAYTEbrJBs8E6QP/k0dREF&#10;kIq4uN8/jAe6UUSFnUfAgZMQumSAfY7ceipwrzI1MWyymSnSl2TmHrLdZsfOn5m15bUefk7JbVvU&#10;wbi+HmYLfjqTA6MwPFhCE7fq12p+nXljcQ08cu6atr6x0bhiQANbHGTL+mTK8xl1lrN5dRObWybE&#10;B0TCRHTrwd4BokfvQETn0K0Z/wB/YflZvDsDM1FASToV29tAd0cXjIZVLC8a4O3j+uQxISj5zI4t&#10;6NDC5b+xsWnEttGMnW0TRjp6caf3Jm64+2QcuOo4G+fhMcvwj/ezZXdw0ETxSPWJOdaSa1JYriyv&#10;5AMtzFqwMuMhSC5Ep1IDTgQxK8RkvhB52Wuj/EgCcs+GfTi3tIVV/Uh5nIp6r3z0iZvRIqxHD0uB&#10;gahq6A9SQdt1FXVu+RDklkLKrYKggI6gZ04g5LUzg9YCLPSRxOinN2K8pRf3OobRT5VAc7oI7ReK&#10;wHsnAi1+PCSHekMnUKCRKcCVV08i52RYse12B4fuVOl7OZRg3Onuxz1iRLqtViPa9xxkQaWoc88H&#10;jUT6+n6P1zsVTKa+hsHSXz545ju2W59MYn5oWHTy1Uxb1I4dO3aeiHHF+MzsxDQ6GptftSX9edgx&#10;md4wmUz7sIlf2JIcNmcMPytLyMEmMWEtTM8jJzjmvpRM/waJRPrL+fHpn8xN3gPpii+SAiPQVlH/&#10;I9ttnx21qP4HtSmFw9XlopeENE5ml7SVcEVE2DFsYrx/BJJSPkpupGN7eRNm0zZMxETITMnDxsIy&#10;MY9twzC9gIqc0o/H7M9DKil2p4xC+bYlrKDzJxZmHsC8Y8L6w1UYBqcQc9EP2noVtoiX6G2TGV3N&#10;Wmw+NFjDNXQe1udXdhYNS5qlublta4F/LKnR0c5xpHB3W/QR7UL5rNG4hU3C59okKrW8hJtNROWE&#10;xOvEW7yyohbGDSNGOvsw2NmPzJiUzazwuJfevPjCpH+SKwISLv6LrahPhxYRo3GN2I/YfM/jtiQr&#10;fBL9nyznqjzaTr+uC0PD/WjU8ZFTkYSBW124KW9Fi0yBZlYVxEUcJAVHdlvyBwS4Pn/+5CH8+pV/&#10;B2X/ZRTsv4aSy5Efz8cfoQtgD8v2pqH9ajkGEqRozhWCcD03ZMK61+vZ4tnRCi06c8Uoi05HdUIJ&#10;2q+z0eXBwLAvG01nstAVKkbO+SjEuQeBlZoHOa8aRdEZqEjLR4Y/CTnHglD+1g2UuyQj5aC3xlbt&#10;h9RepXxN6VJ4v/5gOjqvlkCbKMAAvw1Dyi6MNnVjsqUHtxv16CmQosODDuk7iSh/1hPyPQloP0tD&#10;zgvuoL/qDeHRVIg9syAp5qGjRoqWiiq0l8uhZtcg+UI4Qn55CiLCawl6yelxDYwlyP5WcY0225Fc&#10;AVkJHSMt7Rjr6Mad9h6Ma/ox1dSLec0w2pMqoHEpAOW5S5AeSEf5u9Go2BuNam8qfvHzHxrfdXoZ&#10;x33eRj2dDh2feD1SdKG9WobKMjbef/Xt9cC9Lv/p8/LRv7FV+0kUWbxvNmexPbiMtLbCwrhRTZN0&#10;dLKrf/QucUy3j472aaSL55P2wDnkHVz1O7oRd83jRe6Fgn+Q+BT8g62IR5BIDn9pC/7pSMgPPpqc&#10;Sdpli9qxY8eOHTt2vqRsbWxNdbW062zRL471xfX/VIil4KRQIShm+tqSH7EwMvWvG4a1yKU7d/7O&#10;lvTZAfAVi6tlMhLuFhG2JTuManohJTydrQ0zWsUyyAp4l3RU6l9Zrm2ub6BL2YKIyz5oFtd9+tf7&#10;/43JntHnG6rroJY1Yn1hfUFVXvccO6sonBZN6ZubvI9NonJ+ThkYkelblbmli3JWZbycX43bvQNY&#10;m55D1CXfjdqyMquX9JlpFkjHa6llEfUVVT+Ss8QL1BupGNffgmltEzppM0pjM9AjaYHZaPF0trF6&#10;bwENbCF2zGaYCE+ovqQCLXy+1TH5zAiLOBPt1ap/s4SHmzt/0lmrwrZ5x+pezUzPItjdBxJeFTaN&#10;m9avqpsbxEPVK2Ha2sQa4WaVkLMw0NTxfWthnxVxKdcxOSKabQnrxLKnWghvZcu8hR3CrzMQrrWi&#10;uALhLl4YH7lDOJ07MK6sQS2RE5KbsEKoXZBfRjyI6d7c0tz23N3pS9ZCPwuEz/5VW9ChTSgZ2zIa&#10;rYt5Y7eGQM8tAiO7CMZNEyH5Nh4SzuWtvn4QRor+Jg2WiWbo1OqRRAqHp8/5pcSoqP/d188ikb6Z&#10;FBWZS1T817YkK3qJ+sRY1wCh+m0YsU1oYduqBcvalOV8s6kdC/OL2FpdQyWTB6lYgvBL3jRXv6P7&#10;jni/CY/Q00xbUZ9OVJ472dvfaYlCufo1W9IjODmFkysrKzARqjVvEa41IbXZtAnT5gZqmRWYm5vD&#10;nVsDUBD+XN6NFGtXO3npv3a/cnQXTns4IudMoLzQK7yOd+yTgllRppUduBJw2HzB/60lW9InkObQ&#10;/2lE340hQr29w22gipLR3CXFWM9N1DHKoW5QIs83GqXJOSCTyFZL9/V17X5r/4s48/LvQH8vkPBs&#10;vcEJinvRWuBHtCWwn1VHspbJ77mjNDRqs7lU4Gi75FCXzh3i+qX3W8L1ZOZodWUFqDlBKEqMR1pI&#10;EEQxhagsYIATm424I+4oiqWgii24En8lYF+Aizsr3T8YBftCoL3ORPZxf4PQK+3j0U/nz/6t6lQO&#10;WpyL0e5TjpYUIVT0KuirFBRdQ8sbVRlsVIUVoJcrhziThrb4CqtL3XaWCoUTGV0+PDSH8xB65Apo&#10;cRSIi9goScgBOzUf7CQKcq5EIv0FF0iccxD02imkHPV53lY1YUwBbI36MBX3oxvRG1yOofxGdHAb&#10;0CGQo1OuRhtXAg2jHr0lDWiNK0efKwPy38ag8scBqPtVKIqe84LWnY6MQyFgJ+ejqqAMDZxKSDli&#10;iAqZ4KcXg3YmAfS3g+H33FHc2O/6sdo7IoRu9Ufy0OPJQJNXPnoZLRiStGO4uRvjTd2YaOvFWI0G&#10;an86tC50VPzcB+3vp0FzIg9aVzqS/t0Jba40iJxSwfBLhYwnhFZUjZbyWmi59ajKZiHM0RXBPzmO&#10;YqcbCH/39ypvI5X/TBslgM6bie44IfqrWzGi0mOitR93O4YxrRvCPXknuqIqId6bANXRXFS/GY1W&#10;QvVN5/IQ9N19aHQpBtslCf7OJyHjMKGpaIROSGhQIAM7owBu/+WEyz87DLpLwhr3aOw/2qr+EE2C&#10;8Hrz1WIIiTFbVV6BMU037nb3Y7StCxOqHsyqB2BQj6LbnwX50VTU7CeD/3YspCfT0Ha1DF4Hz+C1&#10;13+KvW6/wY3Ya5DkMnFTpoO+ToW2agli/CO2nF/axwt68+Ljvj8c8BedqdWj1LAQ0AvJ6FGpMNEz&#10;gHs3BzFz8w4mVd2oYuUgJvQigs8eA90zDiL3bNRfpoF7LslY4BNz5WTg/stOQXv0h9zevC8tLNFr&#10;WNX6hlKBXsLiSry8vP7w/K7MYh0vS44Pyc+JHOVws0cH2ztHb2u7R+/1j4xOajpHIyluOBzsCLeQ&#10;gwgIcGF99MmEdyzrm7YirDg6Oj4alv8kWEY8H8r5Ve+ED2jxZL8IW/IXA4nk+NWE3PAsW9SOHTt2&#10;7NixY8eOHTt27Nj5EjI8vPO1nU3zaaPB6LM8O/92f3//4x8Iv4zs3N/5xtbWdtmaYR1tdY3Ij0ye&#10;L02jhgKwbjv+Y7Dk/Sz5/1+wvrj+1JZha2zh9gzyb6RiSj+EsY5+KEUSJPlFzDdwq8LlrMrv2bJ/&#10;grmpqWdWF5eTV+bmexbuz2L+3n0szTwY33ho0Eg/7xrH/5WVqblnzCbLN/FNbGxswLS5hS3j5t11&#10;w+YJonUefapSF4q+ZTnX5jK7KjJLjEuTD6wrR5vmHevylXnWABVdaCwMTZQU+MdHyAt4AaK0opfU&#10;IvW3JvtG3lmafgBFZS2KU7MwouuBtkYOdnIu6mjsByqO5OfWSr5IFArFV9V8+UUJpXS7IinPUF1W&#10;rmXRymT96o5VVaUMS7cfYLytzyjJZQxUpBesVtF51g/FpQkZUDCE6Fe0447lH07MauQExkGYWwbT&#10;wjpMy+t4OLsErbLVwMkuWuck56GWuPfu4Ci21jdgtiw2GYwYaO5AaWwmqqms4s+9wvV5UfFkT9XQ&#10;BRO8PHqNlFv5NJFk7YdybtU/Sxj8lOKEnNUGQR3m7y8QFmECNrdh3iZa2kSct8yY6h2FpISP2iIe&#10;Jm/ehmndZP17wc4OcViWdYj8xuVVzI5MQiOWwrxiINLN1lU2E2Ftyw8WrVv4lKyqL174Jn7d9yVs&#10;0bhCKJ0QF3NP1VIoj5aMLCt1Wr5kYljZYV2RswhNiGZ98LWHq7h/ewoqkRSu7znB8+hZ+Jx2B6eQ&#10;gfmZOes2UctKnmVdy7i6gYnBMSgr67C18hDbZouCLAttK2iSNICemoupvqE+w93F07PLs/8xPj7+&#10;9NjY2FPDw8OPLV/9WeBQy17MjCa//vvCD9dqvt1Xpw7RCiWYvXuPaKktQhYT0ao72Fhbh0IiQ2Zk&#10;IijXI+F/4gJc33dC5PUQwkoI4bc+zGfdqrqyis6Wdsir67C+aiDSTMQYYcTc8AT4lCL0teiwSuR5&#10;SFjF0MAtjN26hVxKGiIjg4rK+Hmfb731D3Hs2LGvkEikb8cHBf29LemJ3Orq+uFQe7dwqKUTq4sP&#10;sUW0mtWcLVZACPiQGCDnl1ewMLeItYUVmDaIwdL8oXVsE3k2iP69SAx0lPhkDPQNWOOW/r5EjPbq&#10;Sik6ahVYILpUT0cPqhkVpksnzhhK8rNX3z7yyvY576NgCPJwLfh8XAqJ9NhWy89FIYu0OyUmRnPW&#10;+aAxMtCPTPm91n4Szdzaf+ySqVm3dL1YXn5IjO4mwvyJ7k90AZPFsm3KsFg5MfBbOrv1sFjK6uIK&#10;NISA3QotlgiTN6wbsDA9RYwPQ1DJFBjqGwIjk4ak65EzmWGJ+y31OTo//y+vu/zyzluuL8Az5ghc&#10;AvaNhoSc8Uy+7LuLd4z3Fa4f+WnuUZ8nb2T9NKhU6l9lp4a855d4WueZdHiHwgxcyuORLh7jHXu0&#10;8+LT6BIK/64uv0w5IFPh7sgYZu5NYXVpCavLy1hZnMeDmSncnZ3A9NwUluZniGvzePhgBpMDg5Bz&#10;RRhq1WGk9ybGiNavZfNRmpaDGmYF8uPTEOsbPFgcTbH+kfPatQvf8/Q80+zq64TXDvwMr+15Fuc/&#10;eAtxzpfAv5CElL0XV6iugWD4xuk5gfF/3PSoymc9p8plNIhjMxD0wUkEeJ9E/A23JV/3ky6WHfy2&#10;bI+ozxT9QJnB/0BDqSouD846zvXhPtK0pIC11ilvgaqpEVJ1OQo5ccimhSE2ywehSZ7ILUmEsr4O&#10;+pom0EhkyHgiyGslEBNTXbp7KOjXYoj3ATGKE7NXU/wjabZiHXhEV7Scrzid4/qfu7B1+sg7cHxu&#10;F8j7roJxiITWawUoPxWFIudQlLrF9HL8Y16w3vgk2v3LntEHshiaMI622b14tekiDe3BQpQeuIH2&#10;CDaiDrmBFZ253caV9HdUKcm226w0F9c0VseV7rSnVYJxOXGH65c+XRZJUWWHxWn5SYXbBYFJaC4W&#10;ojI6Cw2xxdAmV6Atvhwc1wQIPYhr4XQow9kQ+xWiJpENeWEl/A+7wv/9cwg+4YpM30gUx2eglluJ&#10;zKhkEzezuDPMw2fa2+nc7Ug3L3PEhau49s5J0FxuoNjRG4I9hMI8ylB0MhLkw17zacf9gm2P+jgD&#10;QaXf0QVyUlo9aWsNbyRAeyQfiqM5kDtlQ+lBgyaCj35qA3pKG9BOr0UHhxh8BI1GJV+y2FKnXFZJ&#10;m9FWq4aaLkE9mYW2TAGUZCakCUUYFCmhTSVecMLFUDnloNe5ENLfREDw7BVIXvYH55dXwHjeB43v&#10;USA7SYHWiwGxWzYi9nkg7VokGMS8zs6gQkClQ5hHXMvnoJFbjVqmAKLCMvBzi8FKzgIrLBVsQpGF&#10;e4KQ9ZIX6pwoYJ+IRehLzoh+13WQfOjaJzc8fIQmtPJpXTBP1uxShIaDudC7snGXJMVgAA89YRx0&#10;JggxSm9FP0uFPnELBmUdGJR3YKSpC6OqTowqdRiu16CHEFTHlWOAo0J7igiaUA40XmzoLpRA9noU&#10;xD/1Qc/hXHSeKEbfURoaX09ErWM0yl68jvQfnQP3t4HQupei6nQWKG/4ouBsFATxxRBRGWhgC6Aq&#10;r4SKX2V9a2zkVKOqgIv6MhFkTCGq8zioJhSe/F4g/HYdQdRPnVF9IRelp6IR9LLT4I3fX/n/n2hD&#10;RLubSRWDrQFctHiUEKYTjc4rZegKKccAtRG9AkJ4mQYDCg2GVXqMtfZhrG0Ad4hjUnsLd9tvYZoI&#10;D5U3oSWKja5APmQnstFzhYMeTzYEv4uA+kAyat+MQL9nGXQeTGg9WVCcpkK0LxrxTx1H6cveqD6Y&#10;BMWlEjCdkpFzOAQl7lGoTC+ESlANnVSJVuLlp1Mih65Kgi6hFN18GVRsMSoJq8gNSUbscV/kn46E&#10;77NHUHo8CrQz0Qh78+LNqLc9fmUT9XF4JN5fq6O4/qrI8qmbsRK0edNRfS4JeooIwuQi6EX1uN3c&#10;hXF1H6YIQccJ4e9Y/wk6hClC+Psdg7hHxOe1g5iR92K6XIeBuFrozxOKfC0Sqvdz0PhOBloOUTHs&#10;UwndZaJ7WJR8IAY3fngMzHfCofKko96PDsH1XCQ4eeKDg2/imIsj3LzfA6swBY30crQyCMG5augr&#10;1OipJepQdKJVUIsmwiIYGQVICYiF934XeL3uDLcXDg1FvuWqSNvrd9gm5h+mm1z5tCaUwdXHiSCN&#10;KES0ixvIYV6Q8ZnoUSox1t6J2509mOjuw71eotV7bmGyk2h5LRFW9mBS0YX7mn7M6fswIKyFIDAe&#10;DNcQ8FxIEJ1PQr1LLtSXytDkUgzFuQLIzlDR7FYCqVseSl3ikBkUPnEt8Bx9zznHifcvv4E33F7E&#10;7y7+Cmeu7EVBeiwaS5jQcGvQWiFFG9HqTZwqtAhqUM8pB4tacDPokhf3womz2e6HXH5qE+mz0Ump&#10;/UlTBlslT2EvJfv7rRTk3dhh0FNRwaWiRVmLm+2Ed9Y9QDgqg5gjPK+ZW6OYH5rEfR0xpxMWMNau&#10;RmFJOPzIJ+ARfQSnvH+H45dexb4TL+DypSPrnmcPK6vc82g13gU00YVMWs3VPFqxS3RI1ZWMn9Mc&#10;SV+3PMO7V9/92qmgff92ImjPrrNX9v/4rMf7BxNi/Paw85N3ydilxCGwHexdNaXsXYSr+0Prw/+p&#10;YdKSf8wqTd3NYmXuZpXn7VYoRLv1asXuW1rt7lGtfveEvnf3qO3Qa+teoZenpgVku6y4ZhyGS/TB&#10;Hb/4czuxZJ+d+CQfRnDw2R/biv3yYdkqk5gfQvZMcp4hFfhcI1F9v0uiXP02mez3DVuWLzc+KT5/&#10;E5se/MTPU3bs2LFjx44dO3bs2LFj50+Cg8N/A8shUK3tj7gCAAAAAElFTkSuQmCCUEsDBAoAAAAA&#10;AAAAIQB47fdh31UAAN9VAAAUAAAAZHJzL21lZGlhL2ltYWdlMi5wbmeJUE5HDQoaCgAAAA1JSERS&#10;AAAE/gAAA0gIBgAAASAzEbAAAAABc1JHQgCuzhzpAAAABGdBTUEAALGPC/xhBQAAAAlwSFlzAAAh&#10;1QAAIdUBBJy0nQAAVXRJREFUeF7s/QdwXml+H+jaKq1Xstf23rW91x5b0kqyZMmSrDCanjw9PZ0T&#10;u9nMmQTBAIIgicAAgCRAECAyE0iCYM4559TMndnsHKbjdE4zPZJaW/Z6vfrdjzRqqzbU3a1da7p7&#10;5nmq/nW+74T3PV/VqcMfXp7wdwAAAAAAAAAAAAAAAAAAAAAAAIDPy9bm8mxYMDVnNzVmefWI9M6G&#10;v31zxtyVHx1bl1d2debhntkpuu3PUzthgIOQn42Xdy/Mx+d35Z2jq/PqrqV5Zltblk0f7QDkZ+PV&#10;3e1548jqPLexOQvH3Z+zCytzZcvi7O+a//3eVeBvx6gbf+NXLiyemUHf/Xo+Pr0lG2YUZXv12Dxc&#10;mLdvXunc3tXgb8+rq+bnw7M78tOHDmV31ag8v64t5zqqcrG7yQHI375zLaVZOen+vLilNQcbyrKx&#10;dGDOtJenefo4ByA/G2cLB+H6b92Uw5PH5VTrlBxvnpxOByA/K10l/fLc6sYcLZwBt5UPLpwBp+ZY&#10;j3+C+RlaPObedBXdkZ0zhudE21TDMPxsba8ekwsd5TnVWeHg42fv8PyyPL+xxcHHz94zZ/YX//T5&#10;R873fgUAAAAAAAAAAAAAAAAAAAAAAAAAAAAAAAAAAAAAAAAAAAAAAAAAAAAAAAAAAAAAAAAAAAAA&#10;AAAAAIBfbIN+8PUsqRqera1TsrNQGzqqS3oXwd+ucQPvb7q4pjGfPvlgXtvdmZ7KIRl73/fSuxj+&#10;dk26//a8d6In757anDcOrc5T6+dnd8vkrGqctqJ3FfjbM6PPN/PhmW15ds28PLG6PgfqS3K5qzqz&#10;ivs7C/K3b3fNmNz+e7+epoHfz5bq0WkufiBXltdkwbg+DkD+9nVPHpJPHzmWq6vm5KVNi/LW3p5c&#10;bKvKo2ubHID8bFxorcgzPXU511KZZZP7ZkfF4KxrKncA8rNxunlCXljfkjVfvTkXl9TkUO2oNE14&#10;wAHIz86ZlvKcaJqWXTOGZ0v5wDyxY7EDkJ+dzon3Z9nYe7KmtG8ONxQ7+PjZaikdl/OdVTndPi0P&#10;be36m97Z8LOxrGxYnlk1L+8+fuqj3lnws/PMwc15+uSmf9D7FQAAAAAAAAAAAAAAAAAAAAAAAAAA&#10;AAAAAAAAAAAAAAAAAAAAAAAAAAAAAAAAAAAAAAAAAAAAAAAAAAAAAAAAAAAAAAAAAAAAAAAAgJ+B&#10;xXOq9m7pqE5n2cCD9RP6fDJv/L2b1jQU/ZvexQA/X+rqBvy95qpxf3l6TVM21k/MxXUN2bpgSuqK&#10;+6Z6+K0Ze+/XM+yOG9JRPjAb2qvLezcD+PIrGXrb9nNdtXn/1Kb81UuP5SdXTuS9M9vyzvF1eWPf&#10;sryya1FOLJqZWSPuSNes4qyom/jf924K8OU2+e5v5c09C/POsVX5yUMH8sGZrfnRwRWFWpVXCye/&#10;F3cuzMt7FufBrhnpmT0xNeMG/aR3U4Avtw2VQ3JleVVe2tKe7bXFaRhyYx5aVJklE+9P+6i7MmtQ&#10;ofrelD1zi/PI6oaUD741G6cOmtu7OcCX0/h7vvr3t1ePKSTAtry4vTNPLJ+Vj0+tz6eX9ufq6sa8&#10;e2hlPjq9Je8dWJVneublQuf0nFk6O5eXz3cCBL78WscOefzpzll5bduiXFhUnePzJqa+3+2Ze++3&#10;s3LS4OydNTbH60pzZM74nFs04/oJcP28MidA4OfDwfoJW4/WF2dD5eDc9Zv/Iu2D7imc6JpSefuN&#10;md//5pxqKc2xwp/Ax5pKUj3irjRPHeEECPz86JkyMCfnleSVLQtyeWltTjdNzuWFM3OmbVr2147O&#10;vtpRObuwInvaK9JePsoJEPj5Uju677Gm4Xdm+bi+WVZ0b1ZPuD9rJz+Qnon35nhTaS4srsxj65rT&#10;uzrAz5fu0hGP76gelfVT+mfjtMHZWzMmBwt//h6ZPzFXDmye2rsawM+fhaUDy04sKM+jK2fnufXN&#10;eXJNXS6uafrr3sUAP7/WTRuak00VubxoZn78wiOP984GAAAAAAAAAAAAAAAAAAAAAAAAAAAAAAAA&#10;AAAAAAAAAAAAAAAAAAAAAAAAAAAAAAAAAAAAAAAAAAAAAAAAAAAAAAAAAAAAAAAAAAAAAAAAAAAA&#10;AAAAAAAAAAAAAAAAAAAAAAAAAAAAAAAAAAAAAAAAAAAAAAAAAAAAAAAAAAAAAAAAAAAAAAAAAAAA&#10;AAAAAAAAAAAAAAAAAODLZcmSsn+0dn5VtrRPT/XoOzY1TLrvoxU1I+f1Lgb4+VM1dsiEw8sbs652&#10;XHZ1Tk9XzdgcXz0nB1fMStesYVlVNyHL51f8Wu/qAF9+c6om7u6ZOy3rG0pypmdOnti5NK1lg1Mx&#10;+KZMH3pzBt/0RxnX7ztZPndSejcB+PKrGPFA9rVV5OG1jfnxQ0fyzunNeXPv4jy3eX4ONZemZvAP&#10;MvB7f5gx934rrdMnDendDODLa/yAW/5x6/iBeWXnwnzy+PH8+JlL+fDSvrx1bH3ePtqTN/YuzdWN&#10;C7KuZlwqhtyR7cvm/aR3U4Avr5KhA3dumDEibxzpzodnNub9s9vyzvUT3/q8dXh1XtrWkWc2L8il&#10;1fXpri7OwspR/vQFvvyK7r5x5+PLavLO4eV599TafHyxkPqOrMzbhRPfmwdX5NVdi/PS7sW5smF+&#10;DrZVFf7sHe3kB3z5Dbrxhp1XV87KeyfW5s2ja/PCzo48va4xz21YkKMLq1Lf/3u5sHhGDsyfkCtr&#10;W7K9Y1Zaq8Z09W4O8OU06trJb1Uh+e1bnCdWN2TBsJuye+aIHG0pS/Pw2zNn4C2peOCWbJoxOo/0&#10;1OXsyvnZ1zhN+gO+3Pp+8w9ffWZdXcpu+Vq+929+MzPvuzlH5xXltb3d2V5blCWTBqV1bN9c7KjI&#10;la45ubSyqXDyK3XyA77c+n7t9z57efXcvL6/K1dWzcnTq+ryzsHufHhsY55b35QPT67PJ6e35vUt&#10;i/LootqcWzYnq0sHOvkBX27Nox4Y/2zXzLy7b2U+vHgwbx/flI+OrctbB9bm8WW1hRNgW97YuTyP&#10;d9XlQvP0XFwxJxeWNzj5AV9+p+tK8tqaBXlxc2s2TR2cqh/8WRYN75PptxSmo+7JqXllOVhTXJhO&#10;yuMbm9NR4XIX4OfAxulj/ucHmwsnuNqirB5/b364sz1n2spzqL40m2eNzqIxd2bTlAE5WjcuD69t&#10;TktVsZMf8PPhzILJ2Vc9NF0T+2TC1/84++vKs7G6PPf/1m9kb+2wnGgYl+N1xTm/cl5aykc4+QE/&#10;H441lPyPD7ZNyvm2sry0aH42/tGNWfKn38mDzdNzaemsHJo7NofnjM7JxdPTIfkBPy/qxzzw1I5Z&#10;w/Nkd3Ve3tiWU61Tc769Ko8tn5Nj80uye9aQHK4fm0dWz0m7MT/g50nb2H5nt1SOzOVC0nt65fyc&#10;aCnP4dnF2TClf7ZMG5jTC0rz8MraVA6708kP+PlSN+yOLBnXN0uL7syKoruzfnL/9JTclw1TB+TB&#10;9il5uLsmT+1f6enOwM+XutH9Hugo6pNFRbenu/judA6/KevK+uXIvHF5sKUs57rnjutdFeDny/qq&#10;Idk6fXjWlfbN1sphOTR3XA43TMjelip/7gI/nxaMK7pt8/QRObFgUs60Ts3Zzso82FGRM53T8+Ca&#10;hn/TuxrAz58NVaNzuWtWnlk7P1fW1OfRnvpcPby2f+9igJ8/HeMH3r9q6sica6vI8+ta88KOFXn2&#10;1MYbexcD/HyaO/yeZw/UTc3l9ml5YtMSY3zAL4YPnn/kLz5++qG899jx4t5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Xs7pj9pzs6a77RNGVoW92YB36rd/bf7Z0CAPBlVld34y83Vo59duns0p+sb5qZHS01WT5z&#10;bBZVDMnO9sr01Balu3pEVtaMyPp547O7s7wwnZAVdWPfX1Y/9q01jVP69TYFAMAXWcuMkt8f98Bd&#10;WTJ9Ys5t6MyauvHZ0To5m+rGZVd7eTYuKMnSQvBbUDYgi6YPT/PkB9JUck9W14/M3iXlWT5reJom&#10;9snaeSXpWVBxubdZAAC+SO6/+Wv/ZEyf7/3HhdPHZE9nbQ521WTTvAnZ1zIll1fMzkv7luf00poc&#10;ap2SJRPvz7xht2XukO+ntaRvpvS/KYO//0fp++3fy503/E7u+/rvpeSBG9M0dVA2Lpr9ZM/48f9V&#10;bzcAAHwRTB14x7TS+2/JgqL7crqzKq/tW5YPLuzKX73wUD794VP58dOX8+PHjuWTS3vz/oPb8t7p&#10;zXnjSE/ePtqT1w4sy+PrGgvBsCLr50xI9dA7MugHf5oRt30ts8bcmQ2Lap7u7QYAgM/bqEF9dxb1&#10;uSmLp/TLM+sb896RlXn/1IZ8cGlfPr16Kh8/cjAfnNuZd09tLIS9tXn7yLq8e2xd3jm0Mm8UQuLL&#10;29vzwpbmPLN5QZ7e3pFLaxqzf/GsrJ9XkbX1pWmbMSK7uxes6O0OAIDP0S/NnDTusZL7vpuz7VV5&#10;c9+SvHG4uxDyrgXAdfn44q68e2574fOWwrxVeftQYdmRNXnr6Lq8cWRVXt+zNK/uXJTnNjXn+UII&#10;fHZbW57Y0JhjndOzeV5pVtYWp7V8RForR39Y6MsdwgAAn7fxfW7dWT3wljyxfEbePbQ4bx9bmQ8f&#10;3JwPz23Jx4Xg986xtXntwPK8tmdJXtu1OK/tXpJXCoHvhzsW54eF6UvbOvLCts48s7m1EAA78sjq&#10;ulxYXp3LPQ25tLHjevhrKhudlpnj/3FvlwAAfF4GfudPdnaV3J+rK2flpU2NeWhxVZ5cVZ+9c4sz&#10;+/7vprrPN7OjeljOdZTnqdXzcm5RVTbNHJ5pd/xxau69IeumDc7ZzqqcXzQ9p9qm5eKympxbOiuX&#10;V9bnkXXN2dMxM+P73pidbdV5bOuK9t5uAQD4PIz+wQ07t80amSurqvPIyuocKQS4BaPvSfO4Aant&#10;d1dq7r85naPvzYbJ9+X1He25VAh3ncV9Mrv/9zOj/60Z8N2v5fZv3JA//vV/lRv++T9M+/A7cmj2&#10;2FzumJFHl83O5VULMmP4bdkwY2QOzC+d29stAAA/a0Nu/cG9/W74g+yaU5xnV8/NM2vq8tL2hTnd&#10;UZXtteOzoXJUji0oy8OLKvPu/q785OKBvHN0Qy4snpnLi6fn4aW1eWz5nFxor8jFjvI8smRGnl/X&#10;mKvdc/NYYdnlxbNyYcW8bJlbkoPzy3KqfabwBwDwOfq7Rbd85+K6KQPz7PKZeXVjY35yZld+/NDh&#10;fHR+Z358flt+cn533j2+Nh8cW52fPnwoH5zYktd2dhcCXl1+uL0z759Yn/dPbsq7xzbk9d3deXnz&#10;ojzWNTsPd9bkQuf0XCwEwfPL5+aR7kIoXNsp/AEAfJ66Skf8bkvxkDzUPDkvrajLO9s78sHJjXn/&#10;1Na8fXBNHuyoyjPds/PMmqY80rMgV1Y05Oi8suvzt1eNyJ7qkXlsWW2eWbUgjy6qzoMNk3Nq3uSc&#10;bay4fi3gxZ65ubhsTo4vnp0ji+qEPwCAz1vHxAGlh+aU5KGWKXmyqyZPddflUiG47Zw1JiuL787p&#10;1rJCkJuZ5eP6pXXIHVk1oX/WTx6c7dNHZWvl6LQNvSUbygZk59Rh2VMxIvtnjcrRueMLAbEyj25s&#10;ycb6yaka2SfNlWOEPwCAL4J1M0bffqRhfI7Pm5Dj9ROyrbx/lk+8N9urR+bpTU15dlVnOu66O3Xf&#10;uymjf/M3M/Bf/IsM/r1fy4SbvpGKu76RjdMGFMLgsOyuHJJDNaNzstDO2bbyXFo1P91zJmRBxcg0&#10;l48Q/gAAviiON5bcfaaptBDaJud8a2mON07K7jnjs3nK6HR8+zs5OLwoFypnZssDI7LkT25N4+/9&#10;ebYMGJiHO2tzoq2wXefUHKsvyrG6sTnRMC7HmktzoWdeZo+8Ow2Th6WrtkT4AwD4IlldNuipM80l&#10;Od08MaebSvLkyunXn/v31LrGPNhSlU2TR2bZmPuzpnRA9s4akcPzJ+bSsupCYKzMqcayHJg9Jgeq&#10;R+XI3DE52VJ2/YHPm+ZNTuf04rRPHSX8AQB8kdQN6/uvmov7n115LdzVFuVM57Q8vb4hr2xuyyvb&#10;FuXNPV15Y+fSvLCpM4+taMi59socnDcuu2aPyrbKIdleMTT7rgXAOWNycemMPLxqdg4vrUlb+ci0&#10;lwt/AABfSDMH3PKPZ4+47983DrszHaPvytopg7OlYkS2V47M+smDsnZS/6wr1OoJ92f1xPuzYeqA&#10;bCofmJ6Se7O3ekROXXs+4LIZubBiVq5saMuVfd15eOeyyb3NAwDwRTR3xP3/oXF4IQCOuS9dxfdl&#10;2YQ7s7oQ+taW9M2qifele9zdWTrm9iwvvut6ADxcX5xjTSU51liSC0uqcmphRR7Z1DmztzkAAL7o&#10;Fk64/63usv5ZMbFfVk7oW6j70118d5aMujU9E/tk09SB2VszOgfmjM3BQvg70TQxhxunZu+C8kO9&#10;TQAA8GVQ93f+zi91jB3wxMaKIdlTNy5H543PsfklOTJvQo4WpgdnF+dkfWkh7E0shL7C/ELtKcy/&#10;unv1pd4mAAD4MmksG/3jzTPG5Hhzec4vmp5HVs7OEyvn5ume+jzeU5fHV87Jo8tn5cGlM/PI9mU/&#10;eWjLst/o3RQAgC+TWUPv/v/Uje7zN6umjczxpvI8tHTW9Ue/PL2mKc9ubM4LhXpufWueP7IhLx3Z&#10;sL13MwAAvozmj7l7xqryoVlTCH9HGibnQmdVHl8+N0+vasjVbQvz0fOXXnzhyBYjfQAAX3bvPPtQ&#10;24rykTnUODFnWqbnTMf0XNm1PD/94SMffPzQke8ldb/UuyoAAD8Pnj6597//5JnLa394at/v984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69iSsv96R2fNNza0Tr9pzrgHNvbOvubv&#10;9k4BAPh5sKF1dvHC2tJPd3bOyZb26VnbOOWv68bevWnOuHuONpTc/5ezx927r3ny/Zu6aor+fM38&#10;ot/o3QwAgC+T6gnDx65tm/XWoukl2VEIfitnTcySyhFZXVecjU1lWVk7KstnDcuqOUXZ3jolWxeU&#10;Zn1jaZbNKXpred24y53l5b/a2xQAAF9kdePH//3yooGvzBx6T46uaMyK6SOyZva4HO2pz4rZxVnf&#10;NPX69ODyWbmwZUGOrJ6dfUumZ0chBC6ZMSTr503IijkTnt3QXnNnb5MAAHxRlYwcdKJswN25sGlx&#10;9iyqyfa2KTm3bn52NJdla0tZVtWPTUflkLRMGVSoAWkq6ZNFlf2yd8nUbGyakLayfllYPijrW6b9&#10;L0vmlHy1t1kAAL5IaqtKblkwq/Shpilj0lMzMQeW1aRnVlG2NZZk14LSPLlraU6tmp/OqYPTOmVY&#10;Zo24I9OH/iCzR9+R0v7fzeCb/yhDbvmzDLnzz1M14ub01I3L9uWN761pnf4Pe7sAAOCLYkyf77eP&#10;veebObiiIQeXzsmmQujb11GVEx2VeXTt/Dy6viX7myZn/YzhmT/89tQNuTkNI2/O/OL7Mvbub+Xe&#10;G347937jd3Pn1343g77777Jg2pAsqy/JqpYZt/d2AQDAF8Edd9zxX08YdN9fzBx1T9bXTcjhhTNy&#10;cc38PL9zcd4/sz0/ffLBfHz5YN481J1XdrTnzb2L88rOtjy1cX5OL6rM9rnFaRvfJxPu/PP0//bv&#10;ZcL938uYe7+VihF3Zf60ke/1dgMAwBfBjTfe+Mtj7vr2j+eMuj9rK0fkha3t+dHRtYXQdzJ/9cMn&#10;8+mLV/LjQgD85KGD+fjirkIg3Jq3j68rrNOTd46szPPbO3N++ZzsaJicRVOGZextX8uI27+RATf+&#10;flY3l2fp7Jl/3NsVAACftykj7/h3pQ/c/O/3Nk7L1XWNeetgd358eX9++szF/MULj+UnT53Lx48c&#10;zgfnd+bdU1vy7omNeevY6vzoUHfe3Lcsr+1ZnBe3teWRNQ3Zs2BaWif2z7TBt6V16shsbavKuvbp&#10;s3u7AgDg8zS4T5+vjB7QN1VDb82pjvK8daArH5xak/fPbctHjx7Nj584mo8v7c1710b7TqzP20fX&#10;5d1jG/LO4Z68c2hlXtm5KC8Vgt+zmxrz/I6OXNncnmNLqrO1pTJLpxenZ864rFxQ8Z/2dS34J71d&#10;AgDwebkW/spHDk3diLvy0Mqa/OhYIdSd6MmHp9bmw7Pb8v7ZHdeD37snN+Wdo2vyzrF1eevw2rx5&#10;aHXePNCdl7d35rlNzbm6bl6e3dZaCH8tOb5kRjY1TExLSb9CAByTxbUl/2mj8AcA8PmbWjTim/1v&#10;/U5WlA3JixsX5O1jq/Lm0ZV593ghAJ7dmvfO78x7D27Leyc35O3D3Xn36Oq8fXR9flQIgq/vX5HX&#10;di3Oi1vb89zW1usjf08XpudX1GRfS3l6aouzeOaYtFWNycKZxff1dgkAwOdlemnRVwbf8u2smzYk&#10;L29pyVsHl+SdIyvyzvFV+ejc9vz48oF8fGF3IQyuz1uHV+RHh1YW6tqo38q8sa8rr+xYmB/uXJQX&#10;dnTm1f3L8uy2tlxeWZtTi2dkZ3NlFlaMzNwpQ9M8reju3i4BAPi8FPW55SsT+t6RTRVD8vqu1rx3&#10;tCvvnFiT985szCfnd+S9k5vy1tFVeWXvkry+p1C7l+TVXYvz0raOwvdl16/5e35Le14shMCrGxbk&#10;qc0tudRdm4d66vLopoXZ21mT8uF3ZtGM0td7uwQA4PMy+JZvfaX/t/8ke2ePyvObGvLWoWs3fGzO&#10;W8c35I0jq/PDfcsK8xfk6dXz8kwh3D1bqGfWNebh1fVZP3NU5g+5NT2lA3KyuSwXFs/IydayHG4q&#10;yZXVjXliQ0cur2/P3JKBWVA59j8srho7dFdd3d/r7RoAgJ+1wd/606+MvvnrOd40Pi9smJ8r3bPy&#10;xIraXF46M8snPpDpd309HaNuyYnm0jxamP9o9+wcbixJ88hbM+W2f5fW4bfm8PxJubBoRs60V+Ts&#10;wqqcWzqrUNV5eE0hJG5oS8XgW1M9+v48snHx/3Sop+fv93YNAMDP2rXwN/62b+TSkoo8tGhKfrSn&#10;La/vWpTnN7fleNu0LC99IHMHfDtd4+7K2ZbJOddZkS3Vo9M84vYsHH136gb8IDWDbk/NsHtTeue3&#10;srC4b3bPHZ8znVV5eOXcPLG+JYvLR6RpfL9srRzx2aG68cIfAMDn5Vr4m3j7N/Jge1meWjsn55bO&#10;SPeUIWksui8No/pm7qB7s2DYXekY+oM8urQyL25pza76kswd+P1MveOGTL7/lnz33/5u/ux3fid/&#10;9q/+WYZ97V9n09QhOds8LY8vuzZSOC8b6ktTP+bubJ0u/AEAfK6G3fr9UaV3fzMXO6fm8RUzs29e&#10;Wfr8/q/n9j/6nfT99g0Z9q0/S8XtX8+migF5fsP8fPLgjpxdWpvNM0dk04zR6Zk2Ih3jB6SluF+W&#10;Tx6Uw/NK8sSyWbnSVZPHl9bk8pLa7GmpyuoZI7KvofSzQz3CHwDA52b4Ld97veT2P8+59vK8sK4+&#10;V9cUan1zDsybnLUVI7KjZmwudFTk1a0t+eDY+nx8bl9e3LY4FxdW5uEls/LY8rl5pDA93zYtlzsr&#10;8nRPfZ5d3ZDHu2rz2JKaXFpcnXM9TVle2j8n22d8dqWnTvgDAPi8TLjtW3On3vutnGqYmNc2N+Sd&#10;w8vy0s6FubK6Lld7ZufRpdPz7qGefHC0J5+c3pyfnN+T13ctz+XFs/LDre354PjafHRqUz45s62w&#10;zob8qLDspXUteWLZnEIYnJkLhfUeXtecjdNH5WRHdSH8ueEDAOBzM+P+226Ycud3cnZBSV7oqc77&#10;B7rz08uH8vHlA/nkwvb85MKOfHx+e94/ujofXQt/F/bl7YMb8lwh4F3tmZu3Dq7IO0fX5r0Tm/Kj&#10;g2vy2o7leW5ty/Xg9/Ci2lxYMisXexpyoqUyD/U0C38AAJ+n8v79f7X8/ts+Pt00OS+vmJM3Nrbm&#10;xw/uyqePnsgH53bnw7M78uLWjryxY2Eh+O3Jx2d356WtXXlmdVPOt5XnXFtVIfB15Ud7VubVbUtz&#10;tXt+LnXMyoWW6Tl/rZbOymMbmnNpWV1OLGnw374AAJ+3VeWjH95fOz5PL6rJG+sa88Hhnnxydlfe&#10;P74pz2/pzJ7pw/Puge481FWfK2tacqFtZk40Tc3ptmnZMLl/IQBOy1OrGnJlWX0uLCjP+cYpOVVf&#10;lnOtVbm4oiaPrJ2fk52zsrm56rNDwh8AwOdr6eSRN6wtH5OHCsHtxWWz8/rmjry8uT3PrG/JvtkT&#10;smXaoKwt6Z/pt30jLYPuTtvA2zPj1q+mffhdWV02JCvG3pfjdaU5Oa8sB2vG5VDt2ByuLc6DrdNy&#10;uXtOHt/Umj0t01M99r7PDtUJfwAAn6u6G2/85YXjB/34bENpHuuoyDMr511/TMvJ5ilZVfJAtlUO&#10;ylPrGrOpfGSWjLkvi0fdmzUTB2Zr5cjsnFGUFRMeyNKiO7Nt6tDsKR+RPVUjCgGwKMebSnOpECYf&#10;3boobVNHZlzfWz6r85w/AIDPX/uEQfXH5k3I2ZbSXGiryLnmqdlSOSRLiu7IibrxeW1HR17e0Z7H&#10;Vs7NmZbyPLigIocby7KvviQ90wamo+j2rC0dkC1lA7N52oAcrBmTk4Xwd3FJTR7ZsTTtM8dl+qj7&#10;hD8AgC+KvfXjXj1SX5wT8ybmcM2obCqEuGXj78m5xRV5aevS7J4yOXXfuTEVf/bV9P9n/30G/NpX&#10;MuaGP0r5Pd/P/IHfy7aqIdlVNTz7pw/L0TnFOX1t5G/xrDy2syvtM8akoXTwZ3XjhT8AgC+EfbUj&#10;f/v0gkn/4cT8idlfPSx7akZkdSEAVt3z7dz96/88s++6KdsqxmXXnGk50tmQ7rLxmfitr6ffv/71&#10;rJ50f063lORk48QcrxuTY3OLc7xhfE61lefA4prUTeiXjqrRwh8AwBfFubobf/nkgtIXLrRNyYOF&#10;IPdg86QcqB+fXbMnZt63v551t92dh6uqs2fU+Ky9pX8W/OtvpP3Pv5uLc2fkXGdlznROyZnCNica&#10;CsGvvjhH50/IqYVV2dVSkdoxfQvhr+izHv/tCwDwxbG7enTNycYJOd0yIWdbSwsBsCRPrarP29uX&#10;5VTx6Kz5o+9k/Z/8IEv/pDC96+6cnjMt5xbOyqWlNTnTXp7DDddGDUfm8OzROVwIgCc7K7KvdVrm&#10;FPdLR+UY4Q8A4Itk1aR+f7C3tqgQ/EpyasGkXOosy7Pr6vPsxgW50lNXCHWlWTNxSLqK+mTztIE5&#10;VD8+ZwoB7/KS6pxrrcyBOWNzoGZkDtWOydGG8XlwUWUuFsJjZ/nItE0d8VmP//YFAPjiaCnu9wft&#10;JQOzsXJQDs4dl8sdlXlu9Zy8vLE5T61uzJm28pxqLM3Zlqm50F6VR5bW5tLimTmxoPR62Ns9a1h2&#10;zRycg3PGFOZNyuXu6jy8riFd1ePSWTlS+AMA+KKpG/vAXZ3j+/3N5oqhOdZUkodWzMrzGxbk1S2d&#10;eXXH4ry5uyuvbFucJ1cvyKVFNTnWOCkHGoqzfeawbK8Ykh1Vw7KvEP5OtkzOxa7peXjtvCydOTYd&#10;laOEPwCAL6L5o+77ftvYB/7nVWWDcrh+Us51VuWxZbPz/JoFubyoNkfmlxXCXUUOz5mYw7Vjs6l8&#10;UDaVDcj2aYOyY/qw7Jw+JOc7puXysll5ZE19Ni+oSlvFKK93AwD4oqoZdlfHnKF3pnXEPVlR0i8b&#10;pg4tBLsx2VA2OGsnDShMB2TNhL5ZW/JAeib2KSwfkLWT+2ZNaZ882FJWCH9Tc6Freq5sbsnVnUvz&#10;0I5ln55bv/5XepsHAOCLpHrMHf+sdsR9aRh+ZzrG9El3yYB0jb0nS4vuyrIx96Rn/L1ZN+mBrJvc&#10;//pz/paPuyvryvpl7+wxOd0yJecWTcvlrpl5aOXcPLZj8XtPHuj6Sm/TAAB8EdWM6Luiacx9aRl1&#10;TxaN7Xv9jR8rJ9x7feRv9cT70lP43FV0x/VaP6VfdswclmPzJ+R4U0nOdEzNpSUzcmnVvA/Obe34&#10;p71NAgDwRdZUdP8niyf0vR7+FhfdlcVj7kh38X1ZUVz4POqW68Fv47SB2Vw+KAfmjMmBuWNyvHHi&#10;9f/6PdQ+7bUkf7e3KQAAvugWFN/5u8sn98+KSf2yYsIDWTH+vqws1NIxt18PfusmP5At5YOzr3ZM&#10;9s8tyrFC8Lt2B/D+pik51z3zf+htBgCAL4OW8QP+cXfZ4GyaPjjbZ4zKhqn9s7YQ+NaW9s3m8iHZ&#10;PXNU9tUU5eCc4hysH58j8yfkUNPkPLZ79buX17T+w95mAAD4MlhYPPgPVpeNyNZZw3OwYeL117ad&#10;aJxcmI7PoXklOVxTnFNNU3Jo/vjrI36Hr73ft6v+f7m0ofmrvU0AAPBl0VE+7fGVk4dl84xh2V8/&#10;IWfbp+Z8Z1XOtJYVphU52zkjJ5pLc7x9Wk61TsmJhbW5smvVht7NAQD4MmmcNPq+nsoxOVBfktNt&#10;5dcf3HxlVX2eWF6bp1bNyxM9c/NY9+xcXFKVC2sX5OWz25f2bgoAwJdN3ahRv7J48pCP9s8phL/2&#10;yjy6cnaeXNOQ59c15eqa+Xl6fUOeKITBiyvr88LhjXteOXbsv+7dFACAL5vGor7NS8qGZc+cSddH&#10;/q6N+l1d3ZDn1rfkuY3NeWFDS149sDpPHd38wasHN/3r3s0AAPiyqbvxxl+uG3H3y0smDc62WeNz&#10;urU8j3fV5tm1TXlu7YI8u7Etnz71YF49tXX+wzs7f7V3MwAAvozqRt34K3XDb/+L7rKh2T27JKea&#10;p+bhJTV5amVDrvTU59MXLuaZwxvH9a4OAMCX2dLK4h90FD+QnTUTcnR+Rc62TsvDnRV5dOX8/MVL&#10;j//7F49t7tu7KgAAX2Yvnt73T/Z0d/yPO+aMzdnO6TnXPjOPrmvJX77yWN69cKjpvUOH/n7vqgAA&#10;fNm9/fDOX33r6qVnXj1/OC+d2JtPnnvow7cv7qt7ds/a3+pdBQCAnzevnT8+9Y2Lx8qSul/qn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T9VNHfXf1hX3/Ve9XwEAAACAL4v1dXW/sr2j9te2ddTUrW+a9ez2RbWvr2user1j+tg3l9ZO/OuF&#10;M8c90z1n7Lc7xt/zT6/VktqRv909e9ToNfOLyza1lg1bV1vyax0VQ/5pT6GWlA37R73NAgAAAAA/&#10;S3VVA/75otrx31vZVHFzd8Os6s7qaW8vmlOeFfUV2bukIQe7GrKqrjTdtcVZWDE0c4ruSu3oO9Iw&#10;8f50lA/KyrljsrltcrZ1TM3W9vJs76jKpuZp6a4endYpff9jy+QHnls0fdjVna3lh3a0lw9e0zTp&#10;5mXzim5eOnv4H9fV3fjLvbsBAAAAAPyXMmrUjb9SNqTv/DF9bvmL9W3VWd9YlU2F2tk+KztbZ6Sr&#10;fHTWzp6UdXWlWT1nQg4src6W5snpmDooy2aMyoaGydmzcFZ2dZRne8vkbGooyrq5o7O5aUJ2dkzN&#10;zs6p2dpUWmhjbFbWjE5P/dismFuUZbNHZ+GMEf9pac3Yq+tapw/q3R0AAAAA4P+NyuHD/8GcyaMn&#10;jbzvjh8VP3B3xt/7gyytKM6D6zpzaEV9Vs8tzoZ547OrpSx7OipyZHlttrdOy/p5E7O1MO2pH5/l&#10;c4rSU1hnc9vUbF9YkZ0LK7O1bUpWzR2bFbUjs3TW0CytHpqe2SOzraUkp1bX5sCyqqxvGJuVtSOy&#10;rtDH8lkjs7y2KN11Uz7unl/28uLqceV1dQP+Xu9uAgAAAAD/V64NqLVOL/qHi2ZP/TftNWUrG6YW&#10;/3XZwHsytf9tObSsPo/vXZG9i6uzqaEsO1qnZXPjxBxbUZ19bdOyt2VqHt+2MKdX1mVvZ0XW1hen&#10;a+bwtE4dnPkT+6VhQr90lI/IoqoRaZ0yIIsqhqZz2uB0TBuYtvL+aZrcJ/Mn3ZP28gFpLyxbOGtM&#10;msuHZkFhefOUflk1tygbm8uybXHNJ+vaZ1X3tMz8x727DQAAAAD8/zPq9m/ePbbfTa9UFQ9I15yy&#10;zJ84KK2Th2d7a1UOLqvJjo5p2TB/YjbMnZCVlcNzsHVaziyrzp6miXloU1Oe3LU4j29bnJMr5mVN&#10;9disrhmbxdOGZcagm1Ny99cz8e6vpeTer2Vav2+nvP93UjHwppTc/930++4f5N5v/u71uuOrv51b&#10;/+y38oNCff9PfiPf/6OvpO+3fiezRt+RRTNGpXnqkKxrm5mdK9r2djeW/8veXQcAAAAA/k/80rA7&#10;brpt8vB+T5UP7/M3A773+5kx9JYsmzk6Wxun5Myqxjy4pjF728uzv3Vazq2cmyc3NefK+uY8t3VR&#10;Xju8Pj86tS2vHFydq1s68vjahlxaNisnWifnRMvkHGsuy8H5E7Ovflx2zh6VHXML7c4tSnfFkLSN&#10;vy91o+9M1YDvZXKfb2TkzX+UQd/7g/T7zh+k/3f+MKNuuyFFd30rkwb8IDPG3JupQ27Joppx2dA5&#10;+z8unz/jzKJ5lV//zz8BAAAAAPjfGNe3778oHfrAxpH33Pw/jb7zxkwfeldqh9yaVZUj8uDSmjy+&#10;rilPbmzJczsX5bWja/Leue35+NHD+ekz5/KXLz6Wz156In/57EP5yZXT+fihg/no/M58cGZzPji9&#10;IR+cXH+93ju5Lu8cX5s3Di7L6we78tr+rry4a2Ge2tKSh1bV5VhnVbbVT8zqGaPTMWlAGoruy9S+&#10;N6b4jhsy9q5vZkyf72Vs35tSOuiWjL77a5k+6o4sm1f2Vyvmly9umem2XwAAAAD4P7jxxht/eXz/&#10;G8vG3fvtHzeM7Z9FpUOzYUZRTnVMz9W18/PG3q58eHJ9PrmwK588cih/8fS5fPby4/mLl6/mJy8+&#10;mU+ffzSfPnUhP75yOp88eiQfXT6QD87vyvtnd+TdU1vyXqHePrEhbx5ZkzcO9+TNwyvz5oHlhVqW&#10;N/cvy2t7l+aF7R15csOCnFs+O8c6Z2Tn/LKsnlmU5nEPpPyBG1PS98ZMeuCmDLvlqxl/77ezcPro&#10;bGirzOalc19c1175td6fAgAAAADcd+ON/+3we75dNX7wrRfH9bvp308e8L3Ujbg1e+dNyJXV8/Lm&#10;niX50f6uvHOkJ++f3pQPL+7J+w8dzsdXzuTTZy7mJ0+fy4+vns6PHzuWTy7vz0cXd+eDs9vy/pkt&#10;effExrx9bH3eOLQ6PzqyNu8cXZO3DnbnrQMr8vbBFXlj37K8tntxXt7ekRe2thaqOS9sacmzW5rz&#10;9JbWPLmpNZdWz8/hzpnZXD8pXdNHpG3KkCydMS4LK8dk8fRRWVU/Mevbp2dHd8One1e2TNu1rO6/&#10;6f1pAAAAAPCLa3CfPl+ZOHTgzrJhg1J85/czfcCtWTtzTC50VeelHe1559jK6/XeyVV598SqfHBm&#10;Qz66dpvv5X35yaOH8uHlvXnv/I689+C2vHtqc965Pti3Lm8fvTbQd63WFWr99Xr7yNq8dWh13jq8&#10;Kj860J1Xdy/ND3cszEvb2vP85pY8vWF+rq6rzzObF+S5bW15emtbrmxqycVV83JsyaxsbSpLT83E&#10;tJeNTGvpsHRVFWVh+fC0VQxLd8O0/7Rx4ewVG7sW/JPenwYAAAAAv7D+blG/O/+8ZHj/y8X9+6S0&#10;361pH/9ADjWW5NGe2Xlt35K8e2pt3jzWkx9dG/w73pP3C/XeyTX54PSmfHRuR94/tzMfnt+RDwuf&#10;P3hwW94/vTnvHl+bt4/05O3DPXnn6Oq8c2xd3jq6Lm8eXnP9Vt8fHSu0ebAnr+/uysvbOvPy9s7r&#10;g3/PbWrOUxsa89Smxjy3vT3PbG3N1S0teXxDU84sm5XDCyuztbBvq2cXZ2VNUTYvmJLlNeMyr2RA&#10;2qqK/tOK+qnHl9dN+Xe9vw0AAAAAfnFNLy36yszJ43YOuPnbKb33O1k7bWjOtpfnhQ1NeWPPorx1&#10;aFnePtydt4+szLvHevLutYG/U2vy3pmN+fDC7rx/YWfeK9SH5wv14I68d3JjflRY983Dy/NWYbu3&#10;jvQUpqsL26/rvRJwTWFZT944sLzQ/tK8unNRXinUS9s788LW9jyzpTUv7OjM84V6dlvb9QHAJzc2&#10;5dLK2pxZMiMHW6dlR8PkbJo3OevmlWXF7IlpnzEm9VOGpba4/4/rpoy4q/enAQAAAMAvrqI+t3xl&#10;Yt87do688/uZdt93s3py/zy0qDI/3Nact/YvzNsHF+etQ0vz1uEVeefEmnxwZn0+Orspn1zYmU8v&#10;7c8n5/bmwwd3/eeXdxxfl7eOrLr+wo439nXljb1L8+b+5YXPK/La3mV5bc+yvLpr6fUr/F7e2pFX&#10;d3TktV2L8truJXl19+K8cq0K27x+sLD+geV5pdDGtav+Hl/XkMsrZ+ds14ycX1GbCz3zc2hxbbY1&#10;lWf9vMlpnz4mM8belzljB/7HtqqJW8rL+/9q788DAAAAgF9M1wb+ht/6nZ0DvvfVzHzgu9lVMzpP&#10;r6rJy1sb8/q+9rx9pCsfnFqXjx7cmo/P7bh+e+/HFwp1fns+PLslbx3tySv7F+XlXR15cUvr9Xph&#10;S9v1emlLe364rSOv7Fh4ffrcppY8W6jntnXmue2L8sT6lpxfNieHGstyYF5pDtSXZH/dhOybO64w&#10;HZcTbVNzfunMnFs6I5dW1OSh7to8umpeHl/bnMc3dubJ7V05u7olaxunZM7EAZkx5oE0TB7zZsvM&#10;8f+49+cBAAAAwC+mPt/606/0/eaf7Bxx89fTNOK2HJs/Lk92z8zzGxrzyo62vLqrI89uXJAnVjXk&#10;kZX1Od9Vk/3zS7O7riQ7Zk/M7vrSHG2tzOWls/LE8ll5bFl1Yd26XF07P0+va8zVNYXtltXk/KKq&#10;nGyfmk3VIzN38Pcy/qbfT9E3fjvT7/paloy7L/vmjs/FRTPz2IrZeWLl3DzeXZvHVs7OI92z82Bh&#10;26MtZTm/ZGYuddUW9qMhj61ryWMbO/LQ+rbsbJ+R+pIBqRzZJ7MnDMraxqqsWTDjw+NrFvVcOdTz&#10;93t/KgAAAAD84hj8rT/9ytAbb9hZdMs3smbaoFxYOCXPrp2TKytm5uHF065f/ffW7o68f2B53t67&#10;NC9vbc1Dy2tycP6kdJf0z9wHvpPKO/400+/+0ywYdmM2Vg7OkYbxudBRnke7ZuXCosocbynLtprR&#10;WVH6QBYMvyW1930zc+7/ZtqG3ZKVJf2yoWp4YfnYbJ1VVPg8IusqR2TjjFHZMmtM9taX5MD80pxo&#10;r8ypRdNzflltHlk9PxdX1hWqPo+sb8nRpXMzr7hvxt333cwefV+OLpqTU53Vnx1qr557qKfOwB8A&#10;AAAAv3iuDfyNuvGGnRNu/2a2zBiRsx1T8ujyGXlixcw8tXZ2nt04L0+unXf9FtvzXbU53lGVA01T&#10;s612QjbOKM7qqSOzfNLALBp3f5qG3ZK2ITdlW8XgXGyfmidX1uTR7tqcbC/P5pqiLJpwfxqG3JKG&#10;wTdnTv+bMrPv91PV95aU9rk5I2+7MUNu+V5u/pM/yPf/8Hdzz5//Qfrf8G8z/sZ/l+7SQdkxa0wO&#10;1o3PmdaKXFo4Mw91FdpeWZfHehpyvrshq2rGp3zIrWkc1zfrqkZmfVm/zzZPHzH3UN14A38AAAAA&#10;/OIZcMu3f33kD/5s7/jbbsiu6pG50FmWZ9fPzSPdVTnVOSV755dk3vA7M/62r6fotm9l8A9uyF03&#10;/FH6fu+GjLj5uxn+na+m4q7vp+Lu76am7/fSOuymbJxy3/Xbhd8/3JN3D6/OsxvbcqCxLMtL+6d9&#10;zF1pGXVnpt3555l0659n5oDbM3tE3xTd/u0M+8E3M+zmb2fgt7+akd/900Kb38nqSYNysHZczjVP&#10;yUOdlYWankcXV+fxpbV5dGlNHu6ak4srG7OtcWpqR9yexWUDsmPuuGyvGf3ZgfmlBv4AAAAA+MUz&#10;9PYbbxl+683P3/1nv5fJd92QXbOLc3FhZZ5dU59nV9fnYuf0HJhbmk1VY9M1cUhq+92Wyj43p+qB&#10;O1IztG9qB/dJ/eB7smLS0GwqH5Hds0bmsa7peXFTU97avzw/PrcnnxTqR4fWXn+Rx4m28hxrKs3x&#10;BaU5v2hGLnXNzvmF1TnaNDWHGyZnT21xds8em31zrlVRjjVOzJnWsjy+vDpXV87O1e65ubqiLk8W&#10;6tHFs67v3+UltTm/rD5HFs9O17Sh6Z46OIeaynKkteKzY63lc6+41RcAAACAXzRDb/rmbwz+zg1b&#10;H/jaH/z7Kfd8M9uqR+d8y5Q8112blzfPy492t+f1PZ15ZmNTHl81NxcWV+V0a1kO1hXnUP24nGqe&#10;nEuFeRc6p+WhxdPz4oamfHi4O+8fKtSx9fn00sH85ML+wueNeXVnV57oqc/lRdPz9Or6vLipJc+s&#10;bcyTq+Zdr6fXNOb5ja15aVNrXtnamde2L8qrhemrWzrz8obWvLiuOVe76/JE1+zrV/s9vKi60O+M&#10;Qv+F6fK6PLy+NQdbK7Ny8sDsnTMxF5bM/uxiV52BPwAAAAB+8fT/xjd+teS2b1f1/+af/HTKPd/K&#10;5qphOdc0KS/1zM4PN9TntW0tee/wynx8Zms+enBn3ju9LW8fW583D67MG/u68uaeJXn3UE8+Ob0l&#10;Pz63Ix+c3pR3jvTkvUJ9cmZzPr20L5+e35MPj23Kj/atyg+3Lc1TqxvzVM+8vLSlLe8c7s57J1bn&#10;/VPrr2/7QaGf908X6uSWvHt0Q97cW+hn57K8vnVxXlzbnKdW1uXRJTV5uLM6lztn5eLCGbm4pDqX&#10;uuvy8NoFObdsTvbVTcqOWeNyvL36s0d7Wude6fFWXwAAAAB+AU3re/u/KLnrpi2T7/xeVk0elDPN&#10;pXl62Yy81F2b19bNzzu7luaTE1vy6aVD+fTRE/n44aP58NK+fHB+Zz48tyOfXNh9vT48szmv7lqU&#10;N/YsyXtHVuXHZ7fnp48czU8uHcx7xzfnlZ0r88KmRXlm9YJc7qzKsfrxOddelZe3Lcxb+689C3Bt&#10;3j+6IR8c25i3D63Nm3t7rg8UvrBxYWGbljzWVVfYbmYutk3PpbZZeaizJuc7p+f8klm5sHx2Lq1q&#10;yKUV9TnTMStPrGkrfG/+7MrqdgN/AAAAAPziap848A/njBp4dfHEwTnRMClPdlbk+a45eXXV/Lyx&#10;sSXv7l2aj05uyIfndufjiwfy0cWD+fG5vfnozLb86Oi6PLd1Yc61TcnTK6rz0aGefHBoTT44tjnv&#10;ntye909sydsHVuaVrUvy7NrWPNFdnyd76nNl5dzsmTEie2eMyuWFs/L0mqa8vGVRoRbmpU0deb6w&#10;7tPd8/PYoppcbpteqMqcb67I+QWVubBges63TM+5hdNzcXlNLq2qyyPrGnN++dycXVyb813zcqhz&#10;9mdnls9zqy8AAAAAv7hai4r+YVfpqPq24hGfbp8xPhebpuSJ9ul5YensvNYzL29taM3bO5bknf3d&#10;eatQP9q7PG/sXp7nNnbkwqKa7Js9LruqhufRJdV5sHlqNk8bmnVTh2Zz5ZhsrxybbdNGZ92EIVk8&#10;4u7M73djGvp/Jysm3J91hfXWlPXP8rG3Z9f0ITnfOjUPL5yZRxbW5GLbjJxpnJrjdRNzon5SYVqS&#10;U/Mm58Tc0pxtnJazLRU5t3BGHuqZk0c3NOaRtQ253F2fw+0zsmXBtCypLv5sT+vMuYcM/AEAAADw&#10;i6xn/Ff/q0UThtSuLBv56fH6STk/f3Ieby3P04tn5oWV9fnhhpa8uL45z65uyJXuuXloaU2ONE7J&#10;pvKhWTnunqyf3Pf6Sz/Otk/P8nH9Un3Xd1J7702Ze9/Naeh7c5oH3Jr2Ibdnyah701XUN2smDc7a&#10;yUOycdrIbCwfdX1e16h7sqNqZPbOHJ39M4tyYObY7Js+plDXvo/K/urROVA9JsfrJ+R069ScXViV&#10;C8tq88j6BXl8S0d2N1VkdW1Jqsfcl4n9bvmsu3bc3J668Qb+AAAAAPiF9kurpw4dtLh08I92zCr+&#10;mxPzJubCtbf2tpblckdFHltcnUcLdbljek40lGR3zZismzYoy8ffm9WFOlRTlCe6avPypmtv5m3L&#10;o4XPp5rKcmBucdaVPZBVJX2ycerAbC0fWqjh2V09Lgfqy7K3dkK2TR+TNVMHZ+m4PukYfUe6ivtk&#10;/eRB2VQ6KFvKBmXztIHZVDEw2ysG5WDtmBytu/ZG4bKc7ajMxWtv+F3bnMd3dmX9/PK0VxVnXtmI&#10;THjgts+ap4+bW2fgDwAAAAD+zt9pGT/g19dVjDp/sH58TjZOzKnGCTk5vyQPLijLqfmlOTZnbHZW&#10;XrtSr3+WT7g3C0fflo1T++d8W1le2tyU1/YtymsHluaNgyvzw+1deWHjklxd0Z7LrfU511iT7WVF&#10;WV7UN1urxmRHTXG21ozN2ukjs3RKvyycWGhv/J3pGnd31k3ul41lA7O1bEC2FGrHtEHZO2NkDtcW&#10;5Xhh307Mn5gHW6fl0uLqXOqZn8d3LcuqeZPTMWtcWquKMrt4oIE/AAAAAPjf2zd37PJD88b/9Pj8&#10;/zzwd3zehByrH5e9M4dmW3n/bKkYlOUlfa7XhulDs6NuYnbWT8mi0f1S8d0bMup3fjsjf/M3U/KH&#10;/zaT/vgPMvYP/02qvv/tzLjl+5l5+y2ZdfetmXjjDSn67tdz1+/8Vr73//1v0//3/kXah/4gu6uH&#10;5UjDuBwq9Hd4bqHmjMmR2lE5MrsoR+cU5+S88TnVWJLTLWV5sL0iF3oacnp1UxonDciCqcPSPn1M&#10;2ipHfdZcPmJu3XgDfwAAAADwvzpZOfwfHGuYWHdmQdlfP9hcljPNk3OyaUJOzC++XofnFWf37DHZ&#10;NHNElpf2zcQb/zg3/dN/knv++T/L9G/9eRb375M9lZPyyJKWXOlZnItLWnOuozUHZ1ZncZ8BmfPV&#10;b2fab/5eyn/r91L1+3+Y7v735cS8adk3d2z2zBudE+0lOd02OaebS3Ny/rhCjc2xukIVlh8vTI82&#10;jMvRxpKc7KjMhdWN2ddZnZrhd2d2Ud/MmzQkbVNHftZePsYz/gAAAADgf29/7ehfO1JfvP9M0+Sc&#10;aynNubZJOddakovtk3OhtSznW6fkdGNpTjVPyWPdc/J8T2OeaazNscFDs/PGu3Li7mF5aHBJLg+Z&#10;lGN3j8yR24dlz3cHZOOf3JmO3/p6ln/nluwvGpvzs6vyUMecPLp0bi4vmZXznZU521mecwun5UTT&#10;xByaM+Y/D/bNLSrUmBytH5sjDeNz9Nqg4MKKnF1ek70t09JQfH9qi/qmedqYLJ414bPO6V7uAQAA&#10;AAD/pzZXDvvajukjnj1SPy4PtpTkTMvEnGktTJsnFaok59pK8/CSaXl2XUNe37kkL2/tyPOrm3J1&#10;4Zycq5qUg6OGZVOf+7P6rnvTfffd6Xng3mweOSD7pozKkeprt/JOyJH5k3K6szLnl87KhSXVubBo&#10;Rs62V+Rk85TrLwc5MLso+6tH5kChjtYV5fCc0TlUNzanWqfkzMLKnFhYkRNLZqV7xpg0lQ5JR9XY&#10;tE4Z8Z+v+HOrLwAAAAD8Hy2c1O8PFpcOempNxdDsrhmZA3Wjcqi+KMfml+RUY2ke6piWqytn5pk1&#10;c/LC5gV5dkNTrq6al8dWzMnZtsocnDMhW6YNy/rSAdkweWA2ThmU7ZVDs696VA7PuXbb8KSc66jI&#10;w13VuXRtwK+1/H99kci1t/cemj06+2uGZe/MIYXpqOy/tt3copxcMClnCn1f6JqRiyuqc3nNvOxu&#10;r0xnxagsKB2azspRn7VPHWXgDwAAAAD+zzRPuO9/aJ/0wMb2kn5vdU4c+DcrJg3Ilqqh2T59WI7N&#10;m5gzCybn4qKKPLGyOi9ubMwPNzbnta0L89q2xXlhc2ee29SWl7d35odbWvPyhpY8v3ZBnl6zIE90&#10;z8+VlY250j0vjy2fkzPt5TnSODGHGifkQH1x9s0Zkx0zh2V71ZDsuPbykBlDc6Aw79qVfsfmj8+x&#10;pok5v7gql1dU55HVc3J5TV32dlRkRe34dFaNKdSoz9rLDfwBAAAAwP+lheMeuKWp6P6HOsb3S3fp&#10;wKydOig7a0bncMOEnGkrz8NdtbnSU59n1zfl+Q3N+eHGtryyuSOvbl2U59a35urqBbmyqilPrG7M&#10;oyvqc3FhTU4tmJbj8yfl6LwJ2Tt7dHbVjMzW6UOzuXxQtpUPzo6KIdlePiQ7q4Znb6GvvYXlh+qK&#10;cn5RZc4V6sLS6Xlk1excWjU359c1p2fupMwt7F9bxcjPWqcO84w/AAAAAPi/q3robTfVjepzfsHo&#10;+/7ntqI+WTLugXSX9M+G8qHZVVOcQ/UlOdZQmgvt03OxY0bOtlTk0JwJ2VE1KtsqR2b7jNHZWjWi&#10;8HlEdlaOyvZpQ7J96qBsLO2XdaUPZMOU/tk0dUC2lA8qfH4ga8vuz6aKa/P650hdcc61Tc3Z1il5&#10;aOmMPL5ydh5aUZOHV8/L1Z1dubRlSdY0TM36BRWfHetpmnuop87AHwAAAAD831E36sZfqRl67/jZ&#10;RX0/rht9f+qH3pkFw+9Ky8h7snDsvVlS3CddxfdnadF9WTa2T6HuzbKie9M1prBs5F1ZOvL2LC+6&#10;MyuK7k732LuzesJ9WVvaL+vLBmRdodaW9cuayX2zqvS+rCrpk+7xd2fnzGE5Wj8+pxZMztm2abm8&#10;tCoXFlfmwYWFzytr88jahjy+ZkGu7liSJ/cu/6unDqxsf3z/8l/r3WUAAAAA4P+uyoF3LZs+5O7M&#10;HXZX5g27M/WDbk/ryHuyuLhflk8ckBUTH0j3xPuysuTerJxwb1ZP6pe1kwZkfWn/rJ987eq+ftlQ&#10;1j9rS/tm1cQ+WV58V7qK7sjiUbdkxbi7sq7sgWyY2j97akZef+bfieayPNhRXphOzsnW0lxYUp5H&#10;ltfk8Z65ubRids6snPfB47uX1Ty/a9l/07uLAAAAAMD/E40j7/6X9WP6v9Q6vl9aiu5J6+h70zaq&#10;TxaN7ZulY/tkcdFdWVJ8e5YV35UV4/pk5bj7C3VPVvQO8l2rpWNuvz7Yt3TMbVlVcl82TB2QjdMG&#10;ZmvV0OyeNTxH5o3L0YbxOTxvbI41jMvpBZNyum1KziyszLklM3J6UdWrl9c0lT28uvO/690tAAAA&#10;AOD/rbpRA/55Y/F9GxZOvD/LSvtn6cS+WVJ8fxYX3Vuou7N07N1ZMubaQN+1Ab8+6S6+5/rVfUtG&#10;35pFI2/OsrF3ZPWk+7O+rN/15/tde2Pw7lkjs392UQ7VF+fwvHGFKr7+Nt/jTSU5sWBKTjSV5lDL&#10;5DfPLased7K98h/07goAAAAA8F/a0klDHl9e2j9rygdlbaE2VgzP+qmDs65sYFaV3H+9eib0yYqx&#10;d2bxqFuzovjurJvcP5vLh2RbxdDsqBqenTNGZE/16ByYU5xDdeNyaN6EHJ4/sVATcrRxYo40lmb3&#10;3El5ZNeqXD2wZc9TO7v/ZW/3AAAAAMB/aV3Fg363e/LIx3vKhmZ9xcBsmj4ou2aPyb65xTlQNy57&#10;Z4/O7ppR2T1r1PWBvb01Rdkxa3R2zizMqx6T/dfeBlw7LofnTsih+gnXB/6OzJuQI/NLcrihMG0q&#10;yZHGkjy4bG5ePbnzk8e2L5v16OYl/6i3ewAAAADgv7SmCWP+bdvUsu6FU0o/WjFxcDZXDs3GqiHZ&#10;UzchB+ZNzNGGCTndPDnn2isKVZXTLVNyqrn0eh1rKs2RhpIcbyh8b5ycE02Tc7Sw7pFry9un5XTr&#10;1Jxum5bDzVNyZUdXXj+185Pza5sqn99V9/d6uwcAAAAA/rY0jS+6ecG4US+srSrK1pmjs6NmTA41&#10;Ts6xprKcbJmSBzum5eKSGXlkeW0e7qrOw0tm5vHC50eXVefi0ln/a10qzL+23oXFM3O6vSKn2stz&#10;ef2CvHF5/19f2LJ07UM9db/X2yUAAAAA8LdtZdXI314xY+yUFaWD39k8oyj750zMiebyPNhRmUtL&#10;Z+aRntl5bNXcPLl6Xq4W6plCPbemMU8V6uqaeYVpfZ4s1JXVdXm8uyYPrZiVRzY05aevPfI/ffDU&#10;6U2P71/+a71dAQAAAAA/K0vKRvzpnDH3PtRRMihrK0bm8PxpObGgPKday69fxfdYz9w8ta4xT69t&#10;zFOr5+e59c15Zv2CXF07vzDv2vcFeb6w/IlV8/LIhta8fn5vPn763PNXDq39zpvn1v9KbzcAAAAA&#10;wM9K94T+/7KxqM+29gkDs7RsWFaWDc/O6gk5vmBazrRX5vLSWXlqZV2u9tTn6TWNeX5Da55fX6jC&#10;9OXN7XlxY2t+uHNJntu/Mp8+feYvPnjqwSeePrJ+xJNH1vxGbxcAAAAAwM9S3agbf2Xp5MEz5o24&#10;6y+6pw7LirJhWTNtZHbWXnsjb1mOLyjL2dbyPLxkVp7srsuzq5vy0obWPHvtSr/NzXl278o8f3jr&#10;33zw+OkPXj+/b/vVA5v/bW/TAAAAAMDnpX34rf9gQVHf5qaRd//V6mnDsrFydLZUjc3e2ZNyrHFq&#10;zrZV5FzrlDzcWZknllbnyeV1ubq6Ke+e3p63zu3PW5ePPv3Bk6cHvf3wzl/tbRIAAAAA+DwdWbPs&#10;N3Z0NXUtGNfvr3qmDs72mtE52jQtxxsrcvJaNUzJ+bbynO+syDObO/Lcru58+NjJv/z0qXMvvHn+&#10;YNt7j5y4Nc/v+nu9zQEAAAAAn7dnju39V+9evbz32QcP58Sq9hxZWJ2jHdPzYFddLve05Jndq/LD&#10;Y5v/l4+fPPPXHz119tPXz+49+uGV41PfPb3vn/Q2AQAAAAB8EZ07V/fLL546+I3nLxxu/Oipiz/+&#10;yQuP5afPP/GXr589dvb1c0eL33/k1O/n3LlfTup+qXcTAAAAAODL5MqhQ3//+RM7/zvP6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fe3BAAwAAgDDo&#10;/VObww0AAAAAAAAAAAAAAAAAAAAAAAAAAAAAAAAAAAAAAAAAAAAAAAAAAAAAAAAAAAAAAAAAAAAA&#10;AAAAAAAAAAAAAAAAAAAAAAAAAAAAAAAAAAAAAAAAAAAAAAAAAAAAAAAAAAAAAAAAAAAAAAAAAAAA&#10;AAAAAAAAAAAAAAAAAAAAAAAAAAAAAAAAAAAAAAAAAAAAAAAAAAAAAAAAAAAAAAAAAAAAAAAAAADe&#10;1QCXg8pB0z6RIAAAAABJRU5ErkJgglBLAwQKAAAAAAAAACEAAdtp7LdNAQC3TQEAFAAAAGRycy9t&#10;ZWRpYS9pbWFnZTEucG5niVBORw0KGgoAAAANSUhEUgAAANIAAAD6CAYAAAGjYSmPAAAAAXNSR0IA&#10;rs4c6QAAAARnQU1BAACxjwv8YQUAAAAJcEhZcwAACxIAAAsSAdLdfvwAAP+lSURBVHhe7P0JVGNX&#10;miaKurvXfd1dXWOmh0hnOtMOp8dwOlwxcGN4EbHgQkNDQ0FR0BRcCoriQVMULIqi4dI0C5qm1FJp&#10;KdVSqZVSKmkpVZIVUqqkK1kqqSVLLWEBwVTMM8RABEGEIzyGh5zs7337AGGHw860syrrdb8be61/&#10;aTo65+z9T993zj7/vu9e+3tvS69MzM0HU5i0ODGfiGP36y/c5j3Ws1NOX+nux7vbTCwWmEwMIWY1&#10;IqCowGTQhwWD/DMPONtfg+wHfu2sLftbt7cx1WcibrciZurHqNOC5dFxDDucd+9jxOOFtqkUkwEP&#10;Bnt1mBkNYcFjw6o/dNfG1pIzsNRUYLq7DJaCw7d/T5hlmInEMNqrh7WjFlEHD6zvZQfMH+3jFecP&#10;ziZdDgy6LUj6DFgLD8DdXY1Rlx2jZssdBzNlPJG2qazAJW0Txlsy8PD/65/g9x57KE385lZ2wN1X&#10;BVtfBQKGTjgNKti6qhEyaT/ax4TXj5BeA3dvJRKWHkRMPTBVH4errxFxiwOjL754YHfT+6Llx855&#10;cg4iWHQUkeIjuNBXJO1I8+/aA9qG4/BY1TCpO3Dq5DH0NJTAq1cgyIO+ZDJJJ3TfsMOClMOEgtMn&#10;kJ2TjsyMM3j6619B3GpBcXYhvH3K22emSj+I6ZYcjCuaoD7yGMy5adJvsUAKfYUH0FBRijM5Ocgr&#10;zcbp7Dy49UpE+gvxksWyc7CIzYaQWY3DB59HVl4RHLJWno0CTqUK+VnFCKo0tw822FeLqfZiTDTm&#10;w1JyUPq+pKgEbqsbjn7qyaZElCMTMHTB3luLIA0urGhE0uncOVjMboFPJ0ecVuTiH3z6fkQtGvh1&#10;elTlF0g7DPxx/tn2w4+lDcvqMamkvnjQ3rxDKD76zAFNUxe6M88grOrBEI1i0mbGsFGLBIfP3V0O&#10;r1Fx+2TviwwYMGbtRljXBUtxCwx5LUjqeuEsOYRE4xmsBPwYVssxrWrBtLoZG3YZ3aIDKep0bWIM&#10;Ndnsqd+HirpWHPnN38CT990HY3klbO0lCJtU1OHHXChqMiCs5oGaS6HPrIentwH2/GexoqvDhq0f&#10;71+5hKtjU5iTN2KWlrZmaMOGqRMzAx1Ims00KBUchekY1KkQOP4CGjPyEVd1w2c0ICCr+uhAok35&#10;fFCXHoBL2QNVWTpk2U8h1nACa5YurLHHGx47royMY21Ajk2bApcdGlyyKzBlbobr5PNoKC1EqLkD&#10;S+PreG0mjht2O7yaXkSV3Rg9awnsHuajljSZJB14tT3w1lVhrD0TiwPsgaMXm/EoNhhdZkwabJra&#10;se1WY9lUi+L05yFvr4Khqw1uDpWivgQeWQvVIYOPuk85HXf2aq/F/ttAIKGlQhXtCMjbMN6WgdWB&#10;dqwa2zBttePG8hq255exPTOPG4ureGNuCUvxJC5MTmNjfAprw8MI9rfA0VyBlFYOT20uZvraPv1g&#10;orlUOrgUnVBnpbFnuTxQK/XWiRWvD8NWJ25tbmHRG8BgXw02fWpEm0tgb65jMGiHvLIAqtwjGGxr&#10;gr48G7Xpz+DbZUdvB4O7WoR+FVZ3w16Ui/HOQmywZ2umXlyIhnF5dALbs4scvlYkOoswoWvBJY8O&#10;oz2V6Dv9LdxYv4D+08+xRwXwVGTi1CO/+dm9Ei1mUCPQ0At7YybmVBW44KW50/JmHGbcmJ3ke/qX&#10;rBDq4jNImfXw9Hfj/PQcVpMJpOirYUYVa+UR+Js6f/aBRJsMOJBUyhDtz8FmTI3NQR1GBpqxOTWC&#10;iuOPY91P/4o5cGWZeju/htcuX8LNyxextTiBtbEwZnlyMXUFjGXPY+rll3Yixqe1my9PpW1aPXhr&#10;ZglvJuN4f3YO78/P4Z3xUfxwehrvj83jnakN/Hj1Gn6yfh0/Xb/J99v48cp1vL9yGe/MrODtiSm8&#10;nozhis2E7ejIZ/cOq29iR94Alt4CFvh+njJLmXkDH86/Lr1CvIrvZvleyBzfi20XKeL/65QN/v/8&#10;W59+sOgDfzEXeVDBg3DDeW4oXikfcGdvdK4ivo+/Tb+9873YqXgVBxSvC2/jg6k3EXtIdft/e9vs&#10;7v6jdvOlS38gXj8UZ7N+C9LrxjuUtxEWB+H7i8WDiO5T48OL/O3i2xh8QIsP19/Ch+ffxuQ3rcCF&#10;t/HTOfb4/C3ugye1yRO48Bk9Ey30gPxs9OsaDO0fAK6+hw+vviPJ5NMuXKkYLsX1d4HL/H6bO+Tv&#10;uPqu9Du23kX4fjlCD6pwvX0BePV9vG5ax6t/Nlsa2SfL3d39R+3lL8nvsBz/Ax9LCWyxL6ukz6EH&#10;+89eKhu9y1H/9oT39k5fky8cCO3787N/s08hfXfTd+Wze3iv3Wv32v/ibWNoBrNkMGM2F1ZTI3O7&#10;X3+hNv+SPW3M/dfndj/e3UaIKy4wT40HnFiKOLAQCODS5OynhpY/euKhtOG+ZiQbC2A4801pG/nv&#10;HUubcmsxTJgXUnRgKpHEiNvDjH32o3g47OEXRLiDPidMPU1YCyUwF7Aj2lR314Ean/7KuQO/9asI&#10;NRZivL0AyoznpW20f/L7aWsBBUb79RjT6BF1msgVTIh8nF6lyMHGPBrieKKorhKcD9oRJBIed/s5&#10;hIN3HGy24QwuaFoxVHcKPpLEf8H8Kr5PusMY8xtg666DuasGDoMSIdKksImYxLDLw4bcLoxoqxAb&#10;6CFk7oNP1YSEvhNJlwfa6vI7DhQrP4zx5jysK+twSVaGSN5Oj0Kdx8nj2uEkUSjKO4GDacfh03RA&#10;25BH8mDEfUPfd5yb8eoR5tEzMgqQmZeB5w6ewIRPgxGnHS1N3Xf2qCMfnpNPEMK1IVx6SPot/fDh&#10;3Fgggb7SZ5BZWIr0ojwUV5WT7fSRf+n4qsZ9KYsFvRmPIWJU4VR6JmpyjsJPJmhpr0bOE4+iv6Uf&#10;w3b77VzmKDuGTUK3UPlxuKszJUWXFlUg5g0jYlFg2MUh0/fATYJh0fSzAwZ+NuC+BFmjvTUfAW0/&#10;jJVp8LO7gm0kNO0wtjZBXtuEiO67pcnWIvygNv/AhlOBRWMXRmU7hqKpqsWElzoW+nDoeMJqTBE1&#10;JXVahAdkiAyoifNb5u6LDgwgqOuDU9UPW3E99DnVMPMM5wf6Eas5Dm9TGcbsTswoW7Bs7scC9TCv&#10;68BwR8ntIZ2lWc+WdgA//Sne29qCo6EehqImeHRq9qx9Zzu/bYBnoSVrlKH/VDk6009DW5WLyY5s&#10;rNv7sWJsx62LlzDDHg815mJR04RNMpUlfv/Gxhx+fOstbF9fx5kHHkX+o19H2Vd+E/aWPARNXfAO&#10;6NH7h7/zkeMn+UVER8ZPQjCm53Cd2o8ZVTXWbT1YJd25Ob+EraEhXLDIKIJvKTHcWYIpN1+NRMMa&#10;DpGiR7qkYGwsx3zYC19XLtlN1x2GRPjsQ4zsPKBoQbS6Fba8A1jQ1LNHPVgnSdgaHsd7127gvKUP&#10;lyzduB4wQN9VCBX11lZdCH13Oyy9rWjNP4WWgtPoKE6HgwwlZPnu3WwkoTeir/wUYtp2eIufw5y6&#10;DiuWToyQ+56PRLE5NonrCyvYTA3j5twiLkSS2F5aweWlNWzOzqKnIB26spOw1ZViqJ9Oe/LAnb35&#10;eIsYNHSyLgRLX8CsvBprtK5UTytWgwG8s30dl8enMWHowYSijmykBpHmAoQ1ctg76qGoyUVb5kEk&#10;mmrJRhpQk7njY5/awjQKe0kjYtUnMSOrxnkrGYdZx2juwBbZ4ZrXjClVDeLdVVjmMC6ZuzDdX4Ok&#10;UQ91Xhq6j+9n7EtDzeMPo+f3Tn06Awl/5ztpg9ouKPOLMEgevGptx7pLhlnnALbHJ/Hu1gbW3D1I&#10;debC1dkGbV0lFhmhL0xOYmN4BL6eOjgb06FO34e4sv+zezPutWJYrsUcOdOSox1XR8zYiMixknRh&#10;xt6OSwkj5txduHl1C9c3VvHm1St449o2blxax8WZYYw7+zFiaoK77RQSBtlnH+hGbAxvxCfxBunn&#10;uxPj5FOzeG9iFO+xN+9Pz+P9qTn8ZONV/Jhc6kfL2/jp2g38lJ9/sv4q3lu8iLepvzcGk3g14Ma2&#10;KwzBz3Z3fWfDCinJGkVwqQUyC4lLCa60KxKH2nvlb+K9xK34Xmwv+Jf4/waFPOrDjTfvzLKh++Wl&#10;IXKo8D4ZPuSfzxeEyIN2/8jP8S+p8KE4iT1itsejBN8S35G0beancL1mcuf7XR714dIbdx5otTQp&#10;jWf4YXLW+0m6yIc+IFf6kBwKF24h9LCMvIn05TxpzCZ3vrLDr8RvWLmFD9bJHKXPb5Nj8ZW8KkaK&#10;89P1T/RItAh79dP5NwL+B/uxWTOCd0JXd7jRtXdxISeR+97MqwjyzzPHPQjsUyH2sI48ivyKcrVp&#10;AgH+73L5KC62DmHioAM/4UjMPP+DQOShPpCXfRTrQg/vfIg8+O2ByIOqAelLtthDOimErJ1OBAQX&#10;Ol/2CsmX9lzkoY+41d8e95wVr+ulsdwgOVbgwf8k/f/Cf1iRctXlvr/9CJz8slr4K5q7L17da/fa&#10;vfb/F21taurAytRU2nw4uSMvD3/2ZcL/2dtMKIopXxRLw2NYjAax7NWiK+NbsDUUI6nsxkXisKXU&#10;Tp75u7Q/eeyhtKp9//xTuexCzHdg2uvCrEsHZclxRGRNGNSSTZALLQRDGPcHMRwK/vxzGI3FDoyS&#10;1w75Ajg/MYyJIP/odRK4kz6G/dgYmUBY14hxr5sdtWJSL8clanP37z+z/emzX0sLt5dDnn4Q9oJj&#10;8FbnYEXZiKIv/1NUP/Lr+IPHvnTbCix/kJfmMyoRdVkRt+oxHg+SHycwk0zARa6c8vkxEY8hQXqU&#10;tDsQtduReOmlT09NoyTVSbcbo+TNwx4bO0QG6rdhLu5FqkuLmQYlpsw2tFBrzo52di4AXXEh1jgY&#10;u7v41JaqOoPJ9nyoc04hUFuJ4fYyrKiqYCk9BXdDKaLdzXeM+KjTfDZh7MOQ34iJwREMaw2I9Wng&#10;UQ0gPtCEoEWLADvkI1cJmzoQGjAhQDbmMX5Xysm3W4KdSTodiFNGbAZErTp2UEvyqEfCLofPpECE&#10;oxa3UbjDqF6FEV8Es+Luh+qz7xjHqo6fnWvLxJqiFktdlUhVn8IoOX6k+FtY6C7CWHsh7EVHb///&#10;ZYslLemKY0jbh6BNh1GPFSm7DJ7+WmhqT8LSWYaUmdxFWQ1F7QtwdhUjTCAfN+vhNekQ2rvdOvVS&#10;OG3QbkPSZYeu8hnyz272ugfZGaeQk3UGJ597Ck/ufxiu/kbSxW4ybBls9RmIWa2oPpWLnvoW4mTb&#10;p3ZstCn73HRrHjwFafCUHEWq6ASm2krZuUxE6SsrPWV4MfPg7RH2DjjgJ6ubsMkQZ4dOvfAwXjh2&#10;DMcyc5BVnI/cihLkFBchu7gaJ575BvwmLWIWI0L9VdSYAR4SC2lHKYsNCZsZPdnPstcaxO1apB89&#10;iMwz6aiuzUFTfRnST+cj++QJclYFTO21iJrNmA14UZhfjp5WOTpyi/HKx25K77VgKwlb3RlMN+dg&#10;sbsGg5XpsKft5+sZJCtOw/27//ttX8g8k42AP4SgJwJ5+WGEnCa4DQqerAwNZXnILSjGmYJSZBRW&#10;Ib+iGdrmIngtNEujDta2EsTsVrxk2b2pnbBYEWOnxDWPKO016VCjIvMwGrMOI6BuxchAJ4ZIwN1U&#10;vauzHKHuEkR1SpQePICy3DLI2mSQl5V8ahRLdJZi2dwLl+hEUy7NLR+K0/thrTh1W7P/vqrqXF9X&#10;HzKOpSPuDsDPk4zre+HWKxDgIAfMWrg0/fBrOhEgKzZykBzkhoEBfmeUI9CeJ80AiH980kPcYpZU&#10;KKKctuIIxulDETUptaEfHlMvkgNyJE1y7rQHUY6cuasTgxyIykP7YW5tw42ZGWyRal+bmMAiB2XV&#10;0A5VxsE0X2MhJhnhNhxKLBq6sE6yOt5fj1FZA0xkxOLYo6HYgW/XthxIDjAg+T2It7XhrZUN6Gim&#10;b14/D3tFI4YdVvRnZUNdXAttabl0SUZZnstOMVAwoAzS/4MWHWK+j1lKnL4RNRsR5wkZGgqkq1Kq&#10;4hxoCxphKM+ErrAaqrxqRPR93EkHknUnMd15BhO9pZiSVyHaUoxrkxPYYJjdHEphw6LCJbcOF9iZ&#10;WXULVvifZX0HLtrk/E2GRH02wo1F6Es/VKptqUN04C/ntpZXMJyI4v03b8HR3ocORxgNz5/GoV/9&#10;p4g31yHWLociuwQDlZ3QVtdQMwxetJbBASW8fW1UyicuekS+992zSWorajBgxCpDyKBCWNbJDtVC&#10;nnEEmjLmld46eOXt8JQfwpyiDGuWTqxZe7Fm68O8vg23Nlbw5voGXp1dxJxRhU2a8EWrgqLEBauc&#10;r+RZxl5cdMgww+h1PsxjWbow2FGGCYMGXq0GE1YTrvmjOPyrv47m0nboK3MRLz6OpqNp2Ax74JC1&#10;SMEqoOlF2GJASFuPQUbI3W7c3Trqq+loA4gxEIQ5ul5VG+qO7YexOg+jBiMdux0xOuNo83GOfg1W&#10;zB1YtfdI8wTWeZJrYjKPP4zNwWG8fWULl5icL5m7ccHYhS2mhi2PDtt+PaUHE7IiLEX0WBwm0exq&#10;RISmbe5vg59O71b1wdbfgoGeRvQ1VCBkNkDWUga7rhdmWTPUzeVoz3qBnTIh7DB8dof2WuL7/y03&#10;bmYWZydiuh7E6FeOniaMmVVwNxXAV3wA4+2ZWOAILQ20YdXaJWnsPMPvpWgEW6OTWI8O4mJqnP41&#10;hWldP82uD+tWNS77Lbgc9eHmCLcLuXA+ZMcMU8hCJIjFZBznx8cw5vdhJTWEUZsRto4GxNWdzEP1&#10;sHc2IGFSY6AuB15ZOyOiCt+VdX0x3lmVwSikNyLFoGCozYO1qxYxRRt8RQcw1Z6FWVUtVk1t1FIX&#10;/aUTkY5GrAUjWAvF8Ob5Tby9uYU3L17GTTr89flVbI4xkExO48bCMjs7h+3pGYx73FgbSUmQa4Kp&#10;IWYZwKBjAP7+DqjLctCVnYa+7OdhbKzCYE8X/DwHa1UeNOUZ6Mg5jOLHfgOmws+4CvZZzaP8dmlA&#10;rYCltx32phpYcgsQqTyCsc48zDA4rBhbsWbqxhJDbLStHgvMEcvEigvhGK4truC11Q28cfEKXlue&#10;w5S6HsMMKvP6Vqzb+zCtbeU+auHhybsbKxChr4b6WjlwXdCUZqP3+NOQH/0mOg8/wv+2o//kc4i2&#10;FqPjyQfR8tzDCLUUf/YkuZ/VYnTeKFWuKSnEQGEdTKUnEas9hYmeYixqG3HB3o0Nca1R14kpnRyT&#10;A0YE5XKsMQKupwbx/tXzWGYHNuxdGJGVI9JZgmB7KcKdVfA25cNek4kpQy9UZfm4To1ujExJgFlM&#10;sLM2lnIgC9F66GtQZj8N1ZlHUfzlX8OQ+Xt3Yrsv0pLf/+5cjE5rr6mgFhSY9RCpt2ZgRl2OZUsj&#10;LgUZzUJKbPj6MTfQjgW/A4tBB4GtFebGDKy62rHu78fMQC1GdBV4+9VXcWl6CsupFFaHh3HzwgWs&#10;DA1jfWwC55njLkxNYm0oiQsTo4gRx0VULUjp2xmBq+Bvy4a99GmYi89AUXT65weGz2oTIQfGmIDH&#10;DCZMRGwY9Rswbq1jDmL0mrTh1QUvXp13YWvCiGlvO7YXwtRQP7ZHFNiaNTNCHcNKUoXluB5v3djG&#10;m69exY0rF3Drteu4dXMbt25s4dXNDbzzxmu4wdfXr17EqxcXcG1jFpcWh9hBKzaGTJj19WLWz7Bv&#10;qkS4hVbi1GGaNGT3ND9/++HsFbyTWsTbkUW8O7SE96c38aOZ85Ql/GT2An48t4afUH48vYwfz6zi&#10;x7Mb+OnsJn46Q+G2P57gNhN8v3gDP124gQ9WbuKnS3wvPgvh+w+Wd78TIt4vXqdck+RH3M+Ppjbw&#10;w8l1/HBsHu+PzODt2DDeigzi9fAYXo/P4vXo3Gff6Py0Ji7Dikuz0jVeMUdm7g18sHTzo2vAd8ib&#10;+FDMMpkR14PfvuN76drwHdt+inz82vLnEbE9hcf82Z266buUFX1AhdBDlAfk5272zOFCdnzn2vLG&#10;LQQe7AFW3wLWKWu7Ij6v3UL0fjmi35Djw2Vuu/o2NvMGEb5ftvPfvW3FVJs1dl5c6F65hcmvmfG6&#10;bnHn+8U3Ef+KCsn7NYg8SPi0T4nlNB+S+9Q7U3E+drwPFsUEJe5jZ39fTFOBh/qBS+9gu2UcNzQL&#10;GHrEIF2z3swflq5V48o7lFvA5Vv44AoPuPkO3o9fl65x+78i/vsev2OHv6zi9jy5C+9gs2xI+i7y&#10;VSVuqNgh/vfDzbd3hfvaele6Zi72lXpUz8+3aN43EX5Ijpsybs99R76ilK6tx7lP/74dUhp+8L8E&#10;Ag/+Z0Xk/p2ZOp/avPyDeJ0/9VJakO9DDyjPYvsd+O7vw4evvocfTtzAh9vvpu3J9Y45/Pd9fyFl&#10;9uBDvfjg5nsIs+MfvvE+3g5s4cOb7yNCK8Ab72L4qwPS3KQ3zBfvcvTNPxpPe/MvN+bWfychnZyP&#10;WnsvcZ0d0AI33kP8IQ3/+0O85dk8O58dOHvpPyyXxvZpENonP3teOf2LR8RfVgvc34XI/f/lF7qe&#10;n/zKX8xNnPT8Yon4XrvX7rV77V671+61e+3zNXHHcGV4/KO7hsn/Re8aziZSubPxUSxFR8hgY6Tl&#10;AczYPZhxB7CQTGAhlfqFMNkv0hZCPzgw5bFIM11n/vqvz015fsYTG5/WpkKxA1PBCObJJsX8qLW4&#10;H+baXMjyjsDXUYVFtwWTVicujIz/Qp1SHn/mG7tv71MfexJ/8NC/+NSbckv/w3N2QtwL66+Dt6MU&#10;3s5qpHRKzDhdWI3FMeYLYNQT+PmAdZTaEPdLt9YvIGq1YnU4gYSY1mZTYNxn406c8LTVY95m/dy3&#10;PvdazZP7kP/gr6L6qUfQ8twjpeb0p3DqX/yj//id7G/dcRVoTCeTnk+LmNUYC3iRsunglzfCrerA&#10;VCiASQ70VCwhTRf+1Mc399poIIjJYIh/4mvAg/FAAIMuG5bGRzARC8HRnItJvx1TAR8CTXVYiAY+&#10;F0+pf+KhtM6jj5ZGuyrR8PTDcJeewoK2EyPNhUg0FaN2/5fv2M+IVY+U14qkywyHjJ2IRKX5zhOp&#10;iPTk52gojNFwCIM2E2IWK/wDprvPQ9ycHvF4IJ5NXU+6kXRbpXnRE9zBBjs4JtNhPjGKhmOPYshl&#10;h6kqH66G0p97H1c0X8UpfON/uw/P/fqvYpKjP9iUg1VVA1KNWdBnP4fvpD97h4Y0jeIx035o67Ix&#10;7w1Jc6uHujSYiMYgZvyJOdbiedeAuhdRi16ypETAd+e1vmG3/5y4OT3ktqO76ChfLdLNtbC6CZN2&#10;H6bbFRhukGE+NohLcY6Sy49ljw8r8ejP1NL30p86O92QgVRTLpR5GdAVnkG8LguDzTmwV+Ui3N0M&#10;fe7hO03OIZ4qrsQQ/XfMF0FSqZFuTs+G/YialQjt3pxOWcVjrvxMDQXNH3uQV7RhlxNiIrl4oNfb&#10;VyndgE65BuBW1mIjbsJKwIBpmoK5PhtRfR8mqbUJbwCmymKsvfLKZ2rJl/M8FlsysamtxyVdG1a4&#10;7+m2HARLn4e+JAu5Tz2J0ie+evtkIt87ezbFwUw4GBCMndA25EiT0sXDwWLidNCigNukgc+ig7Wz&#10;WNpOTFIXDwv7Br6zEyTE464TnoB0p33QacFATY50pz3l0WMmZEfCrkDAopLu7Q5S3UmHiZ11U4tB&#10;JFT9GLWaP/PSbrzqBJa6crGhrMNYXS6Gqk9hXV6GWMnz/K4K4arTkGUevn2bdNBmg7uthMcwIGjV&#10;YMgmLmV3wd5VDlNzFnzKBiSMLbC05qInZz8SA13UkIYBhGbo9ewMDE3t3KDVjmEXHZG9rzr4IEdf&#10;3I4Xj+HS5q393GkvdPWZcDRlMjfpGBxCmAmHoW5o4X8+xSl321DDGYTLj2G4NguTbQXw5R/Giqwa&#10;wcJD2OgpxnpnHgK5B2+H33GfB76m59Fdfogn2geHsR8ukxLtDcU4fexZpJ85iRcOPgtlYx58hj6E&#10;DDJ2sgkxu5nBYWDnPJJmC4bEHAiXiWGwnb6jxfFnv4rsjNM4c+o4co+9gMxjBxjdBpCwqTFk6Udc&#10;1YfOsmJU5FegMS8Xoy9aPtXsxltzsNRdAt3Rx9D48G/gkqwZY/U57GA2ZtuKMVT50U1pz3cspSOh&#10;JFqOPwk/zUjdlo0jR57A0VOncKagCLlllIoSnMzNx6mMXPjYWb9RC6+slWanhndvYIetNDWHHbUH&#10;v4KQWQ99axky0nORkZ2JrJx0nDqdSUnHC88dRFXGIVi627gjMzKf2o+CvGro2nowaLbfZXbfTj94&#10;YLi1ACPUUqI8Df7cY9hwqjDaVYqqB/4pIpUnxSPnt/+nVqjhtPgRZyCI0yq6q46hoKAEp3MLkZGf&#10;Lz0KIT2Knl+AsvISuBgx/QNaxITJaboRslpwX9huTxNzIFIMCiPiQQ+9HBFjNzIy85BfcEaaA5Gb&#10;m4HcjDxkHz0It6YHkz4Lg4cXGU89jvqyVvgUjDi0/d3zut3E3XUPT3qCWppuycUEc0609CTcp57E&#10;Qnc1Qq3Vt/9z+rePBloa2xDxRBFyBRC2yuAeEKOuhqqjHuXsTFYeO1ZYhvyKRtRU0A8tcnj1WkQN&#10;vXyv47Y0uYiH/sOQN+Q0MwwquYEcWsKM46eyqNYslJSW4fSBryNhVUt328Xz90N02DGPC21ltags&#10;roG5TQ5HW+tdHfL8aenZOVM3fegUNtSNmO8qQ6oqA4HSNAy0FN/e/v/MLTxbVFyB4vxSOAYcSDmZ&#10;a3iyMZ5PzK5CwtLHiNeDkK4bAX0XTF218Kla4DFr4aSZORtO83slHHoN7kuYv38uPsAwyQSVMMsZ&#10;ycSJ9yD36FMwNJciRm2NmrsQIKbam9Dh7a1l5HPQh2rQUFYPR7cG/b/3e3eBxpc7y8/NG9owQaf1&#10;1+VgnKbmp+lpM5+EqfDg7e21nZ0oKyxFa10LYsxvLlkbT7j79oQOr1FFn1KxQz1wyhphqk+XSjf4&#10;mZMiPOeAsh0+nQ6xF8+eve9lh+2ceFAmxg6F+8rg0zKi0SaT+k6Yas4winRJ8V8ULBBzDUJGJXFV&#10;K23chqJD30JjQSUhiFsa7fC//5O0V7p+f67t0H7p87i6FdPMPUsDPZgVtzDVLQg35CPKsCzPOyx1&#10;qOjIs/i/++RzIY0Ra6PDGGBeG2LqiDAoRC1MDzaC4aATQ3qd9PCNKHowOKCAU9UDY3M+AvJa6Y67&#10;gxoS+7svYnOcE7NTohYjojxoiB3RczSj7EDYoJY6uDc7JWpSIEaTGyTUGLYMoO74UUQU/dgcGpbK&#10;CIxoVZhTd+D3H/n1uZf+bX5ggh2a0bRgjVFxlSF4TnRQ0QRfXR6+XXzyrJiZIs5hfXQMYaUK12Ym&#10;Mdxdgbcn5nkMORR0/H6aobmqGUMEzcbicml2irqgggpQwKvug67qFDwaOdQ9uw/9JMgxEjxBUdXB&#10;JO9HT95zHH0t9EW5sJW1w1TQCG1eA3S5zVDk5hCS0JabixCuO41k/SlEGjPxxtIsXp1fwjxR+hqT&#10;4URfg/So0wLtforQSVSAWGLWF08lzXHQZtkxR2P+uQuTf3vug/ffwxyRs6evnyjfhWEOSuWZWlh6&#10;mnH0iW8gJm9C+n334W2if11JMaUMhlL6kKYLUUKzqLYDftKKicDute8Eg8LeVJuIllmXG47a1ZDn&#10;1EKbXwJNYQ76sqtoIkWEQT0wlx3CcNMZzPblY1pWgfG+cqw4Dbg5P4etiXHM0FHFA0jrlBVTD9bM&#10;vThv7cOWVytNtZlXEJQ25UmzJ/Vt//bcldU1BATPicWkPNJcUI+DWSXIOV6Db/zT/w3H/8l9eOYf&#10;3YfLw3Nw1rZRW3QFgtYgoU6QFhSSt6Cjeqe0idSSHmdayEB7NRmhLT6MsFHDA8jQePQUtDn1MDLP&#10;GBkih4VPlaVhsO44luQlWCH8WLZ0Y5VoYljejKsjw1iiWayTgiwz4Y12VGCstRDLqjqsMDDslM5o&#10;xyo7uaBvxfmYA67+dqRoGaJ8xii1cyGsxIjRjfLHn0J9di96Tz2N2W/sl0yst7gSMVU9PMo2ONTt&#10;CNKX4oRFSZrmblc+aiGOTNRoRH/2k8y4CvqOCrLsbKLjAvg7ymBvoYkpW2AlMB1pPYNFXQPNqAcb&#10;Drk0b2hY1oD1YIC+NIrN5CB/0+Gyixr5xLyhqxZRfKSLCLsE25MheDrr0fvMwzgf8mF5epza7EJn&#10;egGiagdUbd2Y7m9AsDYPq44IuoupFUZfZ3uRVEgmRsRtbDyDAUXb3bNSfP/1v85Ner2I9VTD3dfM&#10;5ClDgAk0RKwVpD+I2ZHNR78Ga+FzSBIpLxkapQ6J593EnKEVhtB1vwcX44O4PDSGNea0nWffZLjE&#10;zmw6VNhy63GFprxK30p25mLGrcBm1IZw7gkCTB3eev01DCnlmNGaENZq0VBYC39bOcx1xRhrbISl&#10;shRJsw52RRcivVVIMlgtpWJ3a0e0V0K+A2IKaFAvQ9uJ/VKFooiOmE7ThhkXfauOeYhJ1Fn8Aia7&#10;cmhSTewMzW13EpSY2XU5HsE7l67gCju0PTyO8+zMeWMHNgd6se0zSJOgrtj72MlGjA40ktr7IK/M&#10;wZhBDqeSsMVmhIcg1EWMGNUqoOlohLG3FfquNhg4qPq+Fri13Wgty8OgqU+afBh6cZcufFqTtTTO&#10;DTntiNOfxCO+bUf2kW/UYpxZe7BW+AvDevnzmOwtwrK+CSvWTulBQTEJas7QjVm7E+uhKG4ureHq&#10;+CRWbTpcMHXgkrEVW04Ztt0aXPPpGDWfQtGZJ2FlpnfRL9XkOm6jHOa+LihbG+BS9sPDHNNdngtD&#10;SyWKDz8FW38HbF3NkFflQF1XgEHmzCZ2bPfUP7tZ5H1UK/2JWVdfmQ6PohOjDj0CgmARFcdrju50&#10;yNDEjnRKnZnV1GOWQWDe5WGkW8bbl7awPbWAG7PzzD8qbFhV2PQYcd6px+WQA5s+KzY8DppNIy6l&#10;EpgLBbC1MI8xcpnttVVCKi+jrQwJke/0vah8QXAe4S/l8HdXQllfhYnY57uWIbWpmA8p4wCjDTGU&#10;qRN2+pSs7DRD+LfYoTRM9RQxKNBkBtqxYu5EpCEbU3TS7bEJbI1O4RIT7BvnL+HNi1fw7vareHVx&#10;Fa8vr0qa2x6bxNXUCF7fuIBLE9PYXlzBCj9vTM1hIhjBZYb+oJ4D2NeKFFmxt7OKyCEbSTmZalcj&#10;YoycxrxD8BfQ79r/+DNJ5R1tNvFS7pzHh7CGWqorhZY7FNVxlOmPI159FLO9xVjQNkjT00T9n2hT&#10;vhThpqxOxJRavLFxCdeZZEVpHjFN7dXFNby+vontmTm8u7WNzcExvLq8Lj0bvj4yRA7mwNJgnHmQ&#10;TJjQxtvbRnRwGvamcijLsuDuqGNCPw5deRZMJIk9eUfRnfEUjn/jNz6/lsbtZ3NjZH9eJSE8O+Pv&#10;bcZA5jOIVR3FDDu0rGWUM3dIj6bO0xcmiLMWnC6ktBrcXN3AzTUKNfL25lV2ZgGDBLazpNEbYqqn&#10;pgkpou6hrmqYGRQMLTUEt22Mrh3Q1JZA31gBWe5RWDhQ/YyAtvwMJDpqEelpgL+/FrVZL0Dzp+Vf&#10;/ME1d78MXuK0gLoHhuJiWAmJButOYqa/BEvU0Do7tEFYv0LHXiH9nbbZMed2Y8Ltww3RKWrhJk1t&#10;hPlrXFGDUSKKNYb5RQaKOUMHpuU1PFmC344GeLsa4KNJ2ZurYKwulObadT//dShOPAsnA8GkohW2&#10;4qNo/MaX0HLkkc+vmb0Wkn/7QMpgZIe6oWJytRaRIuQfwmhLDmb7y7GkoYYIZ8QzvYvEUtNExktu&#10;J2a9fizSFy4Oj+L63BxmSLwWGBHH5ZWItOVhSFaPaWM7Lno09L9+KSlPy+vhKk+HoSSL5roOU0Md&#10;ek4/h/5TB+AguUx01GAg7wQGis6gL/MFHHno136BDv3lX54La5QSJLFWNxGcEseVvYDRtlzM8eTW&#10;6T/rNp4QacGUohlbyRi26Q/b09M4PzSIrckRDBKiiImDK6YWpHpKEGKGjzJKBZgsxaRBFxF9qLuJ&#10;EXEM50cnsTEyjcV4CtaONnhoYpriNDQ8tw/OmpOo+Mqv4Plf+ScY+t73bl8X/0ItqCG0IPDTFhTD&#10;WdlGhmpCsPEoxnryqZFqaXbjhqsfy0yqMZK9lYALCx47xgfM2BaPBDGhnvfJsOLoRLQ9B57GHERk&#10;IlErMcXtRoXz93djg5FxndFubWQUK/E4OzYGU0sd4sRqng7ShurjUlEqxenH4GxqIvLu+0LX0m+3&#10;pJURx0I6TgZppwwRTQ/1ZpEC1LIj7dIsyA2/DHOWNoyS0c56bTQ1J3w95YT/VVj3dGLZ3Y0RNRlq&#10;Tw3evH4Nm7Mz2JpfwPmJSdy8eImdGcPW0jI2FxawOT/LqJfAUiIGY0s1hokuEuRRcVk5PM0ZMOXt&#10;Zw7qIkv97s+/2/DJNuy0pA07iae66hFXKDAXdGMx6caMlZ3x9dK8CGFSRlyMqbEWoEklLNKT5DcW&#10;RrDkaoO9NRMbYQ071IsZTx+uri/i1csM5RcYJC5t4MaFNVzfWMMbV6/gta0t3Ng8jwuz49icG8XG&#10;5CB5Tjtm/WqM2zkgpiaEFYLgHSBg7cXQwE7NpS/UhkJ/fW4uQgik6ccsc8P5mSS218exHGZnRo24&#10;PuPEtVkX2aUdm8MaXJoP4+q0G5upftyYs0DWcIL0oxRLcQXevHEF7731ujSV80fvvIW3b17D9sYi&#10;3ty+iDe2r/D3a3h1cx3XLizh0twQrq5NYiSgw9qQBUsxjTSlc9zZgogyF+H+KiR03Rh+yf3F5tNt&#10;RydwMzaM68EUrrnjeHtmCe8yYt0i39957H5u59F7BoB3RlJSOTPxCL5U0kw8hj82j1sjM3hXTAFd&#10;3pIeyf/Jxo2dEmd8/fHiNj44/zp/u4ofr12Typ39cGGLxzhP2cB78+vSo/pvjRJxDCZ5LmFc83Lw&#10;zHps2YN4NTn++bX04dqtA28PruCtyBRuJVbx3vCyND/1/cn13fmp5z/X/NQP5rd35qJ+fH7qx+Rn&#10;zU/98fzWp85Pfd0bwc0AX+OfXlPnU9uHG2+mSfUJhIh6bXt1Cm7XfRPC76SaBUL4vahRIOaNihoF&#10;fJVqwQkRn/dqwt2uZSBE/GdXpP/s7kvaL/cvlSPg617NOalmnBB+d35Hdk/357cPV9ghaee7JyIO&#10;Nk0Zp3x80uttEd9TZrnt4id++yVOtt093c9uofvl56IPKiEKO4gCeRdPJ6TCDB/wRKMPyvCBmCEs&#10;FWrgCElFG/g6/zauVQ4j8OVehB8W2/BgM3R82cbOaO8Vf9iTvWIP09xucvc9t5P+R3lbfR7TzziQ&#10;EJNsxXE+/h8hH9vP7ml/evM91CvNGRXV/m7+6dzc9Y5pRL+swAdLb2D+GRfetW1S9TzAJ2YOx+5X&#10;IPawEj9J3eRJqNj5NxF8mHxqn+bumcM8kQ8u0BxpQoP3784K5vfiGDEOZOJBUpWHVByYfh5bvvv7&#10;p8wc3t3v7ql/elspTOD878YkSPHh5ptpN3sWdmbwrt1C8CEZpOqCF7hzUe1i9Zb0KmYR/zh5U5rN&#10;+6E44MYtDD9ixNy3vPhA2p4iKgsKufi2VC3jRvc84jzpqcftO/87/zbEYK6eCfL97jFWbnFgFbvH&#10;43/XeCwxkNxWWMGH3O8H/Cyd+OdpG3kvp82d8UjTjRPSFOZ3cb1vmp9v8eB9WDzpu2MatDho6EE5&#10;htgZcZJThxw8+DtYPhJEXJRTvMwT27wlTWf+gI79k4nXd6Y9f2Ia9AeinMjWW3gvuA1c4u/cR4QW&#10;kNynlf4v9rN8OiAdJ/glGW7KFyVyF3ygT+pcct9HxTvuaLF9O3Vgog+xM5few82+JXy4dYt+RWz3&#10;iB7Y3im7uCc/WXgdvod3rov52WFsvSfN7f5g+RbiNC1RrlEMxIcchNADcv6HJ7tbekTax+77AP8T&#10;4rFDNLefXnpzLvYAO7L1Lv1XA1zjf7+sBK6+j8A+ObblO2E78mAvXtqnyP14lZE7Wuh+ZamojSLe&#10;B+7f6XmQo8+AgVdV88Dr72P6X3oCt+d0X7kViOzOAQ89JC9903aRJ/s+bmgWIWpTxvYpcdO4tDOn&#10;+/p7SD7AAbn+IzGn+w7qfKl29MBGYTItxmAkPs9nvJQmBi6x33DhA5rc0MNGqRjMO57L0u8v79PM&#10;pZ620Pdkcwn639yxcCD0qKFb/HZHSzzwUTkgmoh0ZyDy4Lelgyce0uO6fP4uDs+OSOg3+gCj5EM7&#10;V/9D+5TSdj4Glp3P8nOzOd7c//6gKrCaHrlrH1MnfQf89NXdj1ILPaA6K/YdfPA/S8w0tO/Pb8Md&#10;Wov0PvDlnrNTxz1nvQ9/hob+f9H+5n5Z7h1Vbb5gE/67+/Z//bZnRffavXav3Wv32r12r91r99q9&#10;dq/da/favXav3Wv/s7T5wfGza1OzmB4cxnQoiaXEKBYig5Is7srSIL9LjmDtlfHAxvD4vesb/xBt&#10;9m9iubPJYSzEh7CYGJYeQVyKjmI5mMAKFbUa8GFJ1PYMevnZi1WfR5J1bwhzFhdmPAEspYZ+4af5&#10;fhmtaf8DZ//48Yd+ockDonDqcsJTOm77zrm5kAdLIScWgg7Muy1Y8FgxYbNj3utjvz2Y8gYxbvfN&#10;zflj52Z9sdL5l5NpC5/j0bIv1OYiiYCoKDsdjGAmGMel8Vmsjk5SYXGMu23Q1pUhZtRgJiAea/Rj&#10;iic66XZQeKIeBwKdDXDVlmPObMSg0YiL/O+F8dlfurL++IUnu//4hSdylSeflS67Wn834/ati28f&#10;e+KsK/cFtO3/LfzB13497T/99r6fOXWl/fcK08TilsNuM+ZDZqjL0uBqL8LwgBKzPlEQ1oARjw0j&#10;DgsGLUbM0WBn3C4qxw2x4ktiwIbZYAwXJ2ewkEghYeG2NOBh798EPq2Y5udus7FY6ZDHi0GXS3qe&#10;dDYax9rEJK6urSHJ70b8fszHeSAqSszMF88lbY6EEdN3QlFyHKNWBca8Lgy77LQm/t9lg7O2AkOK&#10;fsx6XLg4MXPXRf2/ryae1tRmH0SqrRy6jINwlmWgN+1JZD/46/BX5WKxvxLO/EMwZnwLVY/8Jmof&#10;/U10HHzkjqq8H29i9Rpl8QkkrSqItR/F40px9ifFfoh6lHZZHcLmHkxFfJhOhBnqkxgLexBQy6Tl&#10;GMUjrEIWhkYwHo5Kj7LuPc4qJGixIGK3fzHDHfzBD85GbTaIEsbisdfRQBjT4TBStBSfRk4r8GLU&#10;55MegY3bzVSUCXODYcwlRzEdG8Lc8BC9bRS6+lMYN/dKj8WKunsz9K4FoxraM0cwYzFgPhL4e1FU&#10;zf4vn2185mEoTj0LTeZBeFvLEe9rxJJVLPhXjO4XHkWsPh+L6masGTsx3VWBVVUTCu//50g1F8OQ&#10;8Sz+06FvfOZNErHyT8pqQsI1gKhNj5iFyjKKIqZ9mE8EGVUikteM6G2I9GsxYmf4S0Zg62vBWNCF&#10;JI097nIj6fVgkOOWsBrh1yowZLcgKSpAWi0IUVHJgB+v+Hw/37OGPJ6zO4/w7jzGK0nAg6i6BRM+&#10;E1JeO+L0HiHCS1IWHRIOPRacTkx0KDHS2IlUYzdmDQ4sxxMYttLy+usxYtMioe7HOLdb9DowJOtC&#10;tLcXK7G7b5N9kfbtk88ccOR9C4MNmfScUpR//ctozzyBJ371V1H5radhrihEqqsKicZsLPRXY0VV&#10;j3hDDgKVp9HxwiM4Q0XlPPybECuh7u7yriYpya5jWO/BqEOB3uJjmI2wD043YmoDxmS70mfAcLcW&#10;o1TWQmoQYW0PBqnU0J5YBySJUikRgwJhTRdDpRERKkg8fhy3Waks289W1KgvdCDucEM8lrxXN1s8&#10;njzhN0Fdm42EnXnFaZYeU05RQXGHAc5uWuWgF0m1HsMdcky0KjHY3ItUnwpL4QDGAw4suBSI9pXD&#10;Le/EeCiIIU+QSTaIaHcXkjo5UWDii0+WY7NkP35gIONpDJWnYb7xDJZ6izDfU4IFRYM0v3S4pQqT&#10;snrM9FZirCUHy8pKuIoPw11fCGdDGSoO7EfJs09AU5iJxoPf/ExP8v6ldm4q4Iavrw7K8kPw9Rcx&#10;53YxBZiwkQpgLpXAwjDDWSImiXhsOsbwp2+h4dCAxePTe49Q79X4jhl7YaPRiCK24nFqIWEqys+8&#10;7eXY+37wg7sV9cqLPzgw6KLXMOGJR633HreWxCqDT1aFML0mxeQ55hcPCIpnX3UYdooqtK3QNxVC&#10;WXYaVr66ZZU8yS6k6D1JbhMXVaopwr1F3dRxtw9jLiLCQBCuxhoM2wawMpz8wlBdrNscLTmGGYbV&#10;lfZcXFLX4bpLhuu09k1DB1b7qzDTVojB6uOY7cyXHikKFH8Lkz1lmJLXwVR8msp5HCeZqzqOP3N7&#10;zee9FrNYDlh7ZYwaEeYeFaydVTRMEzxGOQ1VJa1vFTL1I2jW7YheJklsoJ9jRsM0dSIpJvWr6xHT&#10;NvC1DilTKxaDSugqDjE6NcOr6pAeEd97TFx6VJzv/d/7zt3zB/8H85Ao0r73+PhesXbxGPm4VwdD&#10;+fMYNlbA253J98+i7eRX0Hnq62g/8Qh6sx+FoeI5+DsyMagqJapTMMzJqGgq0m5gB6kgWlSQiXTI&#10;LfJZRHrkfNjuxbTDDkt9DUa/b/5ikxrZ/ro8/Vy04hjGGjMw1ZqDoboMJKpOY7w+D6O1OUhWHMdU&#10;Sy5m23Kw0JkHX86TGKw4jNXeQlxQlGFDWYGJpjMIFj8HW9HRu46vbW9PSzlczDkhGBrSMeES/ejC&#10;sI4e0JsHReUR9JS8AKeyBT4dlWFRU1TwEjwFTD1wUgFuhrSQuV+SIH+za7rhYj6MGmTwEsBoa07B&#10;o2LoJ1KMECUHjXoagRZBjv1LH1uF7b4phrmwxSohDfFIfMxuoxtqEOOBlKWHEewrlh6FT4plwJw8&#10;UFcJ2vMPouzw11B3aj96y04homujtzDM2WRI2hlvzcKqehA29CKkakFYVg19dQZhq54G4CEMtaDw&#10;8DHkH8tE9nNM9nIlxs/+1RfKT6mmf3VuuDGdCsqml6Sjct+vQXbgYYxWnMF0XQ7DXyWGajLhySXC&#10;y6IRFR5FuOwkZpoZ+jqLKYWYqDuDQNEJhLIP3hVevIYBJKkkU/EjBAWlCFARUQ60qBnvHVDBbVZA&#10;0d+Bgtxs6Sn79Kx05Bfl43RuHk5kZeNUbjHSC8r4ma95hTh1+gyOH3oOjXnHCEDEM9f0vgENvagP&#10;1o5SRLWdVLZCWrRPPNbv2Vs8XbQh61+dHbbbpVAnVZbwODFGV/V0l8GvY/IjvBY1ONIPP4Hjx4/g&#10;heMZOJaei6Onc3AsIw8nT2bhyJFTOPDMCzyJNBw7+DwOPPpVRNmJpF1N5cngV7XCrxZPzdMYiA5l&#10;NZWoyy5HWUENWuu70VTAsDRgJLD4mPX8nKZKP0glZWChqxhi5YEFojr101+BK+c4rnmNzEFt6H5q&#10;H3rIh5zpT2Ok+jQSZcfgzzuEOJUVLDpG5T2PF9PvVpD/+399LugMI+AIIeiOkf8YYGZIjRpbUZ6+&#10;H8VnnsHp40dx9NhxpOfmIruwCDlFhcgtLtpZvaCsCIWVO5JbIpRVjNyCEuTl5aEm7wR8Ro4JPUaI&#10;WyscQgVnUzaCBBtidQPxiOltJb1iefHA4IAVo4SNYrV7Ubogrm4ijM2jhkVlDOYcswqy2jyU52Qg&#10;k0rJyypAUVEeqmilQkrLj6OiLBMFebk4nZ6B9DM5KMzKxKEnH0XuoccRopdFTRoqzEYvdRElepDD&#10;hF1VVIHiwjo01LXDIdNAVcmYbbN9rrAnqge4K7MRq83EWFMmJlqyMd6YianmbCy2Mec0FsGff5hK&#10;+Basp76J7m/ejxbyoen2EiwrauAmQjP+/qlPBQsZR397zmK0IEDl+J0RiBUko94wzy+NKExBg+2F&#10;T98LrawRLXWFKCnORUF+JrIKCiSFpeeXSpJdtCulZUjLoSfll3G7LOa2cnqQkooQKzSo4VCrOT5q&#10;2NuyJdQXYrQJmM14yWLZUVLor/7qrFSGgTJEkBC1mNFwaB9zihxB8WD9gJqKImKzyXH8+Wel8gxn&#10;zmQhpyATRSVUFuV0Th6y8vORdfoo8s5wYFS0BoIMUbIhynxk7RaLFBgQNBiQYKgztTYh57mnUZRf&#10;gbrSVvR3MHSQX2iqGqgketrHY/FnNMsf5aVNaNow0l0CX+FBjDZlYZEeNUvjmm7Kx2xLIfNQOcbq&#10;cxEuPYpIWRpC5UeQbMyCpyoT/y3n8F3kMf/0/xEozSlCXXUDyksqYbc5ECJoiPhiiPmj6Cp8DoMe&#10;ojTmWQ+BUMjKBC+KEJiUTPZyCVBYFK1QtlWgmwiyoTIPjVX5aK4pRWN1CaUCLQytbkUTXFSGWEZD&#10;lJHwi4I5ymYEiUrFqhkBkyjjYvvIk0QlBrGUqCgvEXMQMNhMBASP0L2ZV/gHoahBnoy8uRT5Z44y&#10;9qbj5KmTOHPiCMqyjiLzhf2wypolC3MpxcqgcoYEmSQxkxA5zC0lNAIlLdDI0GdC6fNPo6mokqGu&#10;ElWlddJSpaKaQ0ilgaKslErataCf0fzt5edSfbUQpSs2nHIEyjMw0lKM88YurMgbsUxZJGlNMF/G&#10;GOb8xUcwUPgCvpP5zF1w//d/Jy+3raYaZSVlKCwqR0VJFfNMMdwWNzw2ElGCHZesg8ZVAH1rMdR1&#10;WdA1iqL7ZXD0VcJDKB1UNSCsbiQKroG+NgOGukxY2gsRIrIbMncjzHxmlXfApemF10oDZi4SOSlA&#10;VBjVtMLWlIMwkaHwojBz0nfl/+kjL5eqSxA0SCUzHFZ6jJG84RmpdIbQqiifIRacDTLkSZUmdFQE&#10;oWNI2YiwvBra6lMMA6fgaC8ij6hBXDw0RI4iRJQOEBJV1POkc+GT90jr8xbRi1qLK1CaXYKa4hp0&#10;1nfSk/SfObXxzw49Wvpnhx67A1RE2n73nFhbRZTjWLH0YU7fgUl1G6Z53AkqL0B0Zy04BGfJUQRI&#10;ZGNi7eD8o+jZrWqx14qPPnM7H5XlFV/QdhJ1MfyHyRdF6Y6QzY2kz0cEx3MnIosKqM0oIWRnbZad&#10;9VnCNgMiHHyxRFGEY+gXlZiMCnj09DBVG423j4qsg4HK8Ch4fqLEPLmSq4uApLea48IQp1UR3RGU&#10;6A142e786DxFxQxRAkQqA0IeI0qBxIjkunIOYJRobpBMO0R3jDEG+3sqoavJkoo6BDSdPIhIcmL9&#10;JLUkYlUeIaJUSFTkM4ooyWbrbpYuhQR0BnbSgiQJXNaBZ1CWnYfFaBKvrW9gNZ7EFOF/VGfCFRLD&#10;JAdlqL8RwcYCuKqykPoPVbct6zv5JwLjRIzDsjqpxMgGedG6XYblgW6psMW8rh0jVFSsuQjDXSSy&#10;8nr4G/KgZdj7NCX9afrRs5raZno5ibyDXJG0Y2NsBM66cgRqcqEozIWrvQX21ipGHHJFAh9bRyds&#10;zc3QVlbiwmSKRtgAWXYBRgkwDGUVkmiYj4TI80tgqq1EREOPZ2j0Utl+eo+TBNtDww4bqRx6UNSu&#10;R8LnwP/w/eBOlBt1OqWyJrdLmwgR16cYqsQCPDFFObpznscg4bhL3k2mrMSICF3drXBUlcJeXArZ&#10;iXRJlKeyJNEW5MJSXgJzB3MMvdHT3yOtCTVtJVnrYnjLeAJ2El9PVTpclRm4NprCRiiA1VAU65EE&#10;lmi5W4LF00qnFC3QnX4c3vKT0oPRgYYCpMj853k+U+Qbov6LKJuyzpwpSqcs8/tFevsMY7yQeeat&#10;0f56JLuqEGgthKnmX0nAZDaRPDceit4GKeIiclhrxIy4zkYLTxFmj9KYEq2VuGaywFXSgA6iQkdH&#10;Nd5+fRu5T+xH9f7HYWJ4vj49i8qHvwbDyWNYiSU5bhUYqCiCqbxMEkMhlVnagL7iTHg1NHAdjVgs&#10;vKXrg4+hMsIxjdGIU347TN+W3w2cRGUTsRj0XrkWIQkOpljBq598I6Kqh0/bB6+ijWRWSc5QBXNx&#10;C8xFDXxP7lNQAV12FXT5jZBRNAW16COQ8Pd1wdfbwlDXDjtzQaD8MIYaj2O89TSGmtIx2pqFkfYc&#10;DLbnw12Th0sRD7ZGhvH62gY2EoM7jwqTEszQizcI4cXiQxdcKlzyaJiD1FizKaQyMPMMG2JxalEO&#10;Rrwum7qwau6TZIWeJWrfxKncVXK4BUMnTIXH8N38owfmUolz84MJcUlHGpQP3nsfbpURm9OLfO3H&#10;RCSC7Uvb0DUwdFe0ID2bYKe2B6YOJW4urqLw8f3I+c3fQN6v/grmidBe+Mf3oefAkzj85QehIq0Y&#10;qGyFubwZRirXVNIGXUUhXH31jDzCawxEh1qOtQrD7JdL1o6pEGlJffWnP1ge+6u/KhXlZ/ZK0AgR&#10;JcUcbcVMdt0MW0Qu1HycsFOWn4H2E8WQZ1ZBk1cklabR0ZV704ugL6xGf04+Eipah7ITflFWiUjL&#10;lvcclXMaU2T8i8oSzCnLsaipw4qeyd3QLJUQSIml4uRteHN9Da8tLUorRi0G/HhzYwMXQm5p5ajB&#10;ljJMMoRNMH5Py2oxRQsc76nAApP1HD1qw9KDBYaQTSpygwoSsspwvMjfprndBPPXHNHTGMHEGHNE&#10;X8Zh6NsasMVQu5SMkPGLxzyT5Ig+2AS3IzJ9fX2ZSuqCsqAa1fm1yMmtJh2ZQNexoziz77fQfP9v&#10;wP3VB2FIO4ryrz2KQb0DW/MrsNSXwNNeQ95TBWtdKUEBI0BnlZQGRNmcCI8V5muKed5AFDhiHyBY&#10;+jnruPhsA3NhowFJ5iUhccZVGXPSIEOeqPYSpgcJCcmb0U/Uo6RVqXNb6ElN7GweEuQLzsZixucM&#10;KMvSSYJrEWzLhz3vWYw0n8ZEdyEHqwrrxsadBaHEQjUOeoetXyrJM0NvTTH/vHtxA1dSg8xJI9hM&#10;DeGtjUu4NjaOGXryebsG5wd6cUEogB6xxryzrG3BxkAXzlt7qJQuqWyPkCvmfmwyr27yOFe8Olzx&#10;0/usvdjwqWgIkzSEEeg5kAsukmd9Dz587xZSRh2RrR5jATeGPSbMmppwnki3K6sEmV96EIqcYvI9&#10;C/qqu6HNPgl5+gEkitKRSj+EjN/4NVywR+BpboCxphZOWSss5GrOXuYbHTmVmvlcz7zNMRalgMJE&#10;vBGGaWdPFR2AYTv0Vz//AvPLxON+vbgyayT0pqIIx03MR3Eipgg9KaBlwqMkxeWLpmqoy4ppGU3w&#10;teRDU3EYASa/kLKFB+6GV9aCkKwerrpT8FUexWhbhrQcmSgtJBa42isvtGHfqWYgZIMi6r5sEzDM&#10;kCddm5rB2xc3MTpgw/boGG6MxBm6RLkhBS7ZRYUenSSbDs2uiOXMhCgkOW+hgpwEE1TcFAHGnLUT&#10;U6ZWROh96xEz82Qf4joZUuRWLua7CcLitYAPaxNTJLAu9qeLYbgYQ9UtmNXY0fTsIQIHFQb67VC2&#10;dkNfwTDdUoprzIXB+iJ0nUhjZDDSm42wECCknGJ5f0Yh9snVWwtfV7lUCjBl6ICfaM5C+C5KmQ0w&#10;hYy/9PPpxu02FAicnWLCDmm1BA1GjHBQOtK/Lt20C6o74BWKEhXkGAY8RHma8jQMajuhKstAqLsB&#10;EyRyGwEbAYBD8hRXyUEk6o5gsjefnlItlUvaU5IombRXNknIhqWL6Kyflu7AstshLa5/MZGSFvW6&#10;Pj3PzyO4GPLTWulNwpPoJULOEyhs2pW44tbislODy1SYVGLJocYWB2qTHnbFwf2aO2EpeR4pdSUm&#10;7L2YDZpgby6HkV5wzUuvEfUNrCYo2puxdX4DAfYlpOyFp60TwZ4+ekQDPUFFAmpCc1UtuquYX9rr&#10;qHAPPL0d9JoG+BobMKvWYaCpFm55F5rzMtBTXQhDVxOUFUcRp7E4+3qRGDBKcLu+iEjwMypl/sw2&#10;E4mcHbTbCbFFXR2Rm0hmia6aTz3OGJuHFPOIpy0bQXkDSRoV19OEJJNmkPAzUdYIN0FEsrUVrvLj&#10;CNHDUk2nmAMKpDXwRAkosQ7eXhmovVJQQkTRFFESat1txcVwkAoawvbYFDYHR3BtYgbv37iJm7OL&#10;WKRXb1AxYq08USpqQ9uOC+RuogbWZXrSZQIKSZiXrjPEzSkY0lSlSLSlE/4ypFIhdgMpAY3L1FEL&#10;Sx/7oCGKbamU6l7puxi2dQoY+lphIvFUdjdBx6Qu7yEg6mqDhfmtt7UcGobmrqYSKDrrIGPu6W+t&#10;Rl9LFRwMbSbm1vzjB9DXUAJ5dQ4svU1oz03jeCrgM2gx7HOj6d/kffHKMx9v4y95cztKixEzmzDE&#10;0Jdi6Avp1PArejDIXKBinonpuiS0Z+iow6BgyF1dhMU75d5sVbkECwcgylmNtWdKFaAWOECirNXi&#10;AInnbmmrvfJWSwPtuEjFTROaXmU+uhCNS4WSzkcTeOv8JjaHx7FNxHV1fApbgwx7TjMu0lPWTd30&#10;FirHyrzjpuf4GAI9BtyI2PH6oBc34k5cCxuxFSDs765AigqdJqeL9zcjTCW4uxie1QrM+XeW00uR&#10;IqyPDSPptGI06MEIc5OYfCIKSMdIVsXymRZGDLeyA0FlG42TRJT76ixOh7ZZVDrUYUyUOJZ1wNEt&#10;wn8TOotOSf8ZJP+MmJjzbeSjf2X5hW5wfmqLma1nE1YbwwBjOBUV1hCVEJ042ysQ6G9g2COKk7cT&#10;VpLk9dTAzRDorEnHQPEL0oKLokSXWHRRUpKWSjI07S6+uFOuS4hUfUdWiRXC5lmjDGN6HVb8QayH&#10;47g2OYurE7PYnhRrFC7i4tAEroxO49W5Zfzw2nXmL3Irrxs3xkepvIRUEGfJ5cDlRBwbkTCuc8CX&#10;yfwvh72S8t9YWsGbm5exNTuPi8ND2BwdwYWJSSyLqWYzsxDriG7OLmAqEsPFmWlsTIxjg/kwabNT&#10;ISr4yRH98k6+VyBK5Jpg/o3QKGsPPcrvO4jOTEgwJ+kbq2FuryYoaISXXmRqKMakTYeW9KOYjPn/&#10;cHd4//6aWMC0riQfC/4QEkyMkmfRZW3NZXCR1EX13SSAXTA2FsDSWQt/fwuJ7LeopOeksmPjBA2i&#10;9Nicuu52+bG9EmRC1kztiDbmINVdJ+WjOYcLG8EILsUSVFQCb2xcxGvkTdszYmDHcHPtAq4R4t5Y&#10;Xsf23BK/X8CbFzYJlS/y/SJuLPA3Ubps9QLfr+Ha+By2hiZxc2YJb1+5ikWx3+FR3Fg/j9cJTM7T&#10;O4W8e/Mmbl1/FecnZzAToScvL+NVwv/N8RGMOqwwEEbHVN000Fr2vx/6qmxywEb4e1qRIA+M9DQT&#10;4bZjUEnAIWvGMMlzqKUYltLTcJSegCH7ILQn9kN78puI/GH+Z96m/zu1Wbc3t7+2hqGNyM84QA/q&#10;Zk4iCetrl9zbSUty82T93fXSusRilU9RSm28JR1TIiepam+XVBOyTEWJXCRW/hwlDJ0xKHAxFqUM&#10;Yt7pxaXkMKbsbqwzN72ztS2tBPr6+gWpoJekIOYnUYZNlF67TqXdunQF7129TpAxiQ3uZ91jxSaT&#10;+igZ/Q+3NnAxGiCsT2FregyXRlNEsWoM0cvEtcQAiWuIPNCr7IGf7z38boCgwNBaA2trHXS1ZTBU&#10;FaA39xSaTz4vAY7O089gklzK10ZPKc3DtWQchhJRG7yUXPIEuug1PfnH0FN+Cu1Fx9BfdhhHHv4V&#10;lL2wH8e//ht/p4k3P7eNvugsdSsEwlPCr5ZL5eAk6W2HrbYKxsLTsGQfQLD0oFQebqw9VyoRNyuv&#10;lsrErRpbibSY8IkYhawRoi5q2jBLODw9QJTF0LLk9iDcT3geCmJjcBhLEeamzS2plNzrlBvzy1QQ&#10;c9XoJN7h9xthB8Y1LZhSN+xKPcZkNVgy8ThEmasWokdbL5aM7VgiN9kQpVLbKjFN0j1lJWwejmIs&#10;6NyZVKPuQcSqJbEln9FrYe1m7qJB6ptLoCf/M1dkQVOVAVdbEd9nw0Uq4irKIZItYE7tQpxQW5d/&#10;GCp6TtfxJ8g1D8JUkwPtn5b/crzn01rQ8J1zHjmhOBOuKHHnUvTCSoipLSiAs6wWujOZsBccRIQc&#10;S5S8k5aX7S+RlpgVpe/EMrN75e8u2uVYM3ZTeR2IttVhQcz8ZP47H4li0U+4nUhiOZrECr3rwuiE&#10;VBrvxtIaXmVIe+vSJt5YXZYWqh9XNmCkn9ykpwzJjkIM9ZRIClohrF8lBF+hktZ5rPNEfIvkfdOq&#10;5h3upOvgaysWjQQxThlBTRfGFPWYJkF21ZRxkA9BmXkC6uxT0GQdQu+xp2HIOgLlyefQeeQR6X2Q&#10;CC/WVsHfj8BTncf35ECFh1Hz2G+g6/l9KP/GbyHra7+G8J/eXVD7l9Iium+XRpQqwm8FEY6MiiJ/&#10;IHKxVFbDXtIole8zZqfDU5KGWPVJqYzfeGehVMpvXlmHVb24OtB+u6SfkDVyHTH1Sk9rXPe66EkW&#10;LDjt9JJxqWSzWOB4ORzFu9vXcJ7caXtqCm+sLGKSeXCZfGnN0oFlktRZApMpVQ0SXUUINGbByxxp&#10;pcU767PhaSJx5OCNkTYsmXowqWyGqz6f552JYGMh1JkvoDfzJKbMRuky1GIoitXhCWne+/rQGEyN&#10;dYwShdCVkPeceAZ9pw6g6+Qz0BUcgbU0Ey4qJ9lUhOZvPohQXT7CDIdDlgGIxf6HzZpzltrcvz80&#10;97NaSPfdA+KGXUijkCQu6rgzHlvKq+GqYqgrbcZASQU8ZNL+qiMYas7CdE8xpvvKsMjBW9E34zyJ&#10;7KaTCnIqqKidUoXSGseKZqzYjRgjNzsfCWFQrcRalANF2ZqcwCpzzGosRGQXZ1JuIFHux0WvTJJ1&#10;SzvGaQQJGkO0LQ+h5mwqKRPOqlNwiNUEyk7CVHxMKm8YbCsm/CbpZojtK8giGPLgCgHJMlGjWB95&#10;c2oOC0SVy7EkLhFZrpKjBYhoHd2dCBGlBSnOlhLYheJrz8DAiGEqfBbdx76K+sd/DfqMA3CUlEGZ&#10;fgwx5Z//wyjm4y1m/M7ZuLi2N6CTxNtVC0d1vVReMdDQi3gf4TOTtb0xA9FWhrmefMwoSrFiICsf&#10;EIWZu3DB1YsLXirI1U+RSeUXZxmWUoomchg5lonu1shP1kNeLDNHbMT9mHWpoS4+jFHmmSXBrzwM&#10;kwEFQ2MrhhXkPoT3g7IK+NtLEWdOuE5UdmVhGXPhGG4QFa6NjOEqoffN8+clxLa9uo4NCdGJBw6S&#10;2JxfIvRew4XJKWyIa4SBAJbjMSzFE1hJDiJFfmNpb0SQ5HWQ3DDKMBmR1SJEMORpyYK7/qQk6pyv&#10;w5jzBNxVtfC2d8JcU4qX5f+AJU3ErewhhwWSuEyIGPoQaBWVdfsQ6ZYjJOvHYtArzasLdeVhQlmw&#10;Uz7S1iyVkNwM9OJyRCXJZlSzs6i2X4YVVzcHuwMzNjkmHSaGuIT0CImQlcgA91sNd2s6RvSE50E5&#10;NmNaqab5orMT05YmjBk4WMpKXByJYjoex+biIpUyjGurKxL/ubq4hCvz85Lc2DiP66vMZwxn19fW&#10;cVVUF2Zeu7zEbSTFzksLdG/NT2M1FcfFiTEJPKwN03stGpL4Lp6jEuOWXoyQ0yU1DRjW1CLaU4gQ&#10;86679ijM+Y/BlHsIEQIrd3sVogYdXiGF2R3GX24bDTnPirWopgNOTHpMiJG8jqsZnuhZUaKh9bEI&#10;xv0mXJqOI6UuIjprxoWgDFfiGmwPGXF91IxXp8j+x8XFUjN5ixGbSS3htgoTTnrXRIihJoLL0zEq&#10;yolVfy8240psjw3A3vIC6gpfwPkhbj9iwLy3g2Gqi/lKzrzhwa03yG/eeB03rmzi7ddu4L03XsP2&#10;xipu3djGOzev49ar27i+To50fRuXZokGb96gvIo3tgnrr1/HW/z+xuYFbK3OS/LqxgKJ7DC3HcHl&#10;xQksDQUw6tZKpTeXo0bmR773ykkPCDooo+ZGDBnrEFcUwN92nNHlIMKyVoyIJy/Iq6ZiwT+cioV+&#10;uYrajo0eGIv4MBf3Ym3Ij4ShExM2PWZEdVieyMZ0ApsLw5hL2Dk4E1gJdePCoIp8xYYbc068tuQn&#10;CgsRMsfw+lqYEDqAm0teXJ+z4eqkCefHzLi8EKKCTLg8oeF/TITYFqkM6I0lD25uJrE6aoRFVsCB&#10;c2A6psPC0ADWJ4K49eYN3Hr9VQqV89breH37Mt5986ZUIlSUC333jRv44duv493Xr+Mn793aKR9K&#10;5YkV4t+/9Za0GvzbYnV4bvvG9iZuXF7H9QvzPCbD4voUvWwUl1dHcXEuis1pryRXpl1Emhas0QAl&#10;SSixEOrFpKsJw6YyDKsLEJEX8LMeUU0njdcuXV7afmX0l6eoH81eKX09NoPXY7N4MzaJG+4E3ozz&#10;fWIKbybJ1Kc3JHlnYgnvjM3iHaKh9ydm8KPphR2ZXdmV5R2ZXsQPJ+bw/vgst5vHDyfnJPnx1LIk&#10;P5paleTHu/LDySVJpPdTG/jR3BZ+uvYq5SZ+vHANP1ni+9Wb+GD9dfx05cZHsixeb+Kn6zslUH+y&#10;fJ3v+XmZ2/O3D/h/8V6UQ5VkeRs/WqIsbEnlUX+0uIX35zbx/sx5/HD+Et6fWpHk3YlFvDM6h1tE&#10;f5IMjeKt5BDeCEfweiCImx4fXnW6cSOQxHVvHDej07gR4bhFJn45BFZUKP1QVD6kiAKEH154Gx9e&#10;fEuqaiiqJIpCgaLaolRx8RJ/O8/3629KslNFVIiojEjZK/W4J2IbIXuVR/dkryKqWKyeIhatl2Th&#10;dXwoioQu7Yp4/3HZ+/6Tsrwrn9jvbdn7/hPnIUpZfri60x9RzVEsjC8tji/6/nHZ3JG9Yoq4vPP5&#10;A46HKMknFWmUii3e+lwTPr9wk6qu7lVS/aTslY+9XQGV7/dKyUrlZD8ponQsB3rmTsEUf6N8OM3P&#10;QiZfkwR8L+RDUVWSgl35cHJHcFv4/4/LFL/7mHy4K3d9v7uf28fdO59PnPeH7JuQ2/263c9d2RsH&#10;qZAqZXlXVu4UKvvvV0kvPyRPSz6kSrtluxJ413IeQnbq8NJS9mr17irrQ9EZUS53iiI6sae0nys7&#10;/5e8gPv+iecGXm2ZxAcjDEOTNz6x7cdkbwA/7bcvInuD/mm//X3IbaXuyIdzr//dlPTfH/yLgCj1&#10;GfuKEqLM716p371yv0KiQvj77XK781SYKPb6oAyD+1QcbLr17fK/YvD5/uOfRUlgiqiMi4W3EfiK&#10;qMKrkKrhitfQQ/3S+/XcIC2R4WHhDbzeO4/kg2pEH5J/zGJ/jtw+3o58wAEaf8qEVzsndix877e9&#10;/bEfl4riCD4ojq9C6n4dz0eOyJfEuakQvL9P6ntSlFr9+PE/dow75OPn8rHtPlx64xdX0mu+S0vJ&#10;+1VY+Z3E3FpJojT8JdVtAvbjlZtpYvA/uPAmxp4YwEZWRMovonTwG/IVxB4iqUxz8zsqSJQ1FiIq&#10;8gr5ZA7a/f21zgUOggyxr1Hhy9yXlANu4WbnPJbO+Ljtu7hYlKBhyPGu/QrCNIKxZwY+e7973wsj&#10;YO6YecGG2UN2ab/bdaO4kBnF3BEHj/EOwQYjwO72Ir+kvq6RKgqH9/XjcnkKP4pfl85F+l3KqzTE&#10;9bdpJAq8rljCByK3iVLKQj55Hrv9E9WMP5x5E8mHVfhghdvv/v7h2t9zuNtrH86/mfYBrUd05AMR&#10;WzffkUBD7CElwg/L8VORmDkwkojSyUJElWF24h3LpgQmBOCQRIAPIbuVjG9/5jbX6iZxs20Br2tW&#10;MPQVA5PuW3g/vg3Pg914x7slJWEpSV/k8XmsK2XDSD6kAbbE/nflkviNg3ReDO4txL+uxvu+bSyk&#10;+6gQ8f+94+3K5ru4KV9gcuf2uyBIet3rhwALTPyD39DibR/D/R3fv40fRq5j6AmDdM7SfvfGQRgs&#10;z1Pq4/p7uCaqPp9/lwby5l1XwcMPaf/uVyTCDyoCFPz0wptzQkE/pduKsLB2OiydhChqHH+Y3KZr&#10;Xir/HHlExU5xkLffZviS4Sci+UulqHfLUe+VpL4t72D4GRN+lLiBAPd7y3ep9IPztwLzh300AoVU&#10;BRpX35UUEN3HsPhVMv6nrPjx3E3ERBFx8Rv3c6Of3rlPgcHH9NLn2aNuzBx0IvYIQxT38YEwjL1j&#10;bvFchOyd1+3P3JcQcUyhcP4nvI9hVvrtPXxAxCbqiIuS1xGe2xuGNQw9YsCr7XM7+7n8rlRbPCZK&#10;cjMN/Hj2JgIM4VFGKVFlOsJ9USQYHnvg22fjD6g5fiS8D8kPcJ+58d/SizD7xWB64oFvz4WZg/YK&#10;Lt/sn08LM2eIk448pMaNvqX/KD5/eJ2ew8EP8ASTPOnFM1SgGLwblO33gWt8leS9Xdn9zMGIPqBC&#10;4ikDzue+cvtiZOQr8jmRE/e2m3jKznNQAK/ulNYe3K9HkOFJlNHGjfewWTmCIHMIXn2X58LvuI0w&#10;LOk9z0H85wNBFa69d+6Dq+/cJR9uvXNus3acg8/owIgR/woHj6E2+ZBOlPg+t/77sdzN3x9P8z3Q&#10;hze869Jx3p+8zhBI45QvAdd5nlff44AreC6j+OA1GsT2u3jbs4lX/6+F3IVs34EA9zd1cOch5Vee&#10;Ms+FaFB/s08hPXYjjEso9tKfT32xC7J/c/9fzAVpuR+veSzeC8sK79upYh198NvnEg/q8fJj2rkb&#10;/Uv/Liws/SEVXpXPI/INNa795/nPnA2z3b5wIMh9JR74r3eEAKny9pdlWD+TwE2GkaWMcODGf1kI&#10;xMSAcf/SNl/XnBP10mP7NLiuXg5slo8GRKdDtMzIPi3e8l2i8Sjge7CPCrbhUtPY556V87cnvLlh&#10;Duj67yTueG6JIfOA/8tyAggtc6le2l/gKzLpnAL7aLCGhX8XEe8ZDUJfkWMp67/fPmZo31+cE+ca&#10;frAHl1WzuZd7ls5G+D54fy9u+C7/xxDP+Y2hrf8Y/qza7J/WYr8lPxB6QH9OuODuV5+7Ca8LPfLt&#10;X/jyB8HCwEsP/Pm50Jd/ttuHHvr5iwmtpX++62V/c78sN86Bij6ggVDS7tc/t+1FmF+0JehJiQc1&#10;Ukh81Xv5C4/1/2Maw9oAQ9ov53LNz2giKoUY0v+G1Gf3q3vtXrvX7rV77V671+61e+1eu9futXvt&#10;XrvX7rV77V671+61e+1eu9futXvtXrvX7rV77V671+61/+e2lampNEnGx9PmXx5Omw8nb4tYHm4+&#10;OZy28Mt8cOpe++y2kBjPnR+cmFsam8R4LIm5aAorqfG71vSbTwxjcXAUa69MlK7dU9Y/XJtJDJ1d&#10;GJzAXGIMG6lpTHnjmPUnMemOYMEfwKzHi2mbGzN2DyYcXsz5QlRWAmJVrqVA7B986tQ/VJvyWNLm&#10;X7Knzfr+qnTM/dfnhEx6fOdmPJ6zU05P2kLslX8YI50MDwYoWEqOYDaSxEp8HHPBFJZDOwsvikUX&#10;xeKLK2EfFbKz6KKQZacPU0YbZvwhLL2S+p9mnlnz/vtz/+TxB2+v8fdF20rSkzYcCp2detE4Nxd0&#10;SOv6zQfsWPBaMec2Y9btwbTThXHKQpSRJZo8N++LnRWLLgrZ3c3fX5sKRc5Oh6KYCkYw5Y9idXAM&#10;iymGs3gcq4kQ1mJeDKqaoSg8ju7M56EuOg5XcxmC3bUYNyqxEfZI1bcWvCFcGJ38n0JR//7I/nNN&#10;jz+Iqn3//HMpauh7OmlhRrEi5jnv9+cmnBZMO4yYtiuhLj6GgbpsBHoqEWCf/V01SOmUkkzYaKBO&#10;J5ZFKZ5QGKMeP6bDUYx5XwoshP6eVsicjcVyU+Ew9pS0mhzF5uQCllIjWIhF4Vf2orswAyMOMy3G&#10;z/BnB91fWhlzgjJiUMFaU4gheQ9mzCZaXOAfRFHVT+yTpu7+xclnpWNZi9PPth98XBqU75585kCs&#10;Ogu9z+6jkn7lcz031F5agOEBzdxs2ImkvhOWxmy4Oko48A56iwlDTjOGXBYMWo0Ysg9IC0tOu5yY&#10;cHqQMom1NxhZBkewMTohjeOkP4yw2YnhF51/t8opQkFTkQiGxFqpoYhkAcsTM7i0vEZPSmGgtw+L&#10;yQjGfDwZnwURVRMC8mqssyPjbiPmYgGMiKVMA/Q0vQaeliosWw1YdLl/qStjitb4wlPnlKcPXBjv&#10;LEf1/vsvWMuy8YdPfnUu+/5fL/X/wb8KDDXlQ/b8V1D1yG/M9f32w4H/zzd+fY7bfeac7Jfaq85N&#10;6BXoLz6KEWsfjVIDHw1wlCE+brdi0G7CqFMPr6JFqq4ZUnchaFEw2tDAI2FMxOKYG2L0GR7DkC/4&#10;idUxz/7iRvu3kcicWMJUrHU04vVjZXgU1zbOY3mUB+L3E3TfiYBY88+GqFmDlcEgptx6OHqroK/J&#10;wWLYLilIyLjdjjGjGvaaCqy6HFiKR3BpauqXllBV6QfmYi3FCFTnSNKT9iTqnnwYLQe+jrHuOgw1&#10;5iBak4FD/+w+pMQKLc89hKrHvvyZXvUXv3v8XKi3BkmbBknnACI2E5JieVaPA0F1N1zKRoz49ZiO&#10;cQyEYqJhJLwD0vJ4E8HAbSXNDQ4j6fZ9Qkm/oKKGf+A5K1Z+HKYXjQcCGA+GMBXwY2thBhGTDpOh&#10;kLSM6RhBQtCowzRz08zQIE8mhNGwH3MMeV05T+H8qA+jLjvmaE2Tfm6vU8BWWoxZdnTp77gq5sdb&#10;7TMPHah/4qG0nsNPpPUc/WZglDnSWZuD+mcfQffhxxCqzoYx86BUcGpW3Yax1mIMNxUg58v/HI6i&#10;k1Ac/TpannrwM5UU0vz5uZBGhiGvDXGGt4iDCvCaYe5uZp4xs99hhrEopolkJ+MJTCYiSMW9HBsF&#10;RgIuDAWCGAszzMVj0jKmSZtRkoTNTgM3I2QxI/GS//MrajQWOzDGnY0zf+wpaZQQeyWVhKWnA/NU&#10;hPhukAlx2OOET6fGbMyH+aEYLWlIWmt2ZjCF6WAQmoojmGbHhp3MUUR7K7S88Z42pLqaMe8jmPh7&#10;KOlS+/hvHah/ah+UGQfRm/YEbMUnGVrLMaqlQgz9MOYfh73wGIbbyzBPi183dmK+rwbG088gWJGO&#10;ticfQv/hb6DlyYc+Mz/4/7LnXMpmoReI5YuMTPwmuPrridrcmIz4SUd8mBRL+CgNiCn0mKURD3qs&#10;iNt0fLUhQa+JMcyn/H7E3a6dFTEpKRuVYzZyn3b4TUb4vmv8fIZLJZ0VyhGyt86sqDrv62FOSQV4&#10;IDcGmYeEJCwGJExKiPW/x9Q6pHo0tFQTlsJJWtUoogOdGNU0kOh6MRWNIiFvR7C3DbbyAozqugjT&#10;Q39nbxIepDn1FNylx9Fx8FE8+E/uw2O/8k/R+sJBuJtqMKntR7ghD2NtudIas7O9FZjrLYM67Rv8&#10;Pgem3IOwl55C39FHPtNgXv5L+TmxbN4Qc+2U3whl8QsECnppxZq4Uo/R/h0Z6eEYdKixFIoj6rFT&#10;kS0IMpdFGTmi9MCowypJ3GpCQNmBhFi3QixoZRJLmA7AoVL+/MWAX/nBDw4kXIyZkoI+UtI4eYC5&#10;LoM7VyPq4kF2FwMe4XtbVxNDFz2rj67d3Ivxpk56iwab0VGsJOPoZThZDpox5bPD3t6KUYcDMwQQ&#10;waZqoiAPIfzfDYpq/t9PnU3UpSNWcxrespOo2L8Pj/zzf4anf/XX4Gyogr+5ClGGtomOfJzXt2K4&#10;OQ/DbUUwZT2H+qcexBmGvJZnPzvUiTbqNJ8LGfulyvzO/gbE9W0MXUFE9AOSkvYWAx7t1WOoS4MZ&#10;b5jhzQVbdyPDmuGuxYDjNiqEv8VEZWR+3lNSgN4U+HneNOx8KW3E7b+9GPCgWIhRKGSgFxFNM5IO&#10;E2JWvbQYVtLJMOZQw9tfR5IbR6RbxZCixHKnGuP1jN/NcsmjRjxueDtK4eutxTSRzRwh6JjdhUQv&#10;t1HL/04rNovVmsUa5mIx4OnmfEx2FCJamwlbVRH0pYWQnU5DrLcB0bocjLcXYkFeAU/ZMTgqs5Do&#10;4fccqGhfOwzF2fjjXYj+yfbKi5YDY4TXzu4mjNhkGLY2YTzuwgjD+3AwRsUxjGn0iCvUiPVpJBm0&#10;uZmjHNAQoIgld4KWTywGbFAgoe9A3CKn4TMnSYsBG6XFgD16PcPezyjBNs7wM0EM/5GSmHeoJF1j&#10;Pia8dGWebMpllhQ0SEAwaFPQIqow43ch3N6DsQ4lxhr6kWilR+kGMBMiiIjaoRRL83RXYJKgYioS&#10;YMiIYM7qhkuEI5ftFy4i68v+1tlIYRrmGk5jroWIsrcYK4oaTDHnjPbU0WiqaOG1GGnJw0JvCZIN&#10;6QyLabBX56P1xEGUPL0fxc8+BUNJNiqeefRTcxKVVDpK3iMUFZLXItCfh4i6EqtxLdaHPVhP+JmP&#10;xYrNg7dXbJ5g5IkYW+Hoq0LQoLlrxWaxTuJAcyFSNPIIvWdvxeYAvclvNMFn/O6nG64IdUNUjEjy&#10;eys2x120GBK16qNfY7jSwWcR6yxpJY9KMoEmXCp0lx3BmLUL55MDWA2ZsEwoukLEM2IQy/uUwFh9&#10;GlF9Hxw9jQybbirYhZTVyf2F4G1vwYzFhNVXBn8hb/pexlPnxiqOY74pHUutWdhUVWNT34SL2jZc&#10;0rVjgzloobsMw/WnsdxXgkjpt+jh2Qh31CB//1fx9V/5Z+gvLcdv/aP7UPn0Y3eFPEuf/IBPa0bK&#10;4ydAEuuUc8BJN4acSgQ1TbCS0CqqzsBGg7AR2tv6KiSx9zVQSb3SgsBhuxZeix4Bojm3SQM/lZRy&#10;kHNVnkKUIVTwrYhYpeBjKzaHXvwMwx086zw7KAaQ5OwOJdFzunKewWxQWIFFWkp7iChnyE20Y9MS&#10;oWjg7K1GP5GSvkYw8XIECBYGHXJ6mpZK3Vnyxt7XJpHbGGHnpJeIUSzhTWTobm3Eair5uZj/Jxs9&#10;6dx4xQlJSRvdBdii9d70a3GVueOCphWLPeWYYA4aa0zHQk8R/AVPY4geNyOvQYIG1H3iAMq++TBy&#10;H/kSfnf/3XlJrDKQcpKU+/zQNWQjaVURQjsRFKuFOjUID/RzUPvuWlZ70CZWX+7l9j3MW80Iq+oQ&#10;1dQjrmvEsLkDYVkx3J358CuaEDDIJQV9XElegomXPZ67r/El3O5zKRfDnNVFa99ZVjshvIqepK3K&#10;xbRYJpvKCdOSUh69JBM+Mz1PzxNW8oR7GHvV8BhkiFh0/KyWltQWS2vHmTwd8i5Mk9iGLDQAN1m3&#10;L4JpwnhFQSY90YK1V77Y1WJf9sEDHhrGSE0a5juysdyTj3VlneQ9s60lSFVmIFV9CkOUxa58TLdk&#10;wpf7FCabzmBdXoml3lKkmnLhZ46ylJ5B8aN3Q/CEzXFu1OXEWjIBa90pDDLR+xm2/BYN0ZqBBmzC&#10;kFjw2NqHsL4dLhqrhfnX0JghiUdeBztR8ZClAyF1Hdw9JQxz2ejIfRSO1mx4+8o4xmLVN7EKKfOZ&#10;2cD3YqVmPTzmTwCIGENdiAn+biXZJCV5uosxoa+kl5zBcqAT3RmPoDfr62g+srP+uaLgcdjrjyDc&#10;m4cJE3OCU4YkrWyQsDNOLxIe5Sb8niRXitnFVYqgtP75NMOImyEvqddhfG/h28/ZXvqjf5kWayqk&#10;ko5ivDkT0+25GKxJR7zipLS2rFj7XCwOPN6QiaXuQsTLDsGf9zQBRrq07vkKPW+pl3mhOg3ByuNo&#10;P/bEXccfdTrPjfmD8MqaENPXYYjKSNp4vupyOJtPoaf4IMPdcbhJkP36rttrn4swJ9Y/dyjbEWBI&#10;Cw70IWKVw6XrpRHT+wy99Cg1lOVH0Vt+AgGd2C+VZWTeMhrgJXfym013evbUS+G0lNPN/ENUQuKa&#10;ZNwUSkrZbVhw69GX9RgUpUcQN9JVjT2Im4X0YpAnPeykJYkFnIh8YnwVy5xaOkuhqzvDfHSciivG&#10;qF0urag5SA9LWHzkYF6SXT8cMi3MLc1wdrXjFbP5C+Wl5J/8y7RkYzYSNSeRqj2FUPlxDNdmUTF5&#10;BBAVSNacQbjkGEbJha6YOhAtPwlv7rcw05qPy8pKhsdCrHVQmRWHEfxXL9yVA/7Lv/u/cr0qBdaj&#10;LrirHoWx8hkYWzNI6IsY0jo46Ep4qBDXAAefXNFtUkFJJFlXkY3s9EM4lfYM0s+cxKmTx3A4LQ3P&#10;PfUYLPImhHUtUqi0Kjrg0fZRQT0wNBdJ4xdn3vLoiZjF2uff+96dSvrbQOjsIGGxUJIQceFwymfD&#10;uKMPHZnfxIST1kDthw3d0s405Ew1Jx9H5bGvozHjCQwwvo8wByWt9B5KjFYTNssR1HUTZiowbuuH&#10;syUX5sYSeqoDU+EoesrLkPn8cZSezELZcQ60xYpXLJ9/0SehpJG2AowxbEyRqNqpgM5vPojupx7C&#10;ZE0WgUQR5jrLECpOgyfvIGwZzyBUQkXW7yxOv95bLiHCYXpRpPDQXQbi+c73zkUtNkLvFnirH8Ow&#10;vV1a2dJHT/Ax5AcJIjwEUS3NdcjLzkTmmVPIzstGUWmRtDi9WKReLE4vFqnPLCjF8fQsHD92FOlp&#10;34JH3SGt2+shaAgwhPrUrXAR4MSMMolHCSV5DIY7lZQwm89NBcIY9/uIXBwIE8Ut+AxoOP1VJO1d&#10;iFmUiDmNaCw9jRf2PyitmC8kK+MUTp1IQ97xwzj+7Ddx4JtfQ31pBsbcBBR2FdwqWrCkrB4mTqKh&#10;euYGu0M6Tvoz30R1TjmaKuv4mk/lDmD87F99bm8Sa5+Pd5ZguCkLc+0FWOkrh+y5h6XrcvKDDMeP&#10;3o+LvfVY764neCjEcHU6hqi8YXKmEXrcAhU4xnzlyDqIF5nfdnd7u3kM5jm/2UXSHoKztQL6igyG&#10;OzV8NLIwgUll7jdxhMc7nZmGwydO4NiZMziRk4fM4lLklBQgr7wYORUlkhRUVCC9iIrKLKJ3nYay&#10;qZQhjbmNIEEsUB/QU1nMXUFFM2KkNn4ChzuUFLO8eCA2YMEQPSlFBQ0zUQ4RsdUd+hrmAiRpzCti&#10;+bT+ukKcOPQ0Tqan48ipLJzIzEdaei4PnI8TJzLx3HNH8ALl9NHj2P/Vr6Am9zSJrJGwVcV9qwjB&#10;a7lfEyKEtFPhEMpOHEFFdhVK8srQ29wFU1sTxpyfb3F60YSSBhtzkWrIwBS9dKm7BKHM59Gzfx+W&#10;ZC24aFXAU3AMzY/8JrTPP4wIPSpVeRKx4iMI5B9mLsuCJ/tbeDHz4F2GoZKr0sKOAJO3F3FfAoPk&#10;dbqqHJ5fD/qrz6CS0SM//QjSjtI4T2cgMz8fucVUSlEhckuKkb2rpMLKIklySkpwuqAEmbn8Pf0E&#10;LH2NcIk1maggIVEbSSzHx99bBa9OKSnJb/rOR2MxbLGnDduoHCvJqcOOYYcFLnY6rqxHUOyISCNi&#10;1yHzW48hLzMbOVkF0iL16TlnkJ2TLkk63f3EiSycPn0aZzJzcOjQcTz7zcexf9+X6FEKGNoqmLuY&#10;4wgUxnxe2LtaUZeZjpKCapQX10HRKUf1iXQMmu0MeS9+rpCnSj941lHMQac3zHTkYZQwe4JAwZt7&#10;AAOHH8NYUwXmmbzXGHpXDa3wEqrXPfwvoHvhYeark/AUHYGx/DReTL/bi/7Nv/7XAQ/BjdsWRNAT&#10;R8wbRpTRxddfDo+sCr0VB9FdcxpVpaXIzi1hWCvGyZwCpOfmMrTxtZjjU5SHvNJsSTILOWYlZTjJ&#10;sZF3N5Gs7q5yPUBARS/yGvRMAwoMEqJHxCqaBkLx75s/UtLg96xnhxh7x5iL9pTUcvwbGCakFkts&#10;hyxGKdSdevoRFOfmU0n5KOBrSWkuqmoyJSlnZyvLcpGVlYnTGTyx7Dzknz6BR+7/DThlDTB31TBf&#10;WZhsaQxul7T+UnX6KRQw3NVUNMOgMEBWXkPSa2Lst38ulEclnbMVHUeyLh2z5BxjTRmSkuba8zHT&#10;xERcmQ1PzkHojjwGzcGvoWP/l+HOfZ55qhSTDJMRhr0fFB+7C3afPnS0tLGqEuFQAgF3DB57CIlA&#10;DGN+D6zMf34ChQDzs1ffi/7OKtSUZ6G4KAf5eRnIyMvHmZwcpOeXSpLNECfkdEERjmQXUlllKMo8&#10;RHDVTZhNumIkSCD09hLRJcQSfH1V0hUI4Rh3KCni8ZxLUUlCxNpzU+RCyvwDGLaJtczJhqVLGhpU&#10;ZbyA9JPMQ1RSdtYZFBafQTVhrpDK8gKc5qBnpVOB9LK0A8+gt74Cbk03QgNKeOWtJLHicscAobcX&#10;rp42FBxNQ1lhDVoqu6HrpvX0ECF19zI0fr685P+3eefEeube8jRMtuZiso3wvzELk5T5zkrmn1wM&#10;M6Q5Mp6D68Q3Ec09SD5VhjkajLfwKCz/6rfvun9z+vD/nnvmUBr7kQOLyQaP04ewM4K4P4pRKklb&#10;exwh8kI/aYXDwHBqZGga0MCh7kQX+1tbmsfokIccKiUzlx5FwJBBxeSWNyC7tA5lNa1MA0S85FRu&#10;/tctFq0kSAhSYc6uSrj7G7k/7p+Keul7uxA89OKLByJer6SgPSUlqZhEXxGiAyqJuApFhamk1qJT&#10;OHOSQOFUJjKyspBXnIkixl4h2YWFDHlZyD59BPlnaCn8n48WIhQUJopJ0vqSDjMiNidGvB6UHHqO&#10;Ss9EaUENWqu6oepQINivQTc7N2T7fHnJ/Ef/+tyMthV+8pTBmlPkSfkksUJRmZhsyMUa4/tkUwGm&#10;CBp8BQcJwY8hUXcaToa5s4VHPlVBxRk5KGOOLC+pRFd7D0LMRZ4B5iV/TLpN7u7OJ3Bg36w6wm4m&#10;e1KKnbAl8ogMTm0PTMw3suYydNTkoaEyD41V+aivKERncw2BVy7ai9IYzvoI2dWSkkJibV9ypAFS&#10;hYSpT1JSYMBET9uF4GGGlrDNRq+xE7kw5HntMLdWI6GsIQHbuU4lPCnlMCDn2JM4eSoDJ06eoUJy&#10;cIYhraC4DIVU0OkDX0cl3ThqVsJH7/GL9WgpQVqbELEkd5AELSESpKIPzVRoZV4lCnNK0FDdAqvM&#10;iKTWju78PEL87/9cJb34x/kHzLVEimLVZkJ+ZzEJbWM+5nsqcFHfig1lAyab8yVwMFydiVjVKYSZ&#10;k7wVYmHIE3cp6A/S8w9UEgCVlVWgpLwWzfW0+Io6BJmX/A7m0UhMWhYvyBwXNPUjyvwRs6mY8JWI&#10;O1TMu3LEmB6iJLFR8siQnhGE9CNAguvnf+x99dB11JDQN7L/TXAy13uI7jzmAbiZfyKqZtjrTyNF&#10;Yw7yuyTBW5JEWjo5oaTIx5Q07LLC2lGLEX0TWbNAHwpJUVF6Q+HpAygmD0g/TqxPkpZ16gih97NU&#10;zvNEf4zRjKkBPZm1icSVeF9IjO9jtLCYpo370GHI5YK8pgK9pcUoyy6jJ1VSSc1QNPXC2a6ArbUF&#10;8n9T8nOV5PnT30vztJbeVtIIQ0WkPBOzvTW4wgFbUTRihQMywXAYKTqGYNkxuPKex3/NfOZTL1yW&#10;5+cFyhmmyssrGRmIOMlv2ps74bV7JSUFiLachPK6pjyYu6ugpdUbaAS2nnK4+quZY2sR1jYhSLDl&#10;7q2EoS4TxvosuMjFkqZWJIyd8GvaYVNQyYxQrgEB5fX0UgNiHFtHcw4BSRMVreGYE1HbbUg4d2cS&#10;JS2WNHHrNkV0N0h0l7CZqWkSVm0DQ5wOfnpB2KzGkFuHXrpv4cnnkHv0KXSXnIGTHMSvaqEyujFi&#10;7sS4tRtRdTMC/XVwk4MIcXWyExQt2f6YgxbDWNtdUY4+oqKq7BKUM7S01bZBy3Bnae6F7Pd+7w/l&#10;xcU/F92F238vLUbFTKobsMLjLguQ014GL/mPn4BgqK0QU32VSDL0OQufR8ehh2HMexb6zKfvMoDf&#10;L8xLU7U2YUAuR11VLRFsLnLPcNAsbngH7AjZ3HAqxarVHGAhOhkRmUKSAA1YiJeeERCeoZfTqMl7&#10;tF30ph54Va2w99ZBX3saVrEAl7ZFukoTsirhFNc4mduCqkb4uko5NmoEdNyHTg+jjIbNVCSd4Mv0&#10;pI8rSdzWjfKANhLECOOuX1yhpZL8A2TF9Aw/LTdEpYRVtBpFA+yt+TyBM7ScLCqnGmFacELXhri2&#10;Q5IIT1aIUJi9rRRhWok4kbKjR9BQWI3qwip01LXD1KvFD/7TnTVZ95qORPPPDj129t8d3n97ypVQ&#10;UqSt+LaSVsy9mFA2YYahZYyEcLC9FM7SU7Az/7jLmOybcyX5fvmpO5RUfPSZ2wZRllf8H5tK6BVG&#10;KoacMeryImh1IUxv8hFteVXdiDDZR6WbeDpJ9pQUthkkJYU5ZhF6SIio2GsQ0JrgQroyzjFjtLF3&#10;lUhXa7wqOgHP2c9ztrXlI87fnRwXsdhjiJzV8Od//tF5CiWF7Q4kxC0ISsw2gDgP2pd3AIP6FmkV&#10;4iAVFRPuqenHkIUxU0bLqDgGa1MuXbiFMZc5SCPcuQM+fb8kYXZGWFzIpESESra0lCFJbhDhCUQp&#10;ZUeeR01mFqpyCtFf00GrMzN5/kBS0qjjB4qkvCct0FRcmugsP5fqoidmPY+2395/+8Qjf1Z8drC3&#10;FpPidoS5B2t2GeYZUqboyXM0pHl9B6Y4APGWYkmSXRVwVKajJ++371BS4eFnz7ZmHIXmj5rOeWUc&#10;ZL0F4w4P5uMxekAHdOQ7zpYmTDJX+9XMRXoiMhWBFD0gxtwx4rQjSf4kbpGnSPrH+X6aoWqSSHaK&#10;MkyiKiRlImFlfgpwHw5tHyzd1XD3MNp0l9OoWyU+GiVoE7fYE343Er4ffEQNpJx0h5JMkpIcHSXw&#10;dpdxx73waWUI66ggIg8Dw4mbMTmobuPA0m1pHRGBdgTCoQRNBAqUsEEpKTbEnJYk6PCr+5iTDFS4&#10;CUker+bEIVQSymvau6SlSBcjUVyZnMaow42U2YZlnxOhbnoEWbiXyX+InfqzQzt3Tr/zOydy411V&#10;2FFSi6SkDYdcUtSSqRsLBiqLiXiQ4TDRWoIJht/B7kp4arPvUpJohUefKf3TjKNzPrmO+bIJK9Ek&#10;ZqJhjLlt8NUVwcbQ7u5og76sAJPsS8yko0KcMNU3QFNRiUGtDsvxMGT5jBaNzRybXhgIQIRoyJGE&#10;qEtK4WitJVFVErUxTBr7mINqYWvJI6LrpTET6ekY7gjS5B10Dt9OiWqpSeiOgxa3mCWJkbhGBXkl&#10;Sms58xSGGUoEpvcwIevYyZiuB0F6lJ9eESMq8RJKCguTILYQAgUhQV0fla1CTIQHxumE2cx4rMU4&#10;gUNMq0LB019H8+kM5jIz1kM+XJtdoLKmcH1mHjcXljHvcmDBPkDP6MGyrgOukmNQHd//h98++Wip&#10;oeAElVeDcebDCYbcJVMXNgRYMPdhiaF4zdKPFb5OCeAgq8cst0tSqaHmIqiLT6Ivf+cKw3j45duk&#10;OfZXZ89emJpl/4zMrVZcGh7ExVQcg221iDK/vbd2BfHGavRkHcSrm6uYi3lhpZJ0RSSfSq20gmf3&#10;iXyEFETDXgf0xZWSaEsZBSiGogb0k3J4+poJ1QXIUmKICh9oKWQaKKCDiHkjdBKXBWd1nyje+0kl&#10;CQUJCVHbIW0njNXE9D3F8IqLf+p2KoyeoulDQtMLV1M97OWlsBeUQHYiXRLlqSxJDMUFsFeXI04l&#10;eRVdVPYAgYMVw9peqMm3nNWnYCsmZyk/jShR2mtiPT7C3AuJFAZ1JlwbH8OS04JZhs4RElPVif3M&#10;LScRIe9JdFZjStvO3zoxQ08SsmaV7ShqQCz62415oslpQt15bjdJZYljTKlb4WgsgOr3jqXNJ5Np&#10;E6Eo9hQVsznPxcnhRilLYp6hy4CloRgS3U0IN5ThgsqKcEcneguO4PriFKYiHmR+7WFY6SGTRH5X&#10;YwmU/taXmCM10pxEY0WJJKbyMkl0Ja0Uor6mMgILpgGGt6CRFId529JazPRASK4lmNAp8LLzE/fV&#10;XnY606K07gStJzowwJxhkETcUQ2QaBmJSmKElj6dnDmHHEDVCWtRIUNAE6wVnTAXNcOY3wB9Xh1U&#10;OYSouU0w5BOt5RbCWluFMMNcSNEhJXNnxRnylKOINWaQVNIbGk/TOjMQbszGa9NDWPS6cSGZxHIk&#10;jqVQBJfHJxDtbMYiQ+5EfwMHvRmzHHShiGWLDFOEtNPMQVMEMetETCsDBBC7Mk/vE7LIPDVJbxsk&#10;yFiiBUc7qmHKO5wmlCNWxHxj68rc/CvJ7rlY4lxPVSO0rT3kiL1469ISnBo1HPI+zPbJsGWO4NSJ&#10;CvS0teLGygzMTAGu7i6G4gYkaYRbBBnZ990HH7nV1swCQ10pBip3Qp62uBSGkkYYSsWi9TVSnhbX&#10;5vxGHZJWNcwk22KKwUTQA1ld1d3gSSgp4fHcpaQQ4WGc+cbUmEMPamaOkSFlIUyurcZAQQ3MxU0w&#10;F9bDWFQJHWOxMb8eyuw6xt9myDPE5JNqBOTdTIoyOBry4S45hEjlUYw0ncREezqGWzIw1p6NofZc&#10;JNsLMcuweSHiw42FBVwaGcdSOIKNZAoT7MwSecUGAcvaQB82fXqsWvqw4dJggYM+Q0grFLGnpCW+&#10;F7LK0CdkmaFwtL8WC5pmLDBxJ9rL8d38w1I42Zqew3wqiZdN2rTZlxPnBsmHtlc24ZPJ8eb2Fsai&#10;cUwkx5jLOpHoM+BEtQLd/WZ867ceQFKnQfnX96N5/zfQuO8BOPPOoP3X/xkqH38K/bkl0Jc2wlTR&#10;goEyGm0xjbeYxlGfj4CG5NYkruIQ5VLiTCuODoIqKklWX43xv3Hf/dBA0uNJCzAOxqmkmFCUmeGO&#10;Eh9QQl2VjQitNUKAECRw8PbVoT8nD6ayfmipKG0+4XdpFtR5OejLLIW2rA3dZwqoyFp4VOQV9Dxn&#10;ZzGsBc8gVX8KI83pmOnOwpyc0LmvDDNy8hxZJcZ6yxDrqMT1sQRuzM1ic2gQFwaTuDg4iPVwAMsO&#10;PdaZ7y6T2a9TWZfI2TYY3pYIEBbEjCCbWP2ZSjK04xIBxGW3GhdtcknWTT0YJ/xPknwOkXxGaDDB&#10;ukLJWuf9funq82zENyem/Pq1clzf2IBNTgMNeDEWCpNUBggm+mDTWtAZGMK+/ccQ6vXDVFICX3k1&#10;9v+j+9Dx8Jegy0rDMCOHqbKVCjTDVt3CcN8Cc1UXPaoT2op8KqNI4kJevRrhAR3TCkGIuIxUX4gJ&#10;jwU/kP+Hz75mGXR9f04oSciekpLUsLYsDQnyowC9IUygYO+oQG9WLtqPV9FrKqAryKeyqKi8cuiL&#10;atB7Oheu5mZE5YTi5BQheT1MRS9guP4MRuk5c72FWFCUYlZZgSVtPVYNTVjSM29o6hFpK8fNqSG8&#10;ub6GTSpoMeDH5vAwrk+NY9GmxQQT7nBrGSZ6q6ngWkzLxNy6akyTm63omJPoMSuGDiqrn4pSYINe&#10;JGTV0IXp3ip6bTHm+Z9FZT3zVBf6Mg5fGGX8n03GadFGGBlWL0wMY3N2Bj31tH5ZM0YVnQip1Bix&#10;x9FTVAu92onjaaVoye6Go4nRJOcE0v7RP4brG/vQf+I4rJVViBtc0oLE/q4GWBtKYa0jX2uqgpsA&#10;IdTXeltJIh8FDETE/aQwvfXor63A6Is/Y0Jk0uM8Nyge47DZEOUJR5kIU+LCKCH4kN0Ir7KHJFYm&#10;Kas94wSUedVQZ9VKYsqthz63DO2nTsDf3kYO1SRNgjRUZcJY8BwCZYcw3HAcMz15WFWVY0XfiBVT&#10;O1bFqv4DXbfDlAhbF0M2vLE4hwvxOC4lB7FBWL4WDGOV4fii20RldmKUIGKYIWukOQ/jbUUc+Gqs&#10;aojwdM1YM7ZjzdAmySVbN1b53SoVt2GVM+x1EvV1Y9baizfPz2FzLA43w7GpuR7bDLFBoq0Fhxku&#10;9lXf1Qa/uZ1hkrmkqAhbE2s48eWHkerpweGH98PYFICrKp37VKH+H/9jjD31NAq++ShkRQz7jTTQ&#10;fpL/rmIkaCBBRTvcBAcughavSaBiEl0qyM5cPexkXlLUIWFTYfjFgbtumdzRIi9aSsUk8kHCYXHP&#10;R0icqMrfXsRcRE8SPIkoTYixtgzK3Gooshro8t30qHKGumwk5c1QEhprKjLgaK9AmJDdUZmGUMVh&#10;TLZlYKavBKvaWoafZoYsKsfejw2n7LaSZrWtmKP3vrW2jBszs5KCXp2dw835JSyJKVUWDS6wMxsM&#10;X2vs/DrJ6ipD3SrpwQVLL3NWNz2HithV0qaxB9t2Ja64Vdh0a4n8BDzvYEgl3J8ZxKhZjhmfBQEC&#10;icuDAYy7rdgaHZGmnVnlveSClXhz2gVtYTHc7XI0PXMIxspG1GcWorOgGtdiA7DlH4f3yFPwHH0W&#10;o4ThgeZOxPr7cDE5DEd3LXRNJfAr6T00bnEhIMRcv6ekBI/v6a2ULqk1/k76p15puaOFXrQcCJLt&#10;JiwUKmqIjDlKiG2tOybBbi8PImJ2mDJAt1Rk5zIXVaHr5Gl4eSJuWrS4NhdVEmAoW6TbwGFlGxR5&#10;zyHVfAqDrVmYV1UxhzTTqrtwwdGLdRuBgkuBNb4KWWS4GidBfm12Cm8xL2ymRnB1fBKbySFs0rPm&#10;CP0vewew6dRw4HXSrfEdUUpygd4i5CLDnZAtgoxt/r4olEglxfsrMKyuw5UhJ15bHoa1pRhvrS+g&#10;85mH4C5Ih4uo7f2rVxH1OmGX9cNZm4+fbC1iTKZn/7oJHlpx5tkz6KrvQ3tpIT58fRu9Tz2EeRL7&#10;AZLdGbMb520BDFEZS8kQlUKAoGVYJD/zdxWR+MuJkMkZmYfiZjVRXjGcHTlwKmigf/P9z3zC8I4W&#10;cTrORU0DSDHkDdntGB5Qo+PMNxA1MNQZlPQmuSR+WQssdVUw15FpE3qqiw7B050rXbPz9DXAJ29F&#10;QNmOKHOFpeQ5wuyTmOpnPviEkjYc9KJdBQkRVwxGqeDLCXrQ9DTevbyFCasdG2Kh+akpzPMcLpG7&#10;XLQpselQY4uKErLp0OwKPUYShSSXnUpsSHC8C8nuGkwPtGHK1Ipxfl4ODSCm78ZbFzdgP/MYhmty&#10;kVIpgPfex/jQEDx65uSeOiJJIkulBWNyA4zFNTj5+CFYVU5oWhpwa20aHfvvxxVSAWtlLmZUSsLw&#10;ICItjVjyuxEzK6QZQSECL0tbKZKaVqSIlsPyOgS6ShCUN2HIacL35G13XQH5zPZKIFAaIcv3KhRE&#10;c3oOkBYtL3xVmhKbErcstP08aC8tpA8+KmGQ8V6W/y3EVK30oBYqpRyakiPoPPUYGg8/DOWZx+Eu&#10;fYE5JJesv4z5pBarItQxV5x39PG1R5I1a7ckKwM8DkPkjfFhLDgdDHnzDHlxgogRXEwM4cYkYTkN&#10;Z4Nh4qKYQszBEbJpU+CS5EFCMfQylxZXvQZs8f3FARlWjV24ZFfAVXEM88YapAhYVqJmbI35MaUj&#10;PC/PxERDJSKqHuka3NzYKBw6FeKqfno2Fe30YVpj5KDSg4pKcfX8DfjUpCgkyh1pT2IjaIaztRrx&#10;njbcMFow3s7wxnAp5s8L4u9Wk0vJGjFIsOTtrKeSGBJ5LD9TSAfJ7kIq9vm8SLRXQr4DBsbTuMkk&#10;7owiOaCXpjHpyg8jSuV4qRwBHISSIiSXKiK/qLIOlsZi6KpzGItbsRGwYZ1yMeJGiAQ1WHGQ8DcT&#10;4935HymJCvk0JYnvR2RM4qkYNkIBvDpDDuP2EUQM4ubCCq6R2K6y4xfoSSIfbZAjCblIRV2mZwnl&#10;CA/bU9IVvt/26Pnaj01rD0Z7SC7p2SOGRsz5dWT55Zgk91tlWA5Ul0gLyovJmiPxGHS9nXByMMVF&#10;0hGdEaMGE8wc4IaiPISotCDTQpIhS12UySjSSl7Vi4RahqEuAoXWNpg6GtBbUYjWgiyoGssZXZo4&#10;lrkcxz5E9TqOsQGLqTgWX/kFCpD8rc93NuX3IKQVT00MYNCqQV9hGsloJhJM2B5VB/lTH+NsBZzt&#10;JQjRgwwNBVhxuzHcq4GbbDtCEhesqIWl6AgS9ScxSSXNyUoIe+uwOtCCVWsnk3gPVnfl45402FMl&#10;KelCOITtiRlypiXJi97auIibKxu4EgyRE9FbGM4uMmxtMN9cNHVjk5511aPDNb8RW3wVcj1kxGXu&#10;d9vfQ49rxKS2CpPuHiwPOnBlLo4BhsBhetoI+Z+mNIeAoR1LwzGYZR0wKXphVnYiFbDDyxCfsBlh&#10;6yExbWqAua8FTnqBk8aqbK2FgujQ3NfF77qI2DqgaK+BjJ5lkZMnqdrRUpqLnqo8OEXIs+gQtlDx&#10;HOO6woKfDxY+rb3i+8EBGWOq8KaEgWSLYS/lMGKgjhYhphjLieWNTehM3w83wYGqthArcRfcrXTh&#10;ymbEy2vhL6/BpLwftsKDGKxLwxiT47SsHAtU0tqekhyfraTNiB9Xh1KSkpb9YQndbY1O4u3NLaxY&#10;rITvDG3mHipnR0kb9CpJUQx7V5xqhrwduUZv2eR+Z0mc55WliHblYyKkR8RFosnQrW6rQpjgSChB&#10;Sc5j7KiXpgu4GS003W1QdzVSUV2w6WWQdzZAT+7XXVsNTQ+V0FkDk6oNRiK3TnIho6IDBipZL2uD&#10;rK0abTWFqM0/id76Yuj5WdtYxHBJUCUeb6GSTL1dGHnpU64sfN42EfCVamhNISpp0G7FMF07ptMR&#10;z3fB0lwBdcG3YC57gb8rYGwpx7iX0J2wMlLZhAgVtMS4bi3KgqfgaaTqj2O8KwdTzEmLugasGJv5&#10;u+BIAoIz3AlFEUhsEEismbsxzTC6EQzi2sQ0Udgow16UnGaTkHkBb1+6QqUFsUzetkBifYGKumBs&#10;xaaJnMjQyhwkw3W/hqLHdS89ia/bPoa1wicxa2xAW+UxVBceRlXuUehpYC1lp9ArkCm9qY/96G2q&#10;wAAVYenrhlMlg03JiMEQNtBNBXS0MmxVoreqCHZ6kl/TjY6iDHSVZEJDRSQJEmQ1xWgvL4SipgSy&#10;yiJ05h2GhfDe2FTE0JdFKN6HGNHxeNCLkPkzHhD7Iu1vvvOXgYTVjICeeN5gQESjgY+J1CfrRFxW&#10;BVvtSf4mg7u/CS7G7lFu626ox6xBA2d9CawlJz5bSSSJH1fS0gA/iwfQyJuWrCqGurAEu19nHroQ&#10;S0oe9Mb6BdxYXMNaKMy858G624J1M6E2+dGWneDB0sN8JDiRmmHPwFBnxc2kG69G7Xht0IJpkskg&#10;eU+c1j9OQwh01CDcT/BDxu+lUqZcdgxRJoM+chk9NiZHMeixI+kW9SmMiNP6HTRcKR+LORsDCtg6&#10;qmBtr4Srr5kRpw/61hpo2xth6WyEtasJ3i7mQMJ8K/lSb3UhghzLQZsFf1KW+4uFuU9rivrawFws&#10;gqDIT2IGq1aHhNGECF3cXp+NsLYHAVUXfHT1Kc8AxnjihspshDpoSelPIlj2vKSkiU4qicx9Udco&#10;KWmZSlqjkoRihMxrCVkNLSSaVJrHjCuDg1KY20yNUlnDeJ25aN4bwsWhCVyibI2O4/rkNGaZSzbI&#10;jxZo1ZuE5ptek8Sjrvgt2PTwfdiNG0NBbEc9uJ700zCMmNCqMM+cNmtVY4K8cDnkx0IkhPMjQxhx&#10;O3FhYhyrDLWbM9w/AcSo38dw72REcdBAuzBk5lgYFQire2BrEY8B1UBdXUDq0QpdPdFtYy309Dhb&#10;K7lTfS6CvdVw07CFN44E3TBxHwn7f/vFw9wnW8xiOdBRSWhpJneiNcX09CgqKkVlaMpOk0X3IqTu&#10;hq2rgR7VCm29eI60AcrsZ+ESVxruUtKOJ31SSZPyanKMOixSSQtWHeG3U4LdQkFbw+PYGp/B9ZlF&#10;XJ+jZ6XG8cbaRVwZncLri4u4GA7gajKOy9EItgYTuMyB3Qj4cT4UxFUO/JrXgTUiwsthL7ZSKbzN&#10;0LmcSOK18xdwfWEe5weTmAyEsD4yynwVwSoN4BKh/8XpOUxznwkHedrYOL1ARJN+THBfCYZ5V08z&#10;LE3lcDDfDNQXwt/XBH1DBVT11QQY7TA1V8PV28ixqZMUFpI1SZQm2d44N9XX/tnX536R9rcxb25L&#10;Bdky4eaomDhpHMCISQd9ZaF069dLYuZVdcJBJZlbSiCn8oLkOgOFz9KTCBzqT2BCAIe+UgKHeiwb&#10;mojwGN4oK5ZOrJg7MdZTjpHuMowpO7DqcWLWTiUlBnGRoe4GFbM1OYMrzFHXF5axOTqBNy5clmR7&#10;dhG3tq5RtnF1eh7Xp2exTQ+7RoW+trqB17j9awtLWHZ58QbBxxtr53Fz4zxWkilc5rZX+d368Bgu&#10;Tc3i/8ven0A1dqZZomh39bt9qyprbI/pSmem5yFsR1QMdAw3IhY0FDRcaCgSXQoeBUlz4VEUPJKm&#10;4fEormhKlxalpVRJrasUqVZJqZRSIVktlWQppSdZKoGZh2IQ8xAQxDw4wrNzsL3f/g8RzginnXaO&#10;ndU3zlrfOkdHR2f4/29/e+8z6TKXn4omsTQ8gQvLazjN7S2xA8Ut12dopIc4NpBzZhwG+OQNUJfn&#10;wlydDW9HFXwUILaqbATa6uBqKMcQOzNB3hJXjqOtpbDJjsOY8wJ8ebQspZmio/BK21/8ojvKf6qv&#10;tR5J+oVRi40iQochg4YZVExvIG5xapPOTxkbi+GlbHVzxww5T3x6J7GDRMyIZ1ebqbxYOsXbUrZo&#10;YM8NjWCBjXttaQOvbe0QRUQNG3RnYhqvbmzjwvyy1ElXWQpfZeNfp0S/OLvEectcdlkSGtfXiJb5&#10;Fby+foao28T50Wlc3z6Dc/M0yaMTuLpxWuqobSbBheVVvHn5CrZmZnGGKDrL+a/unEHcZsWV1UWW&#10;dBp5qr1xM009OchCFFnqi+DrbkSkl9xGcx8lulxE06hWjhlDFwa6KuGry4e1+Cj8lSehPvoE+o8/&#10;CnX6HiTb/uInn0z9WYaFwHeDXmUfkiod67IdIZUGftbhvrI8GtlcaMlFQTprB0WEqz4fllzRSS+w&#10;k45gtjOPPqkMKQ1LGnlpjWpMxDpL3Qo7a17diEB1FpYdFnqiQQzr6G+GRpHUGiWP9MbZC7i6soHr&#10;FA8XiZjXqfLEZ0lQsHztTMxhi1x1ZVF06HnssAPOTkyRy/h5cwtv7VzAG0TerNeP1eQoLi4vYYZc&#10;szU1jlQsjFG3kwrVgykKklEieYCKNsBEFN7ITb+UoCeyt9aht+AkevKOw0ph1HpyP5qPPQNdTTE0&#10;lYWYc+pgkuWjJ2sfAp30iHVFsNLg99dmoLeIUpwo0lBNljz+r5D58O+i6NFPftHUzzV4/3NfcMTh&#10;QELc7cOyF9er4KTbdve0MtMoW+kTnMwyW1UWrHm7wkF00lRbFma7S36sk0QHLVI6r/bTYzUVYt6s&#10;x0YkJim6KYuDSi7Og/dJnfMWy9qNTSKC02Is4vz0vGRwr65sSh31g2vX8TZL3ybFzgp5adNnx+mA&#10;E2diHnz/4hauzU9jksi4MDeJUbsJg1YDhtkRPmUX+VZNgdSLqFEFl4LeiD7JSm8k7s3QVlGtttSi&#10;IzMNXdlH0V+Vj86sNHbYQWwmA2g/dgizFDGjSjkaDz1Oz1iO3vyj6OIy8qLDaC8+gk7ZMRS98CAO&#10;fP63UXL48dSf/oRXtv3cw1/XfDXo1egQ7zcipFfDo+xmtrHEMTyKZribqXbSn4c3/znEKw+xk8QZ&#10;h3wsUDgsqGqwZmjCOjtok3y03t8phbgol6DZ2yLJr/mDGCVJrwWCmLHbMKDVYNYXkhDz2s45vLa9&#10;gysLK/RMZ3fRtb6FTYqF65spjGtbkegqxwSRuWJXYMHQgrP0TRv2boz2VGKcMdBWgqHOKsSbZbCV&#10;nUSwrQb66lJ4qdZ8VF5RGltdbTksLXVwsryZGiugqaFaLWfH5B+GOucgTOXp6Cs/jtb0vfA1VkJ9&#10;PA2WrKOINVLJ1RbA11KBEAWDuOCpq8pES8FBNBYcQcmJfdA2l//iy9zHDTHLt1J+VR+C2j56JyU8&#10;ooMYge52aPJyYcw+AE/enk/tpE0LjStjVU/x0FWFMwEPFp1u6YWFMxYrUm6XFMsk9NdFB7FjrpFH&#10;LrHkCVl+cXaR/LOCG2vLCJGkp7RNmNXUYeZWqOtZUrkNRw+5jwlBs7yob8E2O3C2txZzRP5wTye2&#10;h2IYcvVjMuyW7nn36HtgJc9ETUbpvQouRQeM5GQTE8lUcgL9FZmwthbDyM6yluYg3lANN837VA9L&#10;t7Eb/UVpMDI0ufvRc+IZqArTpHIXbi7+1XSQGHx/o06NmK0IsIO8yh6qu24qvVZoivLhKK+C6sg+&#10;uIufRrwqDcMNJzDdVYgFZSlSqmqsGoRwuNlJ1h52WBfnUTyIV5KZNNimmVzxsqPECxBDIaQ8HpZX&#10;C65RfV1ZWZc66RrH1zmWeOnMGaz4rZjTN2OaMn6Ccn60pxTjijIsm9qx6VJQ5suRIqoWxfUqVQM7&#10;Z/fSu6MwHc6iDPiaqxDtaoS3vRZJihc70RNnmXOxKjj5nYW8o5Vlo23/YzDkHkLHcw+j64UvQXn8&#10;SVaAMsxq29Hw/Jcx2FFNtDbAmLcftsL9aH/yAZQ9+Lto2f9FfPdrxb84A/tpg1enThMvKfIrlB92&#10;kkclh7ZOBlNxKcy5ZTBlHYMt77HbOqngzk66iaRth1LqKFHuBJKm1D1Ytlukk6vnRsax6PNJnbRJ&#10;UzvnD+PM5LTUSVcora9RFLxz8SJWAyR7bQdmidKRnnIMdskw2FmE0e5Sch4lvbVL6qQVImnbq+W4&#10;GyldK71ZPeZYHsXtYfO6diKNnUnEzbEz5w2tmOhjqcrLRHvaPumVb2oeU++xPeg+/DT6sw9Bdfx5&#10;qE4+TYF0jAnRCHGzpqXoOKJNpfDXZKFr/8NoevpelFEklDxyD7526Iu/HKHwcUNUpT4V7FVCCh1N&#10;nRANFA/9+eycwjrYOTZkHEKo/CAGak9SNORjpqsYi8oKpPpY7vRNLHGdN+/u2Y01mthR8sQqjeKF&#10;4UFcmZ7ERL8B64kBKTYSg0j5aU7pbd5g2Ts/M4ezIyM0vlqWFzmWaZAXaJRnNDUYkhcj0V6ISEsu&#10;BujXRvsaMM2GnyOqVsXV2oiF5a+PZbBXuui42N+OaZa+WfJHtC4XenJOx5HnYJTl4gzN8KXUPBMk&#10;CF1FCRQZe9Fz8gV0H3sWfZzWETHu+kLEW8lBjTIoDj+LQB19UfEJdmoayh/7PFGYi7zH7kXeo/f+&#10;6jrp5f5vpmIaLUT41AqENd3oK8mDu5Ike7OT+qmCwuWHfqyTljX12Ownij6hkxatRsxZzVK5Ww/4&#10;sBgMY4t+aXt4FGeGx6VXNosOemN7mzJdhVR/N9YFEi2tUkfN6+swqihFrDUfXm7bVZsDM2Wvuz4H&#10;vqZ8JDrKWfbapQedR7opk8ktHvoYZ3kG2g48Bm9zHQ10jDy3gCm3Hzs0xQuJYQqiXhir6Ysq89GX&#10;dwxdR56GKnMfejOfZ/U4DGtJBqJUdG1PPwhLzgGKklJos4/g7cs7W+9cPpNiR536q9L0X6x5/aQh&#10;otOlxftNNK9KSlb6JEpXX1sLTBWVPOAmeKpaYJaVQp9P6d14RHpl2VRHAWaEkVUTKRQNp1nmTjvY&#10;uOwkqdT1d2GZ5W6wrZzZrsVm0IcVepYlepfBfvql8XHKa/oZ+prLywsUC+LMuAOTNIsrLE8iTjs6&#10;MUcUjZCLBpkQkfYShFuLOC5DXF6JcHsFAi0yuOtyuJ8n4aAn89TnYqa/F905x2lQdbi6lMLFxTVs&#10;jkxiazIlxQ4Fyg5lfm9lJZVeG9wtlfCI00D8vTL3BbQf+iK56EH0F9MbNWai4uHPoeSBz+HE7/0m&#10;GvY+iZvN9qsdwnr9qSjlcbJfhyjld4Ry1VhRCldVI+yyVvQXiKccqG4K9yFavR/jrblIMbPnleVY&#10;0dVig1x0xiHHGRc7SNx/IO6Ju9VJ7eVYomdJkZMW3Q6cjoYxRz5aong4MzqCNWb4eiyICxMJqYxt&#10;OhXY9vVKschSN8zOSbQXMKNzWXqyEKjPgKvyOIXMUSbOUUltiY6JdZaRw9owTh6yN9USNXNYG57A&#10;+kQK54icnekUDe8QNgZHsDpIBE/NUd31QF1Vjgg9oK+9Bi56OkdtpnQ/obn4AFHzOOr23IvuvfdD&#10;zVLfn58H11/+5a9OKNw+jFssY4NGI+JGjRShziZ2Ti0R1A5vdQe8XSxbHh1cNWlIdqRjpCMbUwoq&#10;Ow1Lnb6a6BFqqwunPb3YcHZjxdbFktVGzmjFOGX4gocqzWlCymXDMj3TJo3teQqI7YEYXltfwrXF&#10;YSQpDpa5nhWiZ9NLEWBuInpyEW3PQ7SVDr9MnBEohqu1FgFFF2a4rjmfC4thHwbF80HkUWdXG6Y4&#10;f2VoGNvTMzg9S9QsLOPsfEqatzYwwI5KYGN4BJNeHwKaXjTSB0WUTYirWxHsqSGqCqTnW00V4uWG&#10;aTDJ9tJ6PAwlS6C9phnOWqJYpfj5rxn9NEPc+s09MasJ4+LavlkvhbG8CMl2JfmoDeaiOozT2yRs&#10;9E11R8gNeVIHpTRlREsdUdModdC2l+XpI500Y2hDorcBi16b9Brq9ZBPehRmwW/H5flx6e8F4hQE&#10;s8Zm7ITU2PDQ+3A9M4Y6DNB/jfSWIk4152ZJ2xmN4dLKGk4TEedTy7hMmX5xdQ0XOe/y6irOLyxi&#10;J7WIc+Kc3cwslgeHcCZFBFExbo5PSGe8Z/zkw2j0w07yqXrQQyEhOmhA14EYZXyExjjIxHA3UsJT&#10;wYqO0mc9DF3WHvib2om4ZsT/RvGrEwtiSH77m7IBmwkiklRVQXFStbERvpo2RFp7EerqwaTHgSiJ&#10;OdpOFCkLKHUrsWqux5q9CVveDpwJKaXYCvVh06/AIhGx6u7CkKoO8249ViJezPvsHLs5trKDomhJ&#10;f4qoyMa6vxOnA93YCjLC4k5Tym5zNaaNlYgryzDt0OPd11/HztISzlKRbU1PSWevz87Ps4NWcGF5&#10;WRpviI6YnIS4NLE+PsnpaVzc2MD5lVV23jy2Z2ewNpRgqYvj7Jw4+22DrrEK6uoiDBo6MWzqxqB4&#10;1FTThEQf/ZW8CP4WclxjOrRZX4a24FmEOxoR7umG/6/+P7/akjfstIwNO62QwmWEsbkMSbmcSqoX&#10;/jZRVuwYcVgw4VZjsCcH0zqZ1EGnna1SB50LK3A2qpZiJ6qROmqd5WrVLWdjd2DSys8xP1ajQtU5&#10;pT8omfdq4GzJh65sP7YSOpxm52zzt5tBJdb422muP9knwxSl9NU1lqvlJayzcy5vrGNpIEl1NofL&#10;a2t4dfsMLq9vED2LOM9OvERk7bDzbpy/wDJHVC2v4CK/F/eAb81ME4EzUiednhjFuFe8+d4Ea1sN&#10;Jqy9TAYVJixyjPRTIeobMNhXTiNcgFB7LmyyPeSoZ+GjGY5pdCz/jeJ937+6kic6aZycIe4Ln7Cq&#10;Ee1oYAnqRYKGdpByeDkZRNRKWRwyYsJYRnXWiFUPlVyInZPQ4vyggfxixtlBI3aSOmzF1FRplN9E&#10;x5CpmVymwUrSidPjQdzYWsaSzyB9ry95Bg0nHsXWiBPbSSNWg31Y8ymwxNI5ZW/FDEvfpfVZnF6c&#10;w6UzW3j96hVcOr2Oi5truLSxjNcvnsOFlRRe3dnEZc67vLmK1y9dZAedxRtXr+LauXO4vL0pLX9+&#10;bQGbVI+npwexyrKZSgawyWk7zaqDYmXWpyK/qTHrUWDc1oFRU6MUMXUZwsoSOBsO0V89AXdbERJs&#10;E2dbNTvpI69C+2UNr4Rf3DMS9mIm4MRsyI0kHf5AXzdGxYvaxZv1AzZszMQxE3FgKWbGnK0GG8F2&#10;nIn2sXP0uDhiwuUJlq9pJy5O2HBh1IxzQ6KztOwsFWYDGiwP+yl/fTg/n8RmwsDfd/F7NVb8clTm&#10;7oG9M5NS3IS1hIpc1YGlQCcTQsNGn8Xr19jYbPh3Xn8Nr125jFfPncHVndN48+pFvHXtMl67sCN1&#10;1vVzOyxri3jt4gW8c/0aXrt0CdcvXMBrly9w+S2cX03h0uYKzi5OsuwNY3NqgPsVoVdyI0JvtRwx&#10;SrHE7YqOmnG0SzFKRA8ZaxDtzoanYT87KwsTJg2SOjlm4qHUzMsvfab3JP1cw0jEmzYRdmM2Kv4E&#10;xAVfTwPGTQYsOOhXdETELBt2JoHTM2F2khFrwVacG9Xg3IgR5yfMuDTjwJV5Ny4veOlzXJS9Lo7t&#10;2BnXYy3aTZ6wsexEKH892EzqcW5Ci8szWlya0uHasosltAGttRkwtB3HhL+VaDOyQ9n56xO4cfUc&#10;blw+jxuXzuE1dso1doiYfvu1a3jj2iV8740bePX8lhQ3LmyTs6bw1vUreIffv3njGq6e38GFzSVc&#10;2dkgqjZx7ewmO2sSl0+ncGZhmCV0HGeWhjDgVmJ92MawYn3AiMWIGvP+bgbLtY8dZWdp09OfKTLo&#10;yTLJXV1ImFQYdeiQJFevDvySO2puMHhqKioemfciFaG6M8qR4oYXA5S2XjO2U0NSJ11cG6V8ZUkb&#10;UuLitBGX55y4uuDB9RWWsPUIbmzE8OpqmBGgeRQdZsHWoIrlKkm+8OPMpBYXZmgsF6383s7fOnBt&#10;lSZ2M4ZBZyMbqoVymZI6acDyiBWvXtzE9ctnpA557cp5afzmq5fxNhv/XXbO2zeuSp0kxq/ze9Fp&#10;b12/ijfZSd978zUi7wbe4rJvXb8s/U4sc2FzAdd2VlgON6QOEnGOxzUXN9Pc+nZjivZgmCqUZVzE&#10;SkzJatKFSXsNK0shYr05RFG5dIfrAo33BDl2mW14szl/OcOVl/9x7FJsEtcHp3HJH8VFbwSXQsO4&#10;GhjEG8MpvD63jDdETLP0jI/g9eEBvDU1jrenJqV4l/5jN+Y/jHeovN6eGMFbI4N4a3JcineotER8&#10;b3YW36M8fpeOX4qJ3XhrlL+ZWcFbMxv44eYlfH/tohQ/WL+M9zav4vsrF/He1jX8cOOyFD9Yu4T3&#10;tvl5hZ8Z2HkN721c5W/5nVhGjMXvVzkWweXfTZ3FO4vbN2MLb81v4p2lTbwxtYA3JmdvxjReGyWK&#10;BwekuJ6M4VosjMtM2oteO87a+nGGFuVKIInL3jguxkZwJTnxy+Wm6y/PpW4k5/H6ALPMN4jroXG8&#10;luB0eJSdsIK3ZzeleHM8hTcG2TmjbOiZBXx/dnE35ldvxspuzCzi3Ul21lQK35teZIhxCj9gB4j4&#10;/syaFD+4Gd+bXpbi+zPrXO8m3lu/ivfWruCHy2xoxnsrV/H++qv44dIVvLfK724F57+39qNO+mDr&#10;On64etvv1thhHH/YSezk7y9fwPdS5/j5Ir63eI4JtYPvL+3wONfx7syqFG9PLuDN0Tm8OTIlxRtD&#10;o3g9OYQb4QheDQRx1e3FZYcL12OjbCMmc2QKrybm8Wr8l/RfUe9vvn7qtQTJlvHmQIo7Mok34st4&#10;a2Cd41k23Glm+44U32NHvcuD+T5RJeKH86el+EFqXYof3owfzLEzZhlz7AQRzFYR77FBpJi7GVzn&#10;e7Nn8IOpLSl+OHsO7y8RHUtsfBGLu/H+6jUp3lu+Of/jxoz3V7gc49bnD0PME7HEjpNCbONH8YOF&#10;8zwedhYTRMT3pjd2g+gW8S47TMQb8REpXgsncc0TwuuDc2y3aVxnB4m49vLML4eX3tt4Y+z9zTeA&#10;7Tel+GDrDXyw/TreP/0a2IG78zgWge03OO81fLCxG+D0bvD3Ita5zO0hlhGx9pFYvRkru/HBrVi8&#10;jg+WbwC3Yukjcft3t8fKzfjIej+MW/M/sh8frPG4xPRpHrM4JnFs4ni2uO+3x85ufLDD5Ri7n7ms&#10;+HyGn8+y7Rj87S+nk9goY3c03O0Hs34z1tgAt8cyd1LE4q3gMrdi4fbgsiLmOS0ixWkRczfj5ucP&#10;Ftg5DNyKW9/P3xzf/p2IW+v7MG4u+2HcnPfhdvhZxK39urWft/Z/idMipOPi+PbjF+NbyfZhUnI5&#10;EafvjA92fpmddOsgPhq3Gv5W4/5Y4380RAOywefuDMzwO8YHs/wsYvpVKcBpER9M7QZuxgfTu4EP&#10;g7+/PWY477b44Gb82Pyb6/lwu7f25yP7/YFIFOn4bsWt47wZt9phiZ0hYuVmrN4Zvzwkpa6PSTvK&#10;g3hfHIDIKJGtKRGcZnwgsnGW0yJD58Q8fv5McfP3ovNSPBAxb/babkOJg//Y5W9Oiwa847ufIW41&#10;+sd994uIDzt1N36hnRR/QLkn8oAy7c3vnJO96aAxtG0Bw9yQ6IhJxq2ycrORpZi92ci3I+tT4+Zv&#10;xW9mb+B15TqutszsdsDHdtLNuJnhH/vdTxO3GvDjvvtFxG0dJOKDhZ+zk8J/qNwTvkd5Knbf34zF&#10;7ldBRPj+PimiNyN2Xx8blEQo6rIINuQHJOTXOleReJDfiZotGv3W97fgf+vzLa6SUEORMUC1NXoN&#10;E0+aEblXidB9PYjc34s3bJtELpeXtvU6bnSv7AqNW2VFWvdPiA+3dytEI3HM76SydWv+rfWRdz4Q&#10;vxPLsDG/H7mCay0LWDjoRfwhFUL3KjD7qBM/GKdCFMuI337sdm7G7ftx23I/VydF7+3LDd6vYCPJ&#10;Eby/R+qgj+uk6P1KNtj6jzZKRfW25QwS7LyL1eP4QBIWt3XKJ3TS+2y06z2LGP6SUVpn9B4l/A/K&#10;pek4t4NFqqEVdhAbL/llJRLclws14z9q1FuN8Enx4fZ24+3gDpIPqEnyt+8L4+b6rvWmMPCIGtEH&#10;+ricFgP3anncCu4XE5PbjtzHfeR+LRxzcx3ct0/Yzodx+77cthzb52fvpOSD2rEod0ZE/B4t4p/X&#10;EzV/M/bq11JjrzKjrrcvswzNYeCLWsynueg1KL/ZQe+RO8Ii+x9UsOG5I6IRRGzcjI9K7pvfv23a&#10;QexBpfRbMd4pH+Lyb2D9UAijTxnxvlBM7CDRaeH7FBK6NjNiUhJIifDR9d7cntinD9joQq5Lnbz8&#10;Bt7xnuM6uhHndsR3UiPf2j+S+/qhoLSd5P0aJO9VS0kS4+eBBzTcrgJrR4IY/2I/4kzE180bu0nI&#10;fZXio/tx8/gk2b7K7ayyWggU32yLn6uT4g/qEXywH2uy5KnVrwykhclJN7/6Z++vU92dfgvvUxQM&#10;3qsDhO6/uTPiYMTOSzsmJOfN+R82wiccRPJBNgbL49XOFKUqD0bE6ltSY2GDfoK/TdyvxsXCSQTu&#10;30XY+yIjP2m9N+dzX6niXkOIqMSy6Iw32NA90jJLaR7J73y4DrE8eS12T690HKOPGXG9d5nLiuOj&#10;vxHyWvJ2b+C90VcRfkAhfRbe6dM66f3tG1g44MLyc97d9dz8/ufqpNXCfzi1VpTAyleSLTdnfTi8&#10;v/EafdKbUja/Ez/PHWCm0sCl9rmZfVrc6FrDe6tCuXCnaXSlYKN/IA5W6gAx3g2xjIjzZRM3l+f3&#10;Iph1lzqmca5klCbwDcTv1eDdyEUe2FssNX3YzhvcXY4N8/4WD5qmWaxbNAY23979LLZ7+k2Wa6KG&#10;FUEY7vEnTHid/LYlS/K3b324vQ+EOWWsvBBC+MFeLO334VzZiGTEd9clluOYCSMQOUokvdq3tDtP&#10;BPfrfZpVaZpt84Eo4+J4RBKI4PzIfb243rHMdtj9TjL8vyyf9N7CjbGZJ+1SqZMOgKh6y7kjZfr4&#10;ExbO2z1w7IhG2N1BnOFnZuO7g2xogbybZytuNRJ2xFgse+vz21LDigOOPajCu8Pid28jQX4If55I&#10;3RTrFp3BZXnA70YvYfJRK25QDWL7HYbYBkN0IjtHdOB7K9cREiji9NxBF97bYofe2p7YP8abxjN4&#10;j+ZbdKjUyNxXcUbl1nFIHcGSJUqhtMyt78QxcT1na0YkzhLHIyXPrU4S67k5/v7EVY65/0yg99Zf&#10;u+Ne8PADX99ze9X6mYfNvJfHBu83SAf/wVnuzFlRikS9ZmliA7xh30aCRCt29IPzPDAKhSjLWYhq&#10;LXJvn7Q8znEnpWDjiLh5mkTs/Af83fLRIN4KkNwf1eH7Q1elede6l1li+tg4PNjzb+O9ndfxw4nr&#10;EonzwEAliis9qZunXdhRXH/8Hg1Sx1nW+PvhPzLiWscShh4ysIHYwUyED0/P3Dx986MQ83ZDanBu&#10;6z0Jse8gdI8CP1yj3RBJIhKR+7ycHUSC2wrf2ysh8Vani9/uFA9TfOjw3nlyNvlT8Hzyfp3UFgOf&#10;V+NV5aLUKd+9929zY/frmUikjAdVXxLzSAOnXmHHienPPGzkxXPjXEnqhDeFy9yJ829h/BnLzex5&#10;AztVIx/uwAfn3sAPKSTiLIHvDl7C1a5FDD6mZ+OxET+hk97nOrDNksbfz+xz4s3ATvD7r1yRicaI&#10;kcSvdS5JHS8+X1UsIU6FJuTwDd06hv7IgAutU1IHiiwVDSZ+I5AhOkTs1071MN7bIFK4rffOsdFv&#10;blcchxS39uvmZykhbnYUzr6F9cIINo5Fpe2L45P2i0gP3tuDyaet+P7sFUSZNFICcD9eVa6ASllK&#10;NrFsmBSRYHtEPi+EiY4dqoLoBIGgxL1GRB5WIHjf7gtx/3/39wVFJ/7UncQdSA0RJYvpL+754eLr&#10;ue9RHQU/34t3Ry5jKSOEjawY5beWhE20nH0bMZan1/VbeHfgKoYeZim8KA7+HXxwgQf5MYELb2Pk&#10;i2acq5zCP+5zfvjfEVSbKQYze/f32xVDJHgNznfOcp1v43LTPAJsKJx7G++fE/zoR4QdeMN4Wlrv&#10;pc45iddeZ1nGBW7/vOiYt/EB90eKW/tw8/P7F9/EO9HLmDpkZ4XoY2YTJQ+xEgild48am38WTwm0&#10;Rj/PCsLP74uSx88hdsgcvZQ4DtFREXZChIkiOljs58iTFlxtWwhe/g8LXw1z/oXeeenBsZcf7A3G&#10;79PgJXaM+Cw6SGwreq/yp3s0RvwgwqxlR314RXHp+Etj6ydjOF8zjcWMUHDzf0+mNmuT+IAou6Za&#10;4UGpMMDy8k7ysrSTuMwydInjD0N8/tG8N3zbREQ/y+PffHjr05k/f0UmShq5kI3Hg738NndejTcd&#10;Z6XpdyYuSyXkqnKR63iX895CgCVnu5Ey/irXy+1OPGPD3F43PrjEzrnC7bGD3j/3RuqDS++MvX/h&#10;rR+L9y68kQqzYwSiYyzVQcp+gYKX7/t6Kn7f16Xjjz/4X8YSVMFiH8R2El820FexQ6TP72CHPk54&#10;SnFcouPFsY88+XdSJyyyPF5QzknrOSdfkYU/34PvPrjbQa888o1gUiDsEeNPf/tXmDuYZNz8KA3h&#10;B5VjQ1/W4ZUv6aT5XspjkenXFMtIPqQlkjS7DXXle4x3MXvAjffOvCb74OLbaXfEuTdlH1xh4z+k&#10;QYj8spUz9OGjidH7v56KCrHA33/Agz9fP87G2F3vO4mrGHz0/9qKsTHeE+jlMsNfMrCcqPGDM+SN&#10;q+/idXKbSJbRx4hkfhYRJke8aj3zE8vIzr+fTNssHEi78V82vhrlcZ3OT97xrzCik67oqfDYKYkv&#10;GPCm7xwRRy6+xuM3LiHBTo7dx07jPovkmXzIjDdfPLNnMdu/J0YOP9e9/NWz8uVTHBORasGr/yl2&#10;//+RCvK72L390n3jO4oZnP7raYmfPnUI36uSMWgC/+aOS75DX9KNxR7qxdm/mMwdeUSXlmRmJVhr&#10;ryqWT639m2gwzExcyPVhp35EaqgLvYuf+Fzo5bb5U9IZjdsg/vIDyjRxQMEHuvH24GUqShOu6hb/&#10;Y5CeSpSR6MN/KzVcjJ/DLD1i/lXj8n+Mse4LsRLmb+f+xBdkB6WS9+qxnhGlJFfg1b/b+szPp0Yf&#10;0bNUf+OODhLDmix+Kkg74COPiM/xLxjGYixZQn1e/c8LwdN1rwT93G8hJELC+HrOSttc+JOX0kQZ&#10;FMtud61Kvw1RGccekCNJFF39+3MpETt//Y/BM8qZz17uYvcqx8JUdKKzbs6SBiEXb0nGOAnupQf/&#10;z7ErPbsdsZ4e3xNm2Qqzc6Jf+nrqbN2P0PFJw8W2hTt8w24n9dE069kpSmycSErrWE3/bm74HrVU&#10;LsIP9OwJskNeYrlYL939d+fo/X9rDt/79TGiX1pmPseXG7/XgPhD6tRW0+Rn6qCZY17ZwgEvFvZ7&#10;f6yDbg3RB7WnvnuvWlqfIPwIk+OKclFqozM1r+zx3y8fC39eObaYGb1jm0ygU9t/tfohbZyVL+YG&#10;75FLn0Upnz7mw2uJSz/dUxj/cN9fm//hvp/tZnNx9vzm5E89iASI3acci96vHrvVQR83iI66OfmJ&#10;g1BQNyc/dWDZCgbukf/EDvq44VbC/qzDyJf+loJBITrpp9ru/+2GyP3/OZhgaQ/et4vUX9UgqtQA&#10;FWj4oV1+vzt8wiCVbyL3u/f2fqaS+Iscwp/XjUUe0lHl7ZbPu8Ov4RChMvzuvX13O+jXeQg+qP9s&#10;UvvucHe4O9wd7g53h7vD3eHucHe4O9wd7g53h7vD3eHucHe4O9wd7g53h7vD3eHucHe4O9wd7g53&#10;h7vD3eHucHe4O9wd7g53h7vD3eHucHe4O9wd7g53h7vD3eHucHe4O9wd7g53h7vD3eHucHe4O9wd&#10;7g53h7vD3eHDYX1mcc/iK+OypeHxUwtD42Pr/zg/tjw+PSamRSwnx8fmY0NjC9GBj40lRio5PLY8&#10;MD62MTQ5tvTy8NjCPwyfWkyO3n1Vxd3hf+xBgIchW59dCE5PTGFqfBJLwxNSLA6NS7GaGMdybASL&#10;kSGkQgNI+eN3xELgzpgLJbA6MI6NoSksxYcxEeFyyWRqfXhkbG14hMBKyhZf2X232t3hn/4w/uKL&#10;eyZd3rQfC683bcbv/x+7n+fjQ7lzL48E12cXMR8fwdLgJJaZ+IsDE5j1J7EQHiZwhpEKDmLWE8W8&#10;T4AkiSUCacHrxZzLJYWYXgpEsBKKYdEfxozTgyV/kNNBaSxiwurmfD+XDWMlGMf68Ci3NYz1oZHg&#10;xtBdtvqk4S8ee2CPiJsf/7sM4+HwntWIK2097JLNh72n5gOesXn/t6QgUMamfL4UAxMeLyYZ0z4/&#10;pgIBTAeCmPIHMOH1Yerv/al/9IbG/tHlF3FqxhuULbw8kCZi0R//pwm0+e/Gc+ciLwfnB4YwTeaY&#10;FQwTTSAVSZA9BrFGBlqKjmI1PoEVxmJkBJuxQQIgRuD4MWl1YdHtwIrPLYWYnrb2YUDTgWhvM5Lq&#10;NkzoVJgyaDBr1mPe2o/ToSA2gyIC2GQjjxitWOL6ZgJhTIejWH5lKLg1+tne7Pl/h0GAp/HR+051&#10;HnwUf/nYfamvPvDbX/3zBz73S0+4xbh/z0rSK1v+B++pkXB4bPS74dRoOIJpvw8EENbCbowbFUhq&#10;2uBtr4S9SQZTbQHMVflwN5Yi0F6FQFsVRg0GLif+sb0f4wYjZh0OzDpdmHF5MeNmDjkINHeYhZk5&#10;J/Lv5WRq/uXk2K0YCwZPjb700q9vPsyEo7LJeDyViiUxR7k1E4yyajCZfVEsRgcpxSaxMTyFrbkF&#10;rIyMYyEex2I8hpVkhJLOgxGrDmFVJ/qKjkFfngF7QyH8nZVSw05ZlVj0GLDkM2LRZ0HK3Y85pwHT&#10;dh0bsxdD/F1U3ohAazU2fB5ssHPWWbWWfQGMe9yYDYexNT4d3JrcfWX6/wjDX/zxMx++Ja/v6DO5&#10;f3Ps2S7lsWckQFiL0/eIkL78yNBx6Msy4//yTMp4/Bk0P3Yfqh78bVQ++Ntjf/7Ab/1C/uKkrTR/&#10;z7D5b7umgn6yjEvG8SmOU+M+G5aTPqyGbEx+DYLddVCXnISuIhtBeQ2GdG0ESAcmHFrMeIyY85l2&#10;x14LZhkLAQfWYmQmqwlTNjNmHJzvtGLEZKEqsWHcYsNwvwmDZhumPT7ahQQ2B4exMjSKVDyJqWAY&#10;E74gxll0B8lsqdDLqUGv/1TS5/v1yAmB7vHAS8EBssFkIiHt7DTl2DxZaCE+IPkY4Wl2plK4tLSB&#10;Zfqj1ZEJzMdiGHE5YetqhbW9ERFNNyuIkx7Iy9/6ORaU7sCUz8Wq5eHYLX2eFFRPyTfu8WDUzXku&#10;DyuRC/MuMpHbDE9VMRwVhUh0tmCV81YCITa8E7NustbgBM5Mz/2TBlQNGaX6iQdPNex7CtVPPPCf&#10;/ubEs8GZnlpUPXof8u/73H/6VnFG0FacgdY/fjz11ae+8NWaZx7+EFBfP/ykzP1v96Wm20rgyn4O&#10;7Y/fC/mzD6D10T/48KXvxpOP9dU8/Huynr0/+t1PM7R9pTCtrSR/bMRMQLA/5kJ2BFUtcLSWQF16&#10;FIHuYsy6urASNRAgKoyyj4YIiIBBjwGXG4NOM0bcNikGHWbMBlyY8tgp7WyY8TkxZDJh3G4jwLxY&#10;JCjmfGQfKpBUIIoZbwizlPeTlPlT/ojkpzcnprE1PcvxFFYGR8h+onDHmUshjHrC8HI9jNTwd06d&#10;GnKc+tXnxUw8vmcuHj81T/CMEkTD1KsjTPLpEOmaISrAbCSGBbLP5e0dXN05j2VxMCMjXNaLqNWK&#10;QbcHC4kwxv0ujHpJ0dEAhtj4AV03wVUNR0cVzI3Z6C05zDgKDZlq0NDOhhMd5ETS3s8G5+/CAcyE&#10;/GwYJyuaAxM2C6bMOvhba+GukmGgux2LnDdrsWCNsnN7ej51Zmr+p/vDjl+T4S/3PpH2Nyf2jKlO&#10;7kGoLg+LqkYMt5Sg5ZmHoDn2NEL1JVCl70fr/sdR/dQXkH7P7yD7vt9LNe/5YmqwtRyz8nIMN+bB&#10;TiA5svfAkr0PJ37nN3D8c7+xZS88hp79f4TaL/0+jNkv4H//4u+f+vPH/vCnApTyK4fTXmqrHAu2&#10;VcJSmQt1ZQYSZJpRhwqx/m4krBrEbXrEyCgxlx0JFsQhr5t9R7B4rUhaVfALedfXjJC2HUmblkDT&#10;s5CakArbMed3sohamD8ahLhswqSjjPcyB0KYY3GeHRzCTHIAs+znhdFxLI/SQgyPY4oMNcQiP0qv&#10;dXuMUBbeGaeCcYfjVwOoIY8vd8jrCybdXgkUE4IuyQ7DBJIAz4iX1Ek6XR0Zxfb8HC6srWJtYhyT&#10;PNiooGHKrploTKLZqaBHAtBkwI2E3QS/tofTDszHA7vB36wMRLA+HsZ8wo5BYxcBlY7+mizElTVk&#10;QCHdCGR2ynTQhwUy4Rwl3Sw/L7JzpvQauOtrYK8qw4RGSS9mxSwr2+rAK//kwPRXBx7N7Tz4SFCd&#10;/hw6Dz0K5Yln0HdsD9QnnoePEmmScilaXwBD1j5o059Hy3MPo/nZL8JTlomp7noM02dsqKox3VaI&#10;cMUJTHaUofu5h3Dgt/4ZTFn7MdxcjKIHPwfd0S+j8pF78O8fvWes7pHf+6kknwCSpfLfjoWUDRi3&#10;9TIvTIg7jEiQYcJ2MwY4HnBbyD5mJJ0mqhIz4mSvgKYHPpUcEVs3hgJ6qhsnJgc8mIwy+dm/I9EI&#10;RhNJDNEujIbCmBuKcRkfAmr6KosR45T0w8zBcZF/9F5iPE1ApYbIQgPDGKdfTrp9nwqkiN2OEIvx&#10;y05nMPnL9FKveL2ywRdfTA0KaUUtOk69OUIwTfPgJgmM6SgZyk/DFwqSSpNYSka5nANRk57sYcdM&#10;hAfp3/3NhMRkrDCUbgMuG4JGHYGmw1SEgOTvZgZimEoMYDwal0JMD3uD2BgdQipog4va2lBzmOBq&#10;xEaS+pnrmvJzXwI0sJEQJaCbfsqCTYJ1oV+LaEMNnJWFmDL0UX/bsBALptaTr/xaganq0Xtz6556&#10;8FT1o/eONTz9+TH5ocfHmp97eKw77YmUs/QkRlTNGNe0YErXjjmTHBN9rfDRlMsPP4WWF76IdoLH&#10;VXwUsdo8hCqzMK2ox7K+A2tcdtvRh1R3Fea6KjAvr0RAdhTpv/cv0Lnnj8hqpehLexwdex4kKxGA&#10;Tz2Amkfu+akZSfeXf5YW1v6fY8MEzZDDSmDoEbUZELMbMRF2I8zPk2EqEHrdcL+ChbMbIfrcQWc/&#10;FgdCmIwEMBUOYpaqZiGcwDzzaToY2fU3XhbIaBRzyRjmR+IElwcORQvCJhXzwk7GcUj+Z4j5N8xi&#10;PRwMEVD0RgThCPMxyZxLWLgvZLEo80GMBx12DFAqJqwWxC0EtdOJKD+79VQ0/f0ImL/5iwcUk182&#10;Hn85FfN6kHS5MEPkj5KFbgdSxEZfw/mLyQSZIghbdwdcym42hhdz9D4CPGL5IcFgBKMA0DAlWZwN&#10;79OpkbCpSdFM/EEyEJloKUGPNTguhZieSQaxMD6KucQIVpIj3KYBXQV74WgqwPZQmJ1H/cztCkCN&#10;uBxYDrHxrf1ItDXAW5oH/dG98JUVICXO+lFerPq/m1r3h38twPTvH/lXaQJA1Y/dC9WxJ+GtyoIh&#10;e78UPYefBAGFvEc/j6Yje+BpLkespxFDvW2YNfRgRtuBUEMJBpqKEK3JRYLMNK+sx0JfHZbUDdi2&#10;yjHfW4PZznKkeqqxqWuBiqzW8sT9mOupQbAsHS2P3wdHYRqUaY/iGxnPjikOfOGnPgEhgKRtKBuL&#10;65UYoLxOuExSRO0GDFKSjXso6/rlMFGOegjqSZeOPtqD6QjlGYvnOBM7oTcirjJgWEv536NHpE3J&#10;6MVAjw5xnZHeisojGkLcaoC+pQoRk5pqiExi0SNJlonTMkQdTrKLg/KRFoD5NuAT88k6VCQCRAFd&#10;nzQeYQ5IoGeODJDZQpT/YYIqYrNx2gw7ATUQ9KeSQf8vJkcEiBgpAQIRox8G6fL2YBJPBskEgX7Y&#10;qMX9mnayFneUBzrod/OAnHfEOFlkxGXBBJkjoOqCU9VBLezFMtc9rFRjvEuDkfZejLcRjJ0KJOQq&#10;LDj8WBMXcWPD1MKietngaCmGpSYTCwELllmpIkb+lrIv1ieHpa4cSY0C85R602zAhLwFodYaxLsb&#10;MG93SWBaiUf/u4PpL555SKb9X55MhStPIFmfjUjVSSTJFKbc/Tj4+7+J/X/wObRnHsPDv/2beOxz&#10;n8Mjv/XbyP7SF2AsLYCvsQqjfR1ItJYizqIy1JSLqQ6CiZ5oXduAVXUdpjtKMElZN99ThkRtBvoO&#10;fhG9hx8haB9F7eP3UAY+QG/1KBz/Li31H/Z/+WdqDwGkYadhzK/pQoweZsDai1G3XopBqxL6quOw&#10;NeUwcRVIJf2Yo9KY8YcwZfcgIcAj194RI50cd2gw2MZ1tfZh1U0/7KE1iMcxEQ/CzWJi76xnDpkw&#10;YDMiSma7I8iKt0fMTh9G4IRoITzdTYjp5fRZKoLSiLCFy9O7h0wmxAiksJkMRW/tM+gpT7/184OJ&#10;wEkb/m//bWyQsup2EO1O3wmkYYJjym+BqT4X7uZcsgi9j40NQeoVGjlOjXx7jHt3q0SEFczaVodZ&#10;stHmcByLZLyhXhUmWjQYbSSQGgikZgVmGqmha9uR4HjTEcZ6bBDL8SGyUxR+ZTOUBQcx71JLgEoY&#10;lYj2diKqp1kNRNipTlYzB5bEPmqVNOtVcNTWYJosthqP/XcFk/bEk7Lv5D6XCpQcQLgsDSMNmRiq&#10;z8BImwyJuizoTj6LnqPPonrfU3jhD38XX/7Nf4m8P3oI/tZGFoQ2WCuKYKdsHeysRLg2B9Hqkxht&#10;zsESfeS2qU0C0gDX4ys/gWBlOtn5GCL0mYb8wzAXH4M2+wCMBUdgyD1IQN2fan7mgZ+pLV75zjdk&#10;425LimCCtaeBVV6BcXs3/VI3nD11LJaN9LEWLBBEs8MDWKCXjveTBZRael4Crlt3Z3TpJDANtasl&#10;MLlbFZj2CL8sPDaLs6UPnt5WgojMxeIZ4viOsJruiKCJbCexj1YCUkjdzu33EVz0cgRZ1HInkBLM&#10;DTHt6zfhuxZ7KvjNb/7sOTLyol/2ivfvUyIZx0mdt8cA5dmgR8g0B0ZY8ccJIk9vHbpLjmDcSXp3&#10;ko08VoKOwGHFSDptUgy47NS1BIvXgkFbH/yUHYG+enoq+qOgDwM6HnRrN4ZbNZhq02K2SY2ZWgWm&#10;GpWYbO7DYHMvwnUdmOJBpqihp4IBpFihoopq6GVpWLB3smNq4epqowyIEeR+zFA3T9KszvpCWONv&#10;ZtiB1spyRLvbMU3/thKPja2ODPxCrqf8NAMBJDNnPJXyFRzAaNUJLDRlIdWYibnmPCx2l2ChW4bx&#10;lnzMdJUyueox0FGLQXkTgk1VGKZkjTSQcTtrMKJsxBT9z2BjPoYbc+mFSrCmqZSYKVR5DM6iAzAR&#10;NI7KbDJyJQZ7WxDpqEOM6wp1NiHQ2YxASw1CjG/8afaYOEN4cxc/0zDisKaNuyxjw04LpoXU0sgJ&#10;kEZGDVTl+xFVkQ2TDiyO+JEaZT+MRJAaTmBlRFysH8Q8Pc0s2WmGfmiGfmiafTbvJWhuC5GDc+Ew&#10;AcjCTZYztmRBWZ2OJIt13NZPsOikCN+MIHPu9vCbDQSTmkDqRYB5GjS0YMChok9T0ceTlcymO0KS&#10;egRX0ETrYTQSUN9MeX8WML3ielEW/86LqSEe1AQT8OOB5PoQSHNhM+QydhY7dNhFJhJnZxz9pHma&#10;zKDrQwANuqlfbWZSrR4T1M2OjlIY6vOxPujFSoz0beVyCppIBRlI3s3K1IvpHi3GFRrMGS1Y4f6s&#10;04ttDMXJaty2l7RsaoelsQjKokMIySswbunBsNuIYb+ThjMomdGEU9xaEsZwvwMTRu6vmRK0uhQJ&#10;dRc7z4a1VwaDq0Of/Decv+jB+idPpL30v/7xmDXrSSSLDmOi6ghmqg5hoz0Hp3tk2OgtwXqvDOcs&#10;zfQ1dThtaMKWqRVLqnrM9dZig95orruWbVOF8e4yzBJsI43ZGCcQF7sKsdxHL1V9DK4iJjLlnLE4&#10;Hf2l2TCTvY48eA+e+L3P4Qu/9S/x0G/9z3iALPfQv/wXqHjmETTsfRyyx//oVOljn+16UvTvTuW+&#10;4g0EffQUM2HmCSX7UiKMoKoVozYFi2Q54vpKWJtOoKfoGajLXoCl4QgsbVmUZzLJL0XUZJYAfRGZ&#10;ZiTsxGjUzX413xFJGwFikENVnwW/lnLW1YERZw8C+m6yieFDAP0kIIkTWhFDp3RqXtdciCGnmrmj&#10;5bqtBE//bUBiTtntCJChBIgEmJz87PX8tzGvy/vZi0zS5ZKYaIjmbVSwjtOOIbfzjhhgJNz0PhyP&#10;0ucMO1WQ5+9BVFtPE6dAhAAKcgeHaDSTBM0w2UkAK0HzOcDxoFewlBpxixweVq7GY4+gr3gvrPXp&#10;cDZnMwqlEwkOVll7Qx405cegq8og6PLQ31QMt7wWAVa9uK6N4OiiRKSPMvWRrpVwkrpHCVxxinwq&#10;GOR2XJj0+DlPnOELYIqVb87lRqS7A5YqGc1tH+ZDAVbHgV8ZM5kynkizZD45Fszfj4nyI0g1nMRS&#10;cybWO/KwKS/CtqoCO9oanO9vwQVLB05rCCh1Ezb6GrChrMeaohLL8jLMtRZiqikPAwTicO1xzLTk&#10;EEhFBNRJhIv3IFTyAoYp9Ya7mHxCYjXK0HX8BaTd+/sE1L9C2XNPoSsnE3/4G/8MD/1P/wzFjz6A&#10;P330/rGvPPLAp7ZD3PptWdTsSjEwHEhiRNwD6bfC1VvPPm3GgF1LiWSkgWdFN2sQsGoRsZNBHFqM&#10;OvvYH4ybY8EUt0fC2nNHRMxKyXvFGTHKugRBmrD3EkQ9THQ5+1jH9Wooz3oR7Od3nI6LbUlBwJi7&#10;EWZuWtk+nu5SDFm6kTQruC7xPT2WABojYtqNsImAvC0CZh4HceD95jdOxf0vfnqRGXC50hhjcZrx&#10;ASbguJfMQw35Y0By3QYklwBSH9qzn4JFSJEADabbCr+VWpPAEdUkSm2aZKMOOE0ElhGxfjWSFgKM&#10;EjDaTwYjzSZpUAftfWQOA+b9ZppLA3W2BsOi4UzdSPDARUPGrRo2LrU1wRq1mdg5FgmcQ2TBhNUA&#10;h6IdQ/Rl4qLtuM9HBiSoCKS5UBTjBNOI04MVyolFF/VwRzO0siJug9sM+VPrryR/JX7JmvmkLJj/&#10;x6lE6VFMVhzFSms2VttyCaR8bHYVYF1RgW1dAy46FbjK9rzk6MV5cxdOE0yrilqsdJdjsVOGmeZ8&#10;TDbkYIQgmm3NxUpPCVYUMiSr0uDPfxLB4ucwQiAt95UhpSjFfG8FJuWUij218FXnQJX+HOqfeQjt&#10;h59Cb9ZBaIsyUPzI/aeKP+XG1pet1rSXLd8ai1tsGCTbJ9xRLAwMINEvh676BLw9NcwLwQ5MSiZg&#10;zM1+clB+WZRM9G7EOJ1w6pk/RiobsgH78vaIW+hpbouYvoXet40MVwdrawmsZGAnmdjCY9ZUHoG1&#10;7hhM1YdZeE9I04byAzBU0P9VHkQ/mT7aWwRT5V6oi55CXFWKabbrjJu5RcCFjb0fAuiTgOQxaOGj&#10;BIz5vCm/9TNIvOSLL8qSL3pT4nTikNuLKW+QhpGAIXBujwQj6XJQwhFkBNKU1wRHCw+wNh0pexe1&#10;shqTbiUmXL1IhQgYWycC6ho42YkeRTkC9DQ+eSUibJgI5UrS3IYR/m7S08t1KbleHqSHhtOrlyIp&#10;bmK1UeOyyg2wEwYI1CS3G3fQINr7CVZ2ijjV6uyHS9mBqK6PgPZJxxC1uTDqj5IdQ1wn5QenJ10+&#10;zHl9GGej6cuK4O+gvDDqMf4ty9jMSy/9UlnppX//J2nxyiNjISZyrPwwhtnZE+z8KbLIPAG12JGL&#10;BSbKXHsxpgmUCQJlsJx+oPQEYsVHESk8jEjxfgxVHcc423uo6hjHx5BqIxt10idVHUao4FkE8p5G&#10;onQfZprYJ215lIul2FJXktHKsNRbjpmOQgzWnkSkLA2hsoMIVJ5A2+GnxtoOf7pHGnA40oacrrEB&#10;h7geGMJokIxEj6SpSIeR6xxn8RuxqahoBFhY9JiwQxyPutUYcSiQNHXBr6yDs7OMfraMnqdIiv7W&#10;YinsbUV3RFjfyOLbgqixGSEWmASZaNDOPGEkrQqEjJ0IU5mICBo6EDPLKdv42dghRdRUB38fwdeW&#10;z7wrR1/pIXTkPENrUYS4WI7+KULWjFH+iTswxCnySD+B309v1W+El9M+slKUCi1gMY29xOO/2RQ/&#10;Pgg2Sno8Yz6HXTov/+lAsn8IpGGCZsTcAG3x4zCUPIb6Y/ej+tA96Cl8BIN66lFdBZLqUgwbKjHv&#10;bMGUuRXDespARlJVjWhPLvzt6fA0H4On5Tjs1S9AX/QEFFkPozvjC+ivOARbfSY8XeUI9jVSPooO&#10;Ycew6o3TfA7RdA4TZKOkeK+yFUG1ghLOQxD6ua80qASPAJEIMT3qomfi/FmyakLTB00J95EVZ+D/&#10;+i+p8W9bf6msJIAUqs4eS1KixisOY7qBQGjIxEh9BuXZSQzWnEC4JA3x8qMYqknHeH02Uq0yzDUT&#10;WA0FmKzLwyiX2w1+z9gk42xrKrHWU4xBtpUn63EE858hSA9htjkDKx052FKW4Ayr8aaiCBsK+qjO&#10;HMw2HsdE7WF4CTxH/guCwU61Hdq9CfYnDdq2NplPrUwN0jtMMLlmCJDOvOdgbT7BwinHiEsFd28l&#10;tPVH0FnyBDqOfx7d2Y9Az6LhIPNGtGWI6qsQMzVQXrUwUfvgpTT3mVVSBKhWfCYNXIY+OHS9cOq6&#10;YFO3Qyevg6KpDDX5J1F0Yj9yDz+HouP7UZhxGLKc46gvy0dXYyXMzAGfiexnVcNtoJcyKuAnOJy9&#10;Cri7OxHSt5HhuF1K5K7S47DJG+DmbyJcNmlRSRdwBRNGLWRSi1kCUkCc/XM6CCbX2EtW0ycDaSYY&#10;lthowOFi4zD5XELWiRtG/RimxItZ+jHucRA4NsxG/ExUO5aDZpirM1Cz737Y64/BK5chxgowyAQP&#10;GLrh1nTSL2kw6tURbBqyiVLStxHq4JCJ+pY07zd2McGFf2LlopRLMGJkoIiZlMuICjmga2Hl6cag&#10;lZXG0EIWq0WQjeBktTLWZqJXdhRT9h4s+gkoYyurWBn8vW0Ei5tyLsj9D7ByihMOXq7HDEVVHYqO&#10;ZKDkSDpaC4pQdugg5MXF1M4WvGL5Vmrc9e1fGpgG/vJP0l6uODwmrvmM0BMOMSabMjBDmRKvPAZ7&#10;znNoffRe2E8+g3ipYKp8jLCNZ5sLsECWWu2uwEQ9f1ubhXBRGmKUh+P1OfRHhRiuyYQ3dy8C+fvg&#10;zXkevtwXMFSdjtM9ZCNFGTbkxdL4dHcxUo0ZmK4+ikTh8wjl7oP9f31+7KW8vZ/KRt5v/NdTurZ2&#10;Vnr6XLsNcW03DDn3oz/rD+GsfgqulqNwcDujLjlChmb2YTtsqlZ4jexvJnbAoobfaYSbkt/vNsNH&#10;Se6gvNcruyBvqUUjfWtpcRaKCJbcrMPIPHkQxbIC5OZnISsnXYrswmLklZQin5HD6ZN5JcgpLkVW&#10;Xj6OHj+KnBOHUJyZhpxDT6Gh8Aj62ytpBfoQ5fa9+h74jGLcSwbrI4P1kPHaYW6nVGyTYcDciUGb&#10;FgF+76WyiTvFafB+KQJmgspoHHvJ9AlAmnkpkjbuDYyFzBb6igBX5NgFEsfDBJa4NUhcMR4iC01R&#10;1w71N0Bd+gIMlQcQpFSY8YpTiV2w9zYjqO+kFyIgCBZ7VyU6iw8j4+kHkPPcQyjc9zBkhx5B+dHH&#10;UZL2KPL3Poxszs9//o9w4rF7kfnUA0zqR6FqKIZHnM1xUM4xJHnn1CJM5gnQIAZIxeIWlLCFDMQD&#10;HuD8KLfv72GVU9VQK+dAUXAYwZ52zLpcGBF3p4ejrEi9KDy4H/n7DqEyqxgV2WUozyxCdVYBig4d&#10;g6augbLDJIEp+W3zLwVMI3+ZlzbemD020V6EkYZ0TLfnY5ayTABprpMJSIAZ2AadT9yPDobqhYfR&#10;/ODvoX/PFzCQdxBL9flYllfQJ1VilnIoUXYcoeI0+PL3w19wQAJWoioTA9XZCLPahkqOISk7TFYr&#10;xBKBmGop4JiMRFkzScaLFe1HsPBoKpi791OPV9fWlsYY8xqtbH8HpiIxhDUKWJuOwdlwACoC00s/&#10;M0JPFCCbCNkdpIn3UjYFWVAjlHuiiKpaS1FVeAxHDz6DZ596FMeOHcOJ48dx8sQJpKen42hmJo5m&#10;ZOJIegYO8/PJvAKcyM1HekEhcggeAZzMwjIpJBAVFiE9Jw8ns3ORwWUzOO9ERjayMjOQdmAvcvc9&#10;CnNXLf2yhj5NLck0LxlK3BUhTou7+loRNnTC1k570pyLsLKeRVXJY1AhSAL5KJC83/jGxwPplW9/&#10;W5a0OFLDNObizNYwpdsoWWjY7ZJiUNzOYzNKJwDcbSWo2H8/QtSccXqbKJlCnFGJEe2DBJlT3YnK&#10;/CM48vyXcfzAUyjJPYoDh48i7ehxHD2RjuPpbKT0HBw6noF9acfw3IHDOHbwEA7v249DL+yVxscO&#10;HcDxQ/tx+IVn8NxjD+PEnkdRyQpjaKvGhN+MhQTlJqVdiFUuSQaLkMbjZgbZzdxMY1mbi1F+nnZY&#10;kdDRsAoJ4veho7SYwH0ajbnlqMwuR1l+BZqqGtBR14bmsirUZLPK69UYtVvIZvYxcY3kZhP9wgZ1&#10;xl4JSKOtRZhoypYuws615mOqIQsz7MRlsvpUUxH0+76I3qcfRIRA2GDFXOlrInPJYD76LPTPPAjd&#10;nocQzjuE0WoCkYVjuiEXkw15ZKc8DFWmY6D8BD3SUcRK6KkEc5UcIbNlktmK6JvyEc7fi3DhQXwn&#10;c2+K8akg0re17fHbvKc8Jg8CNi/8Vg+S/jgSvhg8OkohJqaVBVBddJgs1YhRRx+S9LMxpxkGeS06&#10;K0+iLOMp5Bx9FFlHn0bWiRdw/MRB5sZ+HDjK/CCIjhFAJ3NykF0iQ66sFAXlFSisrEJWcT4BRFYq&#10;LUJeGfuQDHV75BZzfmkpTuQX4mShDJlF1TieV07mKkN+AYG173FomsvgI/t4zWQbcSZOhJBsjAjB&#10;EiG4guoueDsqaCOy6ePp3/tVlIQ6hPldgNLfxyL7iUAasTrSxsWZOpOVMshN6SPOdlECkbZHqH/F&#10;KfCkeGzBa0T9gS/AUn6Qvkkkbc/Ni2FmiSGSLqJc04GKE88jM+0Z5GYSQEeOYd/xHDYODzCnCCdz&#10;dyM9MwsnRbDqiDh6NItVKRvHju/GwQNZOHyIceAkwXUE+184wOp1CAeefgLPPPwQCg49TVBVEuQG&#10;TAbM9Ed99El9UNXmS6deZ2NhSlELTSdZ1O6nL/LDo1Gh/PgRVJ44gtaSBpRmV6EkvwYlBRWor5FD&#10;3aWBvKoaXTL6JWpjgumXIvG+nr5Xpk7fmxJ3LgzV0RPVpTO5cyUQSdFEdqrKw3TpSfiOPAnFow+i&#10;f/8TiJaQvTorsWJox9W4Gxf8JiyLByA7q2A58ij0e/8IisfvQfvDvwfl0/fDsO+P4DrxOGXbc/Dl&#10;7COYDkvgEuHIfAGhwkNw/JvnPxOIxFCany/7uvLrKZ/ZjYg3AY81IEUiOITB2CSCbnrPQEi6U0VR&#10;cZASvwZ2erPSgw+iq/J5tBQ/h4qcQyjKzkReXhGysvKRkUWGyackY7Jn5pNxcnN3gVSQx8hFVv7N&#10;IJCybwNSfmkeCm6GmM4rIbiKipFRRCYqKMaJzHyyUxFBxMhOR29DKYLGbrKPEg49meYmgG6FYBuX&#10;VtyLp8SwSYEhVRWClNC+vjYShB6h24AUMH1jzPtx0u4V67dlQxZ7asRGFrIzKOVGnFYM0liJENPT&#10;ThX6Cl6AMm8PBnXN0lmyCJEdpikLciNhslHc1Y/emjwcf/phlOVkoDiXjZORhxw2WA4PKpef89go&#10;eYXZKCqhBpYiU4qq6jyUleeiuDAX+WzInKxMUvxJHD+ZLlH0MYIx/WQ2Mo+fQNaxI8g89DwBdT9e&#10;ePheAncPhhwKmAgsb183p+1SEUi6vNw/u1QUJn1uOLtakfHko6jNykBlUTkKyUr5uZUol9WhobYN&#10;uh4tLF1KNGTkwtFOP2ZxYMBiHxtgobnZVD/3INiIIBozkbEdRUcxSBZJVJ/clXWUeBP0LeMN9C6N&#10;WfRGWRgnyIarjiGWtx/DZekYrymgL0qHlUw0KE4+dFcjUpODCcq2SfrFSMVx9J98ClUP/S7K7v8t&#10;mNK+KP1+oonrI+uJOx/cRYdgqjgK+795Pvh3Of/6Uy9Cp+89tCf90P5TBBJMBjPCoQTCBFLAHYPP&#10;GZEiHkwi7o8i7otAXHxXluyDu7OQhbYXPk0zAupK2Ltl0LTko7s2G3XlhaitKEZluQwV5eXIIIAy&#10;8/IIGgKGoEonAE6SXYScO07Jll5YeEfkluTfEXmlZCF63PRiGbLLBYOV8XcEasZxFGalwa1qIZDo&#10;jeiJxEkMLz2ZzyROaWvJMPxsNNA30SpQjiZ0HfC0UxYrqxDVUW0ZKf8INn+/uPXIgvC3LGMvWT+i&#10;VAQbDfzXb40NmCwYsjLpnG56IHGt5U4guSlD6vY/hFF9A0aocYMGJZOVdGgRF9xMDHoUux6GllJk&#10;Pv8ICk4cRV5mNjLScwmKAuSkZyMvO5tAyYZMlo2qmpN3REnFEZRQ65fI0lEswFUowJeNE5SBAkg5&#10;Waw+bNAT9DdPkZGOvfAUOquL4KcfS5i74emrg40aWJyCTVDHiv0Oma0YcPskaTrhcSGm70PRvj0o&#10;PZKGEgJbAKmqohW1Va1oqu+AoVdPD6WFqbkd7WTNgEonwJR65Tu/OFYSQPJUZI9FKIFshYel54OG&#10;6jMxWn8S8x0FBBRB0ZiJyXoCiiASgFpoL8Cmoh7TdQVSpJpLMF2TiXDOC3DSa5oPfAndj94jhfKJ&#10;+6B99kGE8p7DIBN2prMCC8JPqWqRqM2CNXc/onV5eLH48Clr9t5PPTt34sC/zj3xx4eCGZTZNZRO&#10;OjUTimAJ+5IIuKLwOcLwE0gJAmkgFEfUG8ZMJARdzXGYeExRqoSgg6qFXiTMCJmFTNLCaeqAlV7K&#10;0FcLbU8lejrq0dZYjuqyXKqEk8hiIc7OzZROMOQVZCM9r+yOyKKKuD1OFpKFimQ4WlCKNDJcenEV&#10;JWEdiotykHv0GZib8uihO7g/uyAKcD88BrUUYtpPphGPUSTouWPiAUM5c6uXbcbPEZNZyvOgyUB/&#10;bha3D/34WbsovVHU50sJEN0eAw5xoU3cjUBv4TSi+ciX4K4/gWHL7unBiEVLlKrYKJrd4LyoTcdE&#10;VtOHZOD4/ueRfuwEMjLzWBVykHEyg1SewUZJR0FxOsoqc++I7DyCRVB4Hs0iGamA7JV9krLv8GEc&#10;2UstvXcP5PVVcJF6/awoHm0XjaCC2xb7ooK5ow5hbScBY0LCwQMX90uZyUoEkrgoO+G2o4uNeuzR&#10;L6P4yFHI2NCygipUFzeiuaILig41NO198Ch0CCm06MyXob+uAcM8/mH7L84rWf99XlroayVjw731&#10;GOgqR6g2A67i/YizkIjbeyabKeva8rDYXohZSrxZfp6oE2fsigmoMqTaSgmyfAxVZZKxCLymQn5P&#10;b1STjkTxIcZBRPL3IV52hKAswmx7KbwErC9nD5JNNNL/9o/JQgc+lYVuAajgRCZKqChkRfQalOdV&#10;5TXQqvTwevwIeEOUeDEE7SECK4ZEICYBSdwK1kNGMjelI04lE3To4WaOeK1a+KlkAg6qGCZogIDa&#10;ZQcV+4pMYeyFUyuHTdUFTVcjFC01aK0tQ31FEcpkRSgtLkAx5V5hPotyYQHy6YuKZCUswKWQkYVk&#10;5dWQVVSjlFFcWo3Kymq0VJWgozyL+VGBkKGT21HC06+Gj/viEaxkILAp60IEStJuYLHthL21BP6e&#10;GkTITOKaUsAkLvybqbxM8Fus8Jr+651AijgcaVEmid/pvANEIkZZwYecNoRN/Vx5Lxr2P4hhZQnG&#10;HWrO4w5w3qA4dSlOIbKRkk7Sn1kNv7oFhYeeRBoN/cljxyUgHT1KeUZZlp6VTdrOpjEUVabwjhCn&#10;M3NJ2SfSj2MvWeMgWU2WdxhGJlzCSwlpJGjEdQZSr19cbb4JoIhFXEhTwS5voiTVYtCuo7TYfRdA&#10;wulBgvJO3LFeeewwcp55HC3shHrKhYyTlJJFtWip7kJrlRzyFiV09Ej+PiP8chVc7T2oP36S/sp2&#10;E0i/GHlnrcmX2ev/XWq0rxFLpk6kNHUYbMmBK+cZ6ZrSaEMmk78AC20FmGvJI3gKMc/xamcpFlsK&#10;MdeYhznKwamGfAlII9VZiJUcRZzyLVp5BH6CMlx+GJPtOQhXHYazmKBqyIL3z/9N0PPvPl3GVeT9&#10;aW5FXmGwgh6mpqQCZQVlqC2vRw2re111A8o4r6m+BRayfYwMFHZH4DJ6EAskyEpxJCn7ovTMbXnP&#10;IKSUYSRAX0HZH3SwXalYvCzAbvrpgCjE4r44mwERcYsOcylCgImCHOpXUGopmMAK9i19uLUHfm0T&#10;5VkdrPQtpg4ZehoKICeztldloaU8HV21lIqFx+nB0lBfchI1RVloLDiC3vKjVBgFCOnbuU4lbFQl&#10;HpG/twEpRCDFCOxRFxUJi1V33l74uquQ6O+WLtQGCTJpObJRxOGE06AdE9dcbzbZj4AkbtAbslox&#10;YqeUo0EXZ+5iDgfGPZzP6m5trYb85JcwpK2V7tgOcUfCbIgQgROg5oywQQZoyMR9S72NJcg5/CSZ&#10;5CDycgUbZePI4SPSSYejZKVjjEwyTjGlW+bJYzh2aC+X3YtjzzyMpuITcPa1IG5nFTNQz5J1REg3&#10;JnJbt0ecAIoxxFiEqbkME/zdCKufR9sHr06HIZcTcfo3fVMdivY8gfaCfG6jErKsUhTmyOjhSlFR&#10;UoP6qmbIG+QwdxvgkrNSdutJ633opYFVyooJpm/9QoDk/dpX0gJtZWP2+kIMsuLN6tuQMnVhxabA&#10;cn8rPLKjsGY8j5FaMlKPeKK1HNvGNtyIW3CaibSpasBqbw2WuisxQxCN12RjqCIdQ5UZiDBh4lUn&#10;EKs8jiQ9V5jsZi4+CkPWM8FvZD7zmW7GLc/Ml/1ZQW6qQSYkb5VU0YuK6SWLK1BCyVRdXgtZYRla&#10;G9sR8pCFPGFKNCaW2YmkeFyFBStGmSTOfAU1jdK1v0i/nFVdyURuRVDbzELbSB9bD4+qHm7KcSeP&#10;x8FjdRMg3t4qyulahDT1XA8LJxM5QFbwUWpFTT2I9vdIN66G9F0ct0nrDIh1apoQ0nJbQrqJ24+k&#10;09Y98Gg64VK1S2M/AStY0UMWFNMBgsNrMcErnUTQcnsquAlQc/Ux2Okj47pO4kDLXNPTttAXGYwk&#10;DhdMfQoMuk6deuXF7/xIFg/QMCUt3xoTz6t/FEgJlwvDrOxJWz/sHbVoP/oFTJpaCBhxrxSTmeDx&#10;0ScJQIUJoAR3cIAVx0ifUpF7EEUnDyA//SgyjqUh9+RhHHj+KRw78AxO7n8MuWlPoKX4COQVJ6Gu&#10;y0TM0MTE75QuzoqLtF42njidHSXdx1ihRAxa74wh252RYENaKXPC6jaMsLo5+1jZjEbpseduGtqS&#10;55+EokxGIFWgMr8S5cXVZKQqVMlqUVfZJAGpt17ctmJCf20Hessq0PuV4pTyfysZU/5vMvMr37F+&#10;+o2KnzK81PZnaS93lI0RTBj6CJDWHb3YsCow2loOR/YhOPIOYaixGIvKBsz31GGRHmlRUYcFTi/0&#10;1EqnsMdrxa1DJ6XwFOyDPetZOHKeg/nkkwJAMGQ+PfaNP3n2UwtAaX7+no7/V82pzqpKdNTXoLme&#10;bSMro5ctQzblXGZ2oQSiYsrd8pJK+iQjXBY3PFYPAs4Agu4g7GoN7L3dcFCSuTrFDcVVbMtq+AgY&#10;n7oJUXGbjrGdyd62G2KaRSJsaKXkakWSrBM3d0nzBUBCAhxSNEohLsAH6KVc7cWwNufDTO9obsqC&#10;pTmbn3MQVNYgpG5AhG0aM3ZKl2LEJRkBKKeqDVatAi7mrVdcd2R4jByL++o4LcjB3VoAU9VRONuK&#10;CVyCn34uwdwXT3CLM3YJ4iJgNMCkVNzJRmJ4mVVWAClOY5602lh5nQSEVboImxDXX7iSpI2I5U4o&#10;cx5HuKeUyzHBxbP49EMBI9mIIBIREnchWMSVY+6Uph223kZYFQ2wKwkSbTvi1KcJYxcGWKEGTQQM&#10;DzrOBk2y4cSNiElNLbwdxbDUZ8FUmw6DuNO7OkN62YmlPhcmjm8Pc03GnVGdDiOXtzYVI8oKFjeK&#10;+/LEs1B2GNtaUUSp2ZSVRf9WjTqa01IyUnl+OWoJpLaaVupxBQz0SfZONUK9Rlga5aeUpX/+U4Gn&#10;be9je0Tc/Phjw8v/310gxTvKkOyUYZqVd8HYilVbF9YFKxFUC4Z2LDLpZjXNSFJm+Goo+yoy4Cs/&#10;jmBVOiK1WZRquZRtx+EpOQhT9jPQHn8Uhpxnoac89FYeRag+Ha7a7M8MJDF0Vv65WdfRMab+2l+O&#10;ffUrFamGilpUU8aV5hWjorAUxVkFqGPbqTrZz+4A4r6odB0p5PBzTCaip3Zp6HEUBAdVxAC9SFjH&#10;fqb0FzcX+4QvYfhvBSXTnSHeDiTOilENcDp4K8giIjxaKhSDuLObvpz5FuzvhZ8e2UNPJe6eGTSx&#10;z/VN8CkqYWkpgK4uC/1NuVQYpYho6ykR5fxdD9fVS0+mQJTFOcp89auauHwhLNUnEOypRqyfbGbU&#10;kNnIRP1GSjsBJAtVlw39vb2p+HdcP37iSQDpZaf9Y4EkTmHGbSYMOkySbDPKnoeehlgCEk2ZYKQA&#10;NectIPlJjeLUorj9w80DDBEkAVK7uKcpxgQZZPUJksZNDXnoKzsOS91J9JNG+2uOI9pbRjnQzORn&#10;JSE9+1mFg2SWCFkqrOVnyj1vX8dHgpr3thjgdqyNhTDReMcpgQbFWSJWkARZNkqfV7bvOeQ9t4e6&#10;WYbafEqV7BJUF5ORCivRXteO7qZuqBhOObWzwvDh+94+aQj/Rf4e159npJlL02Uv/j/TT5lLM1IM&#10;NB18Cv9h/yOnPg5QL9bly5J/VZka6CKQKCNuB9KGQ7kLIDKrANOkuD7EmKX5XaTMWWbbLOjaMNPX&#10;gAky0gh/P9hWhDg9U6Q+G+GWfAzKy5DoKEGgIQd9eWlwVqSPyfMOfCyQig89s6fowLPmwgPPnio8&#10;9IzsaxkH0v7yK3+e1ljy57LGr1QFrT1a9HdSxhsdGPZEMBlLYCY5iJjLA6dW9L+NFd/GguvAqM+P&#10;gUCQ3znomfuku+/dShp1VvskrYGf1V/yQTdDmqZnujPE9chdIIlp8UyRyLOky4xBj5XMIF6kwu84&#10;X5zoEq/liomwiRCqSMXtEFg6Oby0AkJChph/Qk56yYom+kwrC7Vf00ByICjp5R3tRSzebDc9fbhW&#10;3J/ZAbeW/rjfRKbkNkxGYkAcowt2KpxvK1WnwtaPUSbCIwkgiRdGiIebbo84GUnQmnjRRELIN+6M&#10;hiZWVbIfo+Z2zmOFoRYeFi+4YMWIsaqI5cRz8FECKaolcAgIe6tMuiPY31kCDzvZ21VBQNXxILnj&#10;TAwvlxO+SIDy9giZhBf7UYjXdQV0BKg4uUFJGRKg5bQ4DR+hZ/J218NBCRrjtofENS6ThftllSLc&#10;b0ZYo0Tlkf048siXIDuejvLcfDQUl8GlpAHuFY9QxLCSGMLG0Dg2RyZFpOZfCo+9YrGn1pJDWPx7&#10;dyr5N/IxEWO6v04NkW2DlF4DHeUI1uXAw2PUZD4Pf03uxwLpG/nHZC/W5qfGVY1IdlVhhG0wzU6e&#10;pYxZssix6eojmHqxSomzzOo5zySYZxulWCAEsMR4TtOCyd56jFIWJltKEGsoRLypCMPt5RjvpX9l&#10;24Ypb91VmVDk74M874/HlJ8AJDH86YFncr+WfujU1zIOpdwd4vYqJVKBGNaS45RZbmgb2ijz3ZgV&#10;rxpwWqTT2puT4yy0/XBWFcJXnQ93eSZspVnoLsiAqakWtvZmhJT0tr0dlGQKeJVy6bVZAYJK3DQq&#10;3vA06/cjqmPO6HVUJewrLXOHAHL1dkJRXkImqafCqERPXja0ZUUstmVwNjd8GC6GvaH+zmhqZn5R&#10;EiopGdXtGDIRiEYWd+aIizkRMPZI15KccsrDrlIEuooRVLC9qIyCBFWI6krcDiQey/ESRDGCWzoR&#10;wuN29evgNPzN2MBLH5F0twYBpLjFMibORHw8kEwfAimop25kp+sqj7HR9lH+1LGBadpIrUHusFfd&#10;LRn9IfocZ2sJ5dZJgkeGOPVtnGgPke69NH5uVSfNH02jMJJGhvBCrDQfBZKg7dsjwm0IAAXZMAJQ&#10;AkR+vTiTp2LVM0DbWM11ajHicyNJhhUAChlZWQiihNUOfXUJTjzyEGSH01B4LAuy7Dw4+tSY8wdx&#10;eW4eN05vYUk8eZscwPbIKCacXiyEopgPRjDrEy/ud2MrEcI8q+k4t79o6cU85eoEE3iV2n6cEnaN&#10;Hufr/+a5sbYDj3zY4N/4d0dzv5F/NOipyyd46skyLRjva+R07Z1AcioZfRKgRAipt0ZQrXDdS/2d&#10;kuwTwBpXEDCdFRii7BsnIKe5zjmCc1LcG8Yk8dZkw09WNlM9/HX+vpQ8d/9nvgbWkn7oP/0fJdVb&#10;clk13H1GeFhkIjoTUsEoJjx2bIyP4PzSApbiYYTb6jDQVoGRdhklZyZeX1nGDy5f5ngJrmoZCGCE&#10;ehowTp8tXg569cw5LCYGIS8oRvvJTBjoQVWFxejOzsUSWe7q6WVcW19BqEuJzuP56M4qw4TZhbOz&#10;05gIuaErlN0RWiqL26MvV4benAKuMx/68iK45a3SO/OkE2JUTAGOxalvcQpcsJSHYFKWHoWhLhuj&#10;li7mvJ55ZCKj9ZENORYykuBP+BxQtjWnkv4XP7kdBZDCdqcEJPF+r9tDvChCROxmhMRdDNSPwusY&#10;6Vk6Mh+FrTGTyG/BYH8L/JQrKtlR6SnWJKvpED2Ut6+TVaaDWlPcC9dL/dmHhIHeRa/leuQYIEBG&#10;DH2YoCZN9NJHURLcioE+6uzbIqbpJiAVSOqVlIn0ZgRSko0TI7jcQpdznSMOO2Uo2UenxbiNFVS8&#10;ZMUszsK1oOSZB9F24jm0HtuPzpPH4GiogquxCrYaGYZVXbgyM4VXV9awGgxiPT6InaFRnBkcwUY0&#10;gS0y0uubmzg3NIhpGtR5qxErBNQ6C8CCrgPTTG4LvUrZw7+P6kfvgfroI6lvlZwYMxYcTdlkJxBp&#10;LkWouUQC0py+neBpxwyTf4byY55SbpE+cZPSbsOuJIB6sU5ALvd3YcUkJ0i7sWbukd5Pt0zZO08J&#10;LOSdANAs1zFHjT/LGGdhSxBcYXrEgc5KuClzLdU5+PqfHh1T3LyjezH+yp7UPwyYJ8Oxsalw1Dwe&#10;/tG/NrzscKWN+18aWx4cwunpObYrC5DRjCmni4lmxkLQjaWIeLd2QHrMP97RRi9WihhZWXi5Ra0O&#10;011qJBvb4ZQVwF51EpriQ2SHFpxfmcWNy9tYH09QncjgqK+DpbiCErQV+tIKJNQabAwksRVPwl1R&#10;B3NWMVzl5RjQ6FgY/Uj6POivrIe1shr2ykppbKmquiMM+bUwFDVCW1gFVU4+QZIjnSQL9wtfRGYk&#10;QCLMhSjzOCrOOtMn+dhmdvopS1Oe9BIVIUXFY+t+Az2Ssx/DPOa2r5am4t7v/ORi9LLLlfayx/Ox&#10;QLoFoFshNGqI1T9CmRUji0TUtXC1ZtM3HUJn/guIqZvIWB1kDepUJn2IVVvIrDiZTFwp7ium9CnO&#10;YjXJgaEwD7bCEjhoYt30K978KriLG+8MNsrtYRG3p+TlwpidBX1mBhQVhaRkORI0n9aOBgSU3Zhi&#10;9ZsgFcfYaL6Wctiq8+AmE1jKTiLYcJxGPA3x+kyEyo4hXH4Igw0ZCJJh3bIjWOLv3j1/HhdHKe+i&#10;MewMj+PybArX1zYJpGGMGo1YcDtxbiCONa+THqYbszTTp+0qMkOlVJmnuyswRQmbrMvAUJsMo/Iq&#10;pJj8ifZKgqeNXqdbimky9CzbK0U2SpFlBKhWaYQFgASgNp0qaVoASABqif4oRSab1zTvAoeMJgAl&#10;fNMi5fGUog6jBHOYMk+Mlwm6we5S+NtKCabsMfVXDktAWhgYSJtPij9uG8TUd2Op6Uj0q5ORl9Pi&#10;39k9lRu3u8YWEknU5hagp7SKxp3t2KPA2dFRSnbuR9KN0YAN80NRynsN5umLUxr2QUM1zvfqsamw&#10;o/NQAcZNLuQdewH1OYehrynClflJfPDD71E26fH53/yXeOxzv4l9n/sc+zQPYcq0ccrudy9cxrlA&#10;GI//83+Off/8n8Fw4AUs6fQ4PzGNVYJbW1GKfva5uSJ/d1xG1XNb9Be3QVfSRmA2wUQwdhcy32oK&#10;4aJtiNiUlJf0vio51Q4lpV2cPBDSTw5nVznU1Vlkr26qHWETyMIWgijgRHt1KcHkOvXKpz1aLoCU&#10;9HrH4h4PYmZxhs4mhZiOmmkAbwtxnl14IbdenA2jniUDiXeVWRuzEVLVwUO2CAqdSamXEBQqTjk2&#10;VPAAi+EsrYStuAG2kkZYZc2MFpgIFmNRAwwFddCxmpgY2uwqqLNr+LmJ37VCnVMvfTYWNKL7eCa0&#10;+UWwVlfB29aEsLINSem+KG63uwFhsmSwJhP+iqPwlh5CtOogErWHMdx4AuMtGRioO4bB+uP8fBIj&#10;TekYbMrEQFMWEk05iDXlwlNXhJ2IC5cnB7Ea8OAMK+TF6eldIBFUc6yMC4GQND43yc71ujClV9HT&#10;aLFo6MEmO2udib/Kzlkxkk0ImE0HZRpDgGHDocKGU83le5Hi97MaAkLbhDlds+SHFg1t2KAJ3hQ+&#10;iXJulYm7bOzAEv2RNCZobo/l/g5Gp/TbKWUdYjz+CUo7Aa4lrn/R1I1BeQ3+/qvZqW/mH/qwom5P&#10;z4ydmZ7FwtAAzlKm3bhwHvFv756JSsWTY29evgpbjwbNRZWYCQ9iJT6AaJ+CMt6EH9y4iulwkDmg&#10;x2R0ADGyVVKjwZbZhpmyFiyrHMg4VIrMkm409jnQ2NwNU5ccWwMJ4AfvYZwea+/DfwRlURlO3nsv&#10;Ei0d8FQWU6524cbCLE5bbKj5rf8Hyn7jN5D/e78Dd0kZpvVGXE0tE0DMA+aRCDFtKqtBf2k1DCWV&#10;0JPd+oubYCgmK5WWE2il9Mvl8PTS/+gp78RZQSOVSb+4TalfutUnQlIQj94Msc9cHWWUe927Ht8u&#10;iMOIyuJ8TAa9BNFt14s+aZCA9N/+29iAeK/BpwApQQSHuFMD9CPe7hq0Fx2Fq7OMO9Ih3cMkABSl&#10;oRO3VQywEwfUPbBKlFsJXVY1TCUED5nFXFALMxnIWlwES1EhTAWsMKxM/Xk10OdUQ5NDQOU1oLeo&#10;GX2F9dS+5ejNLIS1vpHeq4XmkDRNyRjoaUFUTVPbzm2UHEaomhKq5gQSdSfINCcxRAYSIBppFu95&#10;SyeYMjHRmoWp9hxMdzDpOvIw3lGAkY4iDHUUIyA8jKIRm6y451lxdyjjrqZSuLq4jM0BavylFVyY&#10;meP0EDZZ0dcCQcxRRk5qlVhmByyRjTfpm7YImNP2Pmx7NNh2M8ncamy51D8GJEnWEQRLBMQKNfqi&#10;ofUOIC0RWOsWgtGukMYblHy3x5q1W1pujoAcFVfhG/Mwr2qQZN4EE2iELOmvzmaBOghT4eExRcbu&#10;SYdUIDB2Y/MM2cECL+XwfDKe+nvj//XVwH9RfXU+6k+9cekyht0hrAxN4fzytgQmh7wXyqYmJFlw&#10;Tb0sllYHLm2dx1BkCE1FdejNb4Y6XQZTQzf2p1ciu8OIohYNyht06KhS4Q9+43OofOEoWumNch/+&#10;Elqe2o8Tn/sdPPIb/xwH/9lvoO4P/xAzimbI9+3Bk2Qj+/NPYlapwLjahKTCgJ6cSnRnVsIga2VO&#10;yWEq74C1rBWWUuZUSRNBxLySkZGKKqCryJGuL3l6WWyNCkSt4klbHRlo9+1A4qycAJK4eSDK78Wl&#10;GFNDPsxttZjy22lnjGirLEzFv/1TvHor/KJ1T9xmOxWil0iI03y3hXga9vYQr4cdstP3sMopS47C&#10;012HJPVnlNU4TID5SYthGjQxz9RYhNYTh6DIyYM8vRx9OS3Q5NYRIARVfjF0BI9BRolWnCNNa/MK&#10;CJYSmsZqatxaKLIr0H4sF315lH/19Yh00yCqO+GllPMTPFFtB2LaBpgJHlPBcwhXHkKy5giG6k9g&#10;siULMwTKoiIPKUU+5hWFmFMUY7a3HHPKCqRUVVhQV1Ma1VIm1WBGKQx7JWLiLFhrOeYpXa/NjOAa&#10;q/X11RW8uryIcyPDWI2EpdgiU+0MD+P81CQ1fQQpeqUFq4ZspGIit2GGBntF20YAKOlr6G8Ygq02&#10;LHJOk0nIMEuUc7N9dZRFTVjtb5e+W6bM27TKcdpGgNAzLVMKbtt7cc6rxY5LhS2C5/bYoO5fJ9Mt&#10;EjzTVAfiLvJYdYZ0Y+poSyFlZhVm5OWIM0lCZNuejP3BnvQD/4njVFQph7KWx5pM4Pr5C0wyC+aj&#10;ARjbG2HvoecLerCTmsel9TXMxuJQ1DfAxeN00uuK97hvUN7i3e8haXWjlf1l7eyHp1MNl9aOHKqO&#10;Rr0Hhc19+NwffBGF6a3wdYfRfpSyXFaM3yNwFAf34+Qf/C5O/E+/gY5/9btQPXw/ZrraYcw5gSf/&#10;xW/ASvlet+8EHv7cH9Lr+tnWc9AVl8DdQJnPsNewGFe3ob+qRQoxbaqVwVKTR99bAH9nuXRiSnih&#10;EEHko+cJUtJFOB3q371bYZhACqna4WirgKWBrEgm8tCLCxBN+X+Gm5QHvK60kOtbY9L58pshpj8K&#10;pITNSLbpgqe1CK66kwSPHBFxNo0AE09CijN3USbhsJVBWWOhvmw5egJdJ0uhzG5GDwGlzCyFJq8I&#10;+oICjnMkABnyymAkwMxlTeg4ko2OtHSYi8oR6upitCEsXpbe24iQODtI+g0om+DvkMFasp8+6wWE&#10;Sg5glEw0Rb82TbaZ7czDXFc+FpTFTLIyJm01k7ceq4YGrImX7puasWluYeK3MbFbKcPoNQxNmKKB&#10;j7FRg63VuDI5gNc21/HaxjquLsxjMx7F+ckJrIi/EPG46RlG8ObODq7Oz+BMzC95hW2nnoa7E0Mt&#10;ZYjV5ktvM43WZkshpodoaofFo+CtuzFOFpySlyLVV40lTR0rcJ0EoE0BOIJrQbx+i0wkQCQAtSmk&#10;4m0h5OOakHFktrmeKsz3VLJwVGFRWYOlvloWCrIdAbts6ML1qSTe2VnHlE4OV30ZZu0m9NaUIeF0&#10;YGVyCsM+L65trUG8F1v8N5EA1TiLayoWga1Pg742OaZmY/Bxu+4mGfozD8LRUg1HazMSehvWEnMo&#10;/NITePg3P4ejDz+JEXsInTXtKMuswXxklWbeBkM5faSKBZVe+VLUA88LzyKP7DP//FNYOX4QzQ8/&#10;jJIviX/ayIWS/jnR78Hq0CyT3o4JelJXWwkivbXwESRWgsVFD2yuo1diiGlbcz687aUIUamEeneL&#10;+u1AEnItJMBEEPl1KgxZ1PD2NNHD5dPv9SCgVkL+1X8XHHX83We6nerHBmGkBr2uU24TTRZNmF+r&#10;4UEQPOJm1duDOzBgUkJdsBdhGmpxEiFpEXfOauAXpxlZAW4Pb1cNVLI8dKTnQJlTQb/DnS5olUKV&#10;3QhNVh3MxS30QrUEWT5BdwC2WiZhdytGtb2IMRGsjcVQFh9DX/FRSrtCdmIBvLUn4ConiHKeRrB0&#10;H0YajmGq5aQk1+a6C7DcV4o1bQXWDHVMyEYJLGvmdqw7aObtPVgTFd8mlySTkFJrTFwhkRZ0jZJv&#10;GVQQcG4jE28Tr68t4wJBc3ZomIZ5HtvJAYIqgdM05GeHJ3AmOYQdTi86HJih6d506LFhVRGkvVjW&#10;tmKutx7zygayFNlPXoH5biY7kz6lqCbQmfBq7qOuCZuGFoKI+9nfinUTJZ2J+8vPt8dZ7vsZSsAt&#10;U4cUpzl9xtmLM5SNpykbt1wEG5fZ4rw1fjdtbMFm0IDLswlcnB3A5dQwFoM2mutGjDr7MWrtJxhq&#10;MW7W4uL8NPD9dxFn0k07LJS2SckHB3S9mCGoFPXVWF8ZhaG9GEOqCmw6OzDUWgv5iRPsl05M2SPI&#10;f/BLSL/3QVQ+8QySLIIJ5tGz9z6EooMyJrkNipNH6Rs7oMx4Dimqi1D6YQlIqt/5bVgfvA+yB/8Q&#10;HSePI9hIud7aBW15Ffpk5WjOzMVGfAhO4XlYQF0dpbC1VyJIjxxmcQ2xmPvEBVhaCnFHjbgYG6JC&#10;8Pcb6YkMZCCRo+KRch2STnEpp5e/a4WjvQR2gnIuYkN3dSEVlfxU/Dtf/3Q/9JOGiMOaFrZbxqSX&#10;jZtNGLBYEDHSkN0W4p67mK6bWvVp+FldR8R9TNoeBA3qmzSqviPCZA5DZQnlXRG1ax0MuQ2wl3bA&#10;UdaJ/oImdB/JguJEFrVuKZLyNoQ6S9FffgI62RHoxfn9inR42XghspGPcikgXrElXqDRUkxTeRCe&#10;4hcQrUzDKH3QZDMZSV7MxCUDaaoJonpsmuh3yDybVnoXcQsOk2zDqcCmuw9bHtWPAWleU49lSq/R&#10;vmbMsWC8s3Mar60sYSsWJTNt4B1KoO0B8b+3IZwbHcWVuUXsEEjnCbLzgwNYonldo1zYcurokdTY&#10;obTbcapw3qvDGU5vWxVMfnqgfjmB0Uk26SA7Ehg2Bc44uKxLgW2C/bQAubXzx4B0zsTl9F04T5Be&#10;9Rhw1qXk73aBdNbHz34Nj6MDUwToor4F5wesuDIV5H4mcW15AtcJhGGyk6Otin5vEovcR19jIeKd&#10;BLhViStrc0ywXkzYrbg0OyudDvayQA6SmURFj1BWx1kYzobVeHebBYQsEe2Qo3LvURgrG3H09+9F&#10;sK4TYbkR2U8dRmlGGeoKamDq6af8K4G/sgDf354Sd1ug9amHEEx/DiutJUi1lsGakQbZ/fdjzmBl&#10;AXJhoL0Hs/peDPd103/lYyMSh1Mlh1vZAhcthXjuzNklrhWVIaJsxpC4nqhX08NrmY9kHL3hx4A0&#10;6TXC30dpyDyzNGSTgRqxEHegoTAdc2HbKb/+r34+EN0awt+2ymLmb6YS4gZWVlgBpqTFzB0Uf8dh&#10;RJwslSRdagqfg7bkeQyR5sWJBSHn/BIL7b5H+VYMclknK56mOJ9eJxddWbloPX6C/icL9uoKxHhA&#10;oc4imGqOQp7/NJxN+fCQvn3yKmrqGrjk9fD0NCLQ14ooJaW/t5lAaoSLjdAv2w9f2QEk645IJxOm&#10;ugspkUrpfSpp+gkIYxPWJQB1kiXkTG6adQJp00EgsWKLi58CWLfHKqv4OsElTk1P0ePcSM1IlXnW&#10;ZqWEm8frp7fx1s45js9gM5bAejghMdKFkVGyUoIApc9gO2zYtDjnt+CsW3gbhlPDYLJz+vbYcd4Z&#10;2+IExW1xhnLu9timHzrP+RfIPjtC3tFPLRnbMMf9TRk6yYpdmNA3YrCvCgP0fYm+GqwGdGSkKHZG&#10;fNKJIeFdQ72tLApnJFlpPPwwTIe+hHhZJmaMakR65Dg3mMAHb7wJ8UcJiZAf48kYrAoFRqlY7JU5&#10;GGQl//7OHDb1VnpMM4Z6jRhU6nHsD+6BOruEXkmPokN58OiDsGlcUDZ1oD4vCz25R/HB9Ysscl1o&#10;f/ReLFGxnDbKEW2uQFzeiIJHH8GS1YmzATI+fdE8cyjc0QQti/GM14Egi0jIIE5RMxcoocW/+nkV&#10;tbC3FlO55CLY14IY2UjcWRMxKjFkUyNu7EZY1YwgC4C++jgLcjn8ylrmtRwTARtqyzJT4z+LH/pJ&#10;Q/jF7+yJur5zKi6ev3G6CJ5+DBFUCZNJAtKgxcpqpYeDiV974EFENS38rodAEs+PqHlwvXdEkB0c&#10;EI/30uNEejswQPYaZES6GynhyFJ5x6ArPA5nQwEBVAx/d7V0wGF1KyJsqKS+AzFNK8J9TQgpGxFj&#10;A0S7ZLCX7YMx9zEEq9Iw3paBqY5sjHbkfSqQtshEAkACUOuUdx8F0oY0T4EUE3awpw7nklFcnhyV&#10;GOnGygpZaEIC0RtbO1jyizsdwtgIx8hKA3iVxvyttQUsmTVYoNTYsGnIOGQWi4Ig0ZCVBIPcCaRt&#10;G73PbbHjIuBui7P0RrfHGcGkogjc3FcBpC0ejwBSuJmSpyELoY4izJpbsRPj9gbt9EI9mCQTnhsP&#10;YIrMOEUmG6QUv76xikDFMbiznkQw93lMN5exgHQh0N6MFH3T96+/hiF/iHJuBRsrq3DrWUS1fWQJ&#10;9gt93hCL3WhlMy67E5iUG7Cos0ObWQRLaT38ch3ynjuK0eA0kt5hqCjTdC0NUBYcxwBzQXHoCTgz&#10;nsE7kzGcdegQEV6rrhwDna2YUdBjNjbgvDuACx4XRruoYKorIf3LfchKuUnJpuuER92GKPMjzjYW&#10;xdzHPDNXHmdhlmFA3YAo/Wa0j/vSVY4A5yXEI+PirpquBv5GJd1tUVeehXG/7dT4L+Cu/h8bRl56&#10;Ke0bip6x4VAQg+K/Xm/GkE083GbBlKMfU6ZuqHL3oe046bm7RHqlsEch7qtqh49A8el2b+PxU1/v&#10;nmUj3ZNRojS+Hmrsntw91NWZiLNS+LqqecBNNJLl0JekQZW/j4x3EKby45SPhfRipYjTRCdpoke6&#10;y+AuPww7GdEjewGxmkOY7MrFeFc+JuRFmFNXYUFbQxDR45gEkDoJmi4JSKedTD67/I5Yl+64vi0s&#10;7ZRmHZKHGu6pwabPgcvjg1jzubHq8+D8yAReXVzBdmIQS94AzgyM0DMN48IEmWt8GueGR3BtZgan&#10;fU4s0uSu9lPKESBC1p02cx8Iqt2gfGNsU06dsVHSkWVEnBFM46AkJPBuge2cW4fzTP4LPiN2bH04&#10;5yAoOf88GewMQX/a0s2QS9Nn3Cr6vAbEWjLgrz2IQFsWhrVVWAuT8UbdGLbSUCuYYD31NP2tsB57&#10;HmvyWmxrOpCsKsE8feEE5dyEy4ZxJnFnXRWWZ6bx2rWrMPexAOqpOvroi1UKTImbUNvlWHF4MKEx&#10;YK7fikgfE7y7jX5ZhdqcHMwPz2NtbhONpXVMfD0MBGuMILDUFKDpwBO4NBHFlLmPOdRMG9ABL8ej&#10;ml4MEEgbvSweVEQj7e0stDUspt0s5hqY2hqgqa+AtqESqsZy9NXL0FMjQ19VNuLqCkzSE0/2d2KA&#10;FsTf00E52oOEjtvope+iTJ0Oeein1Ggr+0pq8ZX4L5aJPjrM+P0y41/3pEYo74bJSCGtlggmQ9E7&#10;xb0hO44AAE2bSURBVPv1EP/INkwWsjRloPEopQErwbCunRVCLt0D5yEbeTXC/NHUGfsQNXJMIPUQ&#10;IN15zyMoZ9UwtMJSXwRNeSb0lAuzlD5LPu9u+H3SeNpiZHXpxSBDTE9qGuGtPgkvQZSsOYCRRvqj&#10;5mOY7sqhmS/4GCDRgxAgnxVImwJ0dlZ6Vv1xZT1OB1w4n4xg2eXAGbLS6XgSp2NJAmeaMcV9DFHi&#10;DeDawgo91BaupFZwYXwS69z3ZbuZjKGSLs5usvCcd6uxIS7K3hZi/pZgLALoPGWgAMst5pLARLDc&#10;DqRL/n4JROf43QW3HjssFBc9SinE9BrZOKWqwDQ94oK9DashDSZ5PEO2XqwOerE1EUaCUsffWY9F&#10;pxHeshxMy+uwxL7pL8jESD9VRC+BQNCIvw/VkCGcVCIzw0Mw9HTCz6S3Klrhp1eZ9dA3dRFUWh2l&#10;XKf0N/2G5lLoWyjTnP2Q1zPR21ug6e5BY1U1AjYLWsoKpGd8Aop2+t8i2gQV+ipksLZznWoV1FUs&#10;mhoW4c52jGrVmBZ/79PZBQvBI0Cj5Trbi3Ol6KkoRhc9V09VIRR13G5DIXplB6WbAwYo+WLMwQD3&#10;TTyM51NrENTpMZeIwNDFbf9VW3BxKP6znZn7aYf5aFTW29yQcuk14DTpUw/xHuS4mUAysxoZxHu4&#10;9QiJ05myo+gW/5JN7xLqrcIgjXGCZjcgTidz7Ca19pYcgqIojZWnDuKdD+Ksi6u1EqOsyNPi39XY&#10;4N7GZoSqWxAua0KgrBaxskaEWc3ClXWI1TUiVJ8LWyG9Ef1RsvYoRpqOYao9C1OdeZjvlWFeJJCu&#10;FiusSuvmZnoeMoyNYBIAccqxRkDdHh8F0gaXXzW3U5q1YlBeiXW3VQLSToyRiGMrMYTry+uStDs/&#10;OiXdi3d5ep5gSuLS9ByuUgJdnF+irxqnRHRw2zpsWNUSC22RkcQZt21zJ073t2PT0EZ/0IEtVs8z&#10;JrnkeQRAJEB59LjoMxBAZJ7b4pxHg0tBAy56+3DeweU9bQRhM9aNZA5tOYHbgEltBZJsg7mQGlvT&#10;EWzODmJuMITxsB0jwX7oyPzqmkL2kYJ+gdKZ6mHIpGUSy+Dpa4OtpxkuqojJsAc2ZTtcOrIYk99A&#10;yWXTyKGTN8GmpkcRTyT3tMGlVcDa2wmnRgGTohk2AtFDIOob6uCgRDfR4/Y0VUDdUY9WJr6R61e3&#10;18KkbJOeTeprqUNPQxXUbfVQEoQmZQt6m8vRTz/s0MmhaK7kNhvQVl2Ejqo8KBpk6O+m3+msQVd5&#10;NtrL89BTK4OSx9Rw4jl4OysxKO7pZI6KC68enVp618JowIv8kwcR/s43ToW/881fvJT7SQMBlPu3&#10;vW3Bvvo6LEQiGDLoMEJWiukMGLW7EbUapZv7hu2cz6Rwd5SQYY6gM+spdKQ/BkfDSQKkEO56Ai39&#10;iwRdE5L9cjjk9XD2NGGoX/ydh55gU8FaRxBVVmOgrAHjBNJEVQMGG9sw3NqBmT4llml0bQX74Ch4&#10;HrHKgxiqPcTvT2K8ndKusxDTveWYV1dTq+8CaY1AWrkdSB8B0ccDiVX8NiBteuzYDvmwFQ7g8sS4&#10;BJ7T8UGsBCJYD8fJSEGCaRxv0DeJ766tb+A8gXV+aAKL/SasWnVkR3H9p4dMQokngGT6EZA26G02&#10;dQSUgYAydhJsCsq9XknCCZYSZ/xuj/M+HS6L09lBHddBY113GANNJ7CoLqWBr0JYfFYUw95Viu66&#10;fDSVpDMRq6Fsb0Rfez3amGyKxlJYCQZLWx307XXSg3LGrkZo6FN6KvOhb62Gs68LDkq4HlZ6F6W6&#10;hdPqzhYmd5sUAlDmvg4o6DecBJSurx3tBEsfgWhhn6rkbZA38TsWVK2C620vR3dHBcz6NuhVjagp&#10;z4Cmtw7a3ia01Rdz+TqoCY7GykJou1sgbyawuI/9vS3oonQzcb0t3Leq3CNoLcuWwNRangMtj9Gh&#10;aIRT0YTu0pMsBvks4F2IGZXMTfEPfQaM+D1S5J84kIr+kt6a+5mG8Df1e6aC/lPNtaRdiwmTfi/8&#10;pF3xUpRJp1N6nmRInNnTaCj7NJR3osKpEadGFYYv0lUEdc6TcNUc5TKt0rNDzu4G0nkVXOyAQbsB&#10;0x4HvZcd43LKwPoW+p9yDDeLh92ovY0aOCspATMOwJ63B96Cp8lUL2Co7ggm2jMx2Ul50l2Emd5S&#10;LGopU/T1WDE00p800fi3YtlKcBBMa3b6JYLno7FK+SdCTG/SHwkDP0cTm2JVO5uIYT3gx3owLMm5&#10;cwSN8ElivDM4grPjM3hj5zyur25yehpXlzfx2uYOrswvYjMaw7LTinlWxlS/itvXS/8svkWfskVW&#10;OsNtbfeTUQjcs5Rl52xyyjcykkeNK2EjLoco8cQZOjLU1bCZLKTnPDOuRCy4GrPhWtyB8xEdtj1y&#10;+rFmTOia0VlyEPVUBlUZz6Iubz+acg6gJf8QGYhSqOwk5VAWwZIDFRPRRBCY6UmMlHl+gknXVou+&#10;ZnGqum33eovbgqTDCoeS3oiyemEghpDZAL9RCzs9knirjnjo06NWIky571aJd9d1o5+AFXLeSKAa&#10;Wirplzqhb65AhAyoqS2il8mHi/2vqi5AUE3GI2O15B3FsE0DRVUBdE2VzJE+KMlS4pmy/pYaeHrb&#10;YWRB6KvOh7UpH77eBnh6uP76fBgai2BoKkUf1x0QFsDnQkinQoLKaToUgLatGX/7H//fwSGf51cj&#10;5T5tmOSO9NXVBBmYoPEWdzoElJRlHg+SRnoZk4nSz0AtqkZAJe6360VUzapJqacv2Y9ge4HERtKD&#10;eTS3AZpdU1c9bPJm/lYvPfIQkFPbKpnINq6PxlVfdAQmeqhwWyncVSd+HEhtnwFIgmU+AUgCQEvi&#10;H/AYYvoM5dI2/dE0Ab/mZPWfGMWF4WFsRmLSdYyLBNO11DK26IvWQ1HpZtbXNs/gzPAkri6t4QZB&#10;dHFmAetcdtHrw/WFeVybm5bk4ZrLgvMhG864dNJJhQtkl3NOJYMyjWx13k3WIWjO+fQ4I06Ve3S4&#10;lvDgcsSBiwErXh3w4UrcJb1d9SrnX00yhoO4HHfiYsyFi4MRXB504ULMjqvjIay5Ddihsd72OzHQ&#10;3YZkVwtG2S/x7nbMmOh7qCymzBaGGfP0wmfE6fuREUz7/UhRfWxNTuD0zAQmgz6MMDl35mcwGvRg&#10;POTF+uQIhv0upOIRJCibxvm9eB+8+Esd8Xc6cTJxzKyBlWAVTwmIpwGi9F8xbRusLaVkjQ6YG0vg&#10;pGSzd9Who+gkxGvUtI1lUNWXQTzmoKHkG7YbYWqtha2zkQxaL/0pgrHqOOwtxdDXZEueLMDfOXtb&#10;oSGLxVjQEzar9Lf/c9EIKtNPIP5f9afiJIObafzrM4h/aOss/bOUR6PGQjyBoFaLIasZA6xWcQIq&#10;IgyeRkumoqfSdCFCwOgrMqEtOUIj2UrG6oZP1Un/1M6q0gyvooW/68UgJcIQG9tD7SvuZgh0VSHR&#10;XQFL+TH0ZT4Nbc6z8It/nyt9AYnqQxKQJgmkqY6bQFLIKOsEkBqwYtwF0jKBtEIgCXm3TiCt2e6M&#10;VQJoTtyao6rBgr6R0q4bS/1dWKKvWWJSzFksWGNiLbh9ZJikJOPEWbrX1k8TVDNYDsVwmcB648x5&#10;LPojWAzEcHZijvPolWaXJE91fpQgW1iWTkYImbhip+TjutcdBm5LTR+no+zsp5zsw5T0WIaC4Ndh&#10;gSyW6GyS5qW43FBPK8YpgefpV077Hdjy27Dt241LiSCuEEhrTjNmyRing37sxOME9zxWuM1lJv/V&#10;xVmcnZrG5aVlXFpYxJmJSZymXF1gwq0NDkggOjM3i5lwGFdPbxI4c9iZncOZ2VnMct729AxZKYm5&#10;OI9xcQEjXg/WR0aRisUx4hb/JN+PYfGYuEqOsLqH3tcIN+XZAKVeUjwRQIBFlK0wkw0TLKR2slSI&#10;PshQU4DKfY8gxHwIUDYaGyvJREZo6qvpxQ1kpAb6rUqYyUgOoWI6q7nc7gX6CCWmm6yqqy+HR9HO&#10;fXJgNhYkw6qhzf/Xqal48L+flPssw2I8nvuiRh3sLC3DTDDAAxdvaO3HhJOVickXNxiRYMOKpxNH&#10;aLhD1MI6gslJoyteihFlwyb6ldJNqJa2GphbqmCmNjew0nj7SNkNOWjLfwFG8Q8JDZlwlR+CKX8X&#10;SOFPBRIZ6TMCaV5bjwlFhfT/q9N91fxNB1ZM3Rhhh6+6TVhkZVvzB8hAu7cDCW8kPJI4S3d5JoVL&#10;s4vYGZnC+YlZnCOwTg+M4xrl3TmC6cL0Av3SIl7fPo8LM1xufJaJvc7v1/HG5hbePL1FtkrhjfVN&#10;vCMu8q5uEKCbeH3zNFlvkesnIBnbyUFsxQdwfWmV25vHW2fP4cbKMjbp2zbJCpvi/1oFOF1krdQC&#10;Xt/YxBvbZ3FtaQPbk9MQf81zeXUd57nOa9zuq5vb2JmZx+lx+r3pWczz2NaEXCXYN/h5httan5rF&#10;4vAoTs+msEYWniD77iyyOKytYpbAWx4eoqyzYnN8AmdmZsk2Jsp+K+L6PvZ9H4tjO2a9NinRBYgE&#10;mOyUfCFFM/rrihETj9c0lbFYVsPWUIi6/V+Cs6UcLno1FWX8iMMEdX0V5R6lJGWdqaEMFrKVuUkG&#10;Pz2Rt7sOHnktWa0UOkpVZeERaGXHocs/AkX6Xigy9hJIhxH9an5qruc/nJrv+Y+/HrLuk4aZoF+m&#10;bK1PtVUWYy4ZxJzXj2GTBaMWOyZsTgxS6o2LG15V9Eu9negpOQ5TYyGCynokDe3wq6iR2bjiT8Gc&#10;3eIVThUwsmH19YWwtJZxuRb4OyuhK3ge/flPw1f8HBlpL4GUhsG6o5hszZAeiZiRF2G2R4YFbe0d&#10;rLQmbkq9LW75oVX6ExHivrZpRSUSTXmYkJdhnJ00zP1Zc1ux7LYj0aeW/NEOk/k8E2srGiczxXGW&#10;4Lm6sIarK+tSXGYSXpxbwDkm4AUm39XlNZxnsl5e3sD10zu4trGNa+tbeJ1+6hIZ7LJIyrlFLpPC&#10;m+cv4rWtHa5jhV5rg0CjRNw4vSsb+dsbZLLXt84ydnB9RYCNQOPvb4jvCcqrAtDCn03P4ypZUMx/&#10;4xx92/YZLCcGsENwnB6fxFI8iatc71UC7fr2Di5wn89wH3e4v5sTU7hMEN/gvlxY28CV0/zt8Dg2&#10;eTw79HszlLbnFrl/O5SuBNPljQ3phZvblH9X1leldzCI/xg21spYLGsRJrOMmlRwt9fCR/k2Qnln&#10;biiFoTwdlto8+Ltq4OuqhYdF1N9RC39rBZx1hfCSdcKdDRhQtsPdWIERbTem6K1GCbyUWYFJVRP7&#10;pxYxSrxQUzGcZZT7VDqukjT4yo/Ak3cAcfFqsqoMDFWlI0pPZS44gf+af2JsoO0vP/5dC78uw3zy&#10;pdy55EvByoJsONs7CSIbxq0OJPVGJE1m+qJ+jFhMiNKMxqllbfWlMFYWwM4q42RFcnfXwkqmsreT&#10;vgkyMzW0vbsJbnEdikntZIPpC16ALvvxTwVSSvMpQLoJoFshTi7MiBcSVp2Et+I4os1l9FI6LFMi&#10;bdIbbIm35vB4lljVzw+NYiMUpudTYdhoITss4c1zFyQQCOBcZEKKaQEm8bzS+em5XRARQOeY7DuT&#10;ZBj6qOtkhKsExA1+J8avEhji2SDxu+2RGWwOThJgZKQFAnR+aTdSK2S5WYndbmyepUzbwNnxOZwf&#10;mSWwzmDREyFLbUlAWvAECdzTODefwiL3/9XT2zgzNYONkXFc5H4KAF0ku22QhdY4b4PSc5Oss8NC&#10;cP3MGdw4u4PXzp3F6clJLA4MS2w16gsglSAzTk/jEoF0bmGBQKK0o/c7P8vvHWaqCwUUxVkw0eO4&#10;CCa/OE3eVMHpGng769DNhO4pOApVaSYsTeVkl0oCTTxfVgtTdRF8bdUEVA08lHbeJvpqWQ4iCsrB&#10;njY4Gyr4XTWiraUIN5fAX18AT20uzGU5MBSfhKHgCPrJSjquv+f4M+g+9GW0Pfcg6h/9Q+Q+9Dso&#10;euweAaZT38w/9uvnlT46CECN/N23go0F+fQ/1PJMvri+n7RuJt33SxGj1BNPtAZ7O8hMVTSPVWzU&#10;MthaKuBmYzu6G+ifOuChXnayqsXJSM66PPSdeBSm7MfgL7rpkaoOEUhHMN2aKT13NCvuaugpxby6&#10;5iaY6iUwSXd93x5W+iJxSpzjFD3RSn87l2vFUHsp4k0FmNb1Yp66/OwAK/ngEFYDYZymNxJjEcIf&#10;rQSjmLG7segNEjyUUmfO4Y2zFyRgCCCJEGB5lRX+umATfn9rLK4xieUEC4llLs4vY0fIwLklnBmf&#10;wZWFVbx59iLe3LmIN3Yu8PtFnJ2cIYstSUz35vYW3jqzjR9cvYI3t05jMxLGa2trnBbzz+B0Io7t&#10;wUHpAUTx0pZUNIrtqSms8Hjm6HOGHBbpr/vFIwnDTiv86l62t4I+VyVdaBePULj7xKuBlfBpejmt&#10;4DwVQw2nQg4v/Y+tm8VQ3io9t2NmH5qbqtmHLIj0c8aqQshzj6EjMw1Nx/eh/vAeGCrz4GouR3fu&#10;Ucgzn0NX1j5M2dQ4P5mEt6MJ3XnpcDdXYc1nxgZZzVNXAXn6fsq9R+Ftq4SfvkhTkg5jRQ70xRnQ&#10;ydKhJetoKk6grywd3UVH0ZmfBnnhYc4/Bm3ZYTQefhgnH/ptpN3/W0h76HchO/K4iH8aQLo1DDkc&#10;uX9d89Vga0kxPZObXskkgSkhgGTQIKRREmg9rGC9cPS0syN72CndsHS2wKPuhl3RSp/UCld3Pdmo&#10;DKayk1ClPw4X/dFHgTTRdBKTLcIn5WO6q/hTgbTU3yIBacvdS4PfLXki8aDdcAf1enUWhhRtZCOL&#10;dK9Zyu3F6dgAhnRGjOhNWPGHOc+PWJ+W0kSBaYJpPTGEK2QZAaR3L1/D965elwBzjfJKsIwEMso5&#10;wTxinhgLSSeWF78TQDovfBbZ6lUy12uUXa/Tx2xRkol7+CbFzb8djVL4W+kLaooQoERyVRVgmKw9&#10;qm1FpKsSZ6JWXBz20NMZ8fYWZeVQAsN6DWWoG1NWDYGv4z43IKrv3T2bqleyL/roP3Zv6fGw6vuV&#10;nUiYxH/yGiFeKiNOPSfELTmt9dKdBWaGtk4GL1WFiZ7WwfUZ68rRK8uDrlo8GUsJXp6HxmN70Zl1&#10;GO0Zaajc9zj6itLRz/1tPr4XPdkvoOX4s9IJBg/9ULS9BcrME+hM2wtLUTa2KBGntL3w1MvQefJ5&#10;2OqK4GoqRXfOYXRmHiRA9koAbck6gLa8g2gvO4aWksNopbzrKD+Ok0/fixe+8LvI2/cQtH/2r1Np&#10;n//dU9rSw7LSY5/8ws5f+2HScSp3wukKxiiNfGo1wjpxuwaBxAonKqGXYHL3dUjhuRleZRtCqk74&#10;mDiG0gJos9Ogz9oPa/YeuHOfRUi2D/HKQ1IM1h3DRFsupgmiue5iLChkmFdWYUFVgxUdQWRoogdq&#10;wToBtEnwiEcpNkzym9ElxZqhk9GBRXULhlooDZlc5yJ+zJpNWCajLtMHLDhd0iPlyx4vlv0+LLjd&#10;mOT3CVUfJY0bKzTrZyiNLtHjvH3pCv3JBUlaXafPEL7mMtnkGkEjTpMLIF2YWSCTCem2igtkm+2B&#10;JDbjfqT8JoxwP0bVTZhQNdAP1GHe2IpZfTOmtY2YVNdjqq8Wc5xetYgbcXtwxqvCplMhPeOzyGXF&#10;IxTL/fQTuibMaRqwoG7Elq0Hp63dmO+rx6h4QQv9SbyjDn76kVB3OwaNagxadQgalVgbimJ9OIa5&#10;kAeTXjtGnCYM2Y387EaY4JsNsT2iAX4n/lNYvEhU/PMIPTE9ZZAs1luVA3VFFvryDkOTewjGgkPQ&#10;Fx0iGz2PrvwX0Ft0GF3ZB6Arplcqp3KpKoejKBf2vAy4CjNZLPMQra/AINVJjExk5fpsVbnc11Ik&#10;e+oR7q5CSE6WYuHztBSThQ6h/NCjaMreh54yslVLObRfKwv+7df+7Nf75MJPO0w6XGkxy7fGfCo1&#10;macPAcFGIrSUd4zbQSSmffIOOBrroS0sgLlEBgc1sC5zH/rTn0KgaC+BtPfnAtJpq0iqH8VGvxyr&#10;+nYsa8Xj4XUY6GzEstWIaaOBAHJjye2RztotEURzdgervE4C0SL9gZBVwvMsRxOY9YVwQ3glwTzC&#10;0K+sSwwkztBdpD+6klqm3FrFdbLOq2unJc8jxm9T4t1YXULKoYGnuVB6t12KgJjmMUwoyjElHoFX&#10;VWNWPBKvrcNoTyVm1Dw2axe2PX3Y8aklMJ0WD/QRWCI2rHKsmChZDa3SGcgNay8lrBwzfc2I0psm&#10;6sqQaK5HoqWZx6PCot+Jab8dPvHkMdlLvEjRqu5E0EbmtaikN+ZGnHpEXUYM0wuF+ZuIUUNpaIGF&#10;nkZdXYzu0ly05B6HvDSdyX0UJoLJW1cAU/FR9JKF5LkvoJ1gak9/Gp3pz0pn1+KU9YOtjZjt7YKz&#10;MAvKQ88hWCnDMgE7r5djwaSgZ81H99FHUb/n86h84l5UP34/OvZ/GTVPPICW5x+mNzqIMAFlq8qG&#10;Kv+wiFPh5uJ/uuzzcUP4m9/c41WpT4X6jfCrVIhp9QhqCCY19Te1t1fZA4eC7EM551G2w8YqaSgt&#10;hoGS0FZWCVtJJQzpWTBmHIGraD9seY8hWnEQ8ao0DNYew3DDCenlJdNd4n0MJVhQlmJOKW7arMYy&#10;pd2qdFG2BWvmVukeOomRmKinxR3TNgU2zAQR2Ug8qr2q78BUdw2BJC7i6rDhFrcG+bHotGHVxypM&#10;QInnj1ZDYayFI1iPRDAr/gbHYqdU1WOZrHRenLWbmZfGV1Y3cJUe6ao4q0YAXSPAblCyXWe8tk0f&#10;tUnpt76GjagPIzo5Brqr6dmaMUHgjPeSNXrKKd3KJDCN0vsNy0sw1EnpKpiGjCRiVtuAIbl49KAU&#10;iXbxrokihJoKEaffi7aWwFeXC19lOjxlx+Gg9LEVpZEB8uGnZwlWFyBcS4NPmRhqqUSiqx7Dvc0Y&#10;0bRjWNMmxbi+U3osfFRNYBu6MGOUY5jFLtxeC2dtCU1+FnpPppF1Mpns+9Hw/JOoe+YLaH7+y+g+&#10;8gz0OQdhZ3LrTjyHjhe+hK59j1C+7Yel8CD6jj5L9snEQIc4XsrW2gJ08TcdB5+EozQTQUq6cH0x&#10;vNXZ/E0a9/0QdARhy2P/Co2P/AHanrgHVX/0uwTWfajb8xBa0r6I8Nf+dCzyta/8ep+Z+1kGr+rr&#10;Mq/26ymvVoMAGWmAXumjQPKqFWQjOXV4DRTU1/1FMpgLy2AvrCKASmDOzoOendWf8RS8smcRLf84&#10;IBX8ZCCRkW4BSQDojLNPCjEt7r4WLw9Z1jFxOirZqR2shPQWPpcUG36vdI/dzsAgVoNhJn4UC5R7&#10;F6dnsDM0jNMjE1hPDmHU7sKIzYWt0Ulsj09Jsu4GAXN9newkrv/ML/7/2/v2oLiuO838ubU7tbuO&#10;3nKc2J7ESWzvxOXElB8lu6SSI61c0trlEaVIpZWiVUmr0Uql1arQahlWhBACZtsMhMUQhsCwMBIM&#10;BQtu1J1ud2835k0zTb+gG2igmzfNG4RewLff7zZI3W1ZiSdOOfb0qfrq3r73nHvO+Z3f93vc232b&#10;6MRcH0M+eQakq0U9QyFroQod+UkMKS8qdxsjiVTPvE8IVHflHSrd22hLPamQqaf4Kj1SKnzikQh/&#10;dYaCodo8jBqKMaIr5PEsjOqLwzBYm4thXT6GNHkYqMpEX2nKA5TIz9PlXXsnYL58ANpze1B9dr9i&#10;8UuP7kJB7GuIeykGV15+hZ+Pob+qCtOuVgw3aFBDI1hw4h3kyXOc155F/EvPIGXHcwzLXyIJ3kD5&#10;4T3I4f4l5i4Zu56F4dxB5O95BVrmPxaStVHy4aN72P5VZL75IxrRndCcPcjz76Dy+C5e5znE/cV2&#10;HHr6MQXvfPPf4MAT/xpHntzA/cewm6R66+mNzVf/csdXi0jaVFWM7j1Vs44E0qSlwyDfduC2muFc&#10;dUYKyZQIdXoCNAwh5J3OuQcPoejgCVrOs8h/+zSFf5rW7DAK9u1GPhPXindjoD70Q5LoNZhPvYGW&#10;C3thiduPNiqXVW4yJB+GK/UoQ7sTzHdOwZN1Dj3yvoICEkjyCXnFFRWlrzgcPQWJDP+uojPrMpri&#10;j6M++QqtLi1vegqGzUYM1pngN+rRXpCH1txs9Jrq0FmrhaWsQnmtcWetDj6SyS+3kM0N9Djy/rtG&#10;DFnaMdHpxhBzoEk3QzqSp1sdfEGKLT8FjrxEdJLEHnlgnH8Rnbnn4SLx7SSTPfsMw7cTaEo+RG/z&#10;Lj3NfqjlT8I4b01cLBP0w9DHH4EhgblEygnUk1yNaQz7mEPJTz9aCVuWPIiWXwSnKu/WczB8tdFY&#10;uJkrtTBXMjLH0NNz1V16l55pD/Gmsl/07g6kvvEDpO76EcOv15W33dpL8jFg1CFg70BrRTW88sVd&#10;5oRuUwOGaSDkx555p08i7eB+5NObZL/zOlT7Xkba3hhkMB9K2/UDBZncz6U3Uu39AbKYOxUfY050&#10;dC+90TuoOf0uyo7tQ+7eV3D+e9+g93oaZYfeRMFbzJH3/AiF7+5C+u6XkLRnB3RJcWgqysTSuB9X&#10;Y9/Aa09txP88+Lpj9+N/VvDXh3Z+dcI6TXb2c7ps1XVNfi6ESMasbOY+ico2lEg1JFLOmUNcgLdw&#10;7eRpuvHznyTSXiaQb/wQ5e/QE518lbnRo4nkUp1mfnQOvUKi/DgSiXgUkajMoUS6dvIQ3MwDfFo1&#10;PJXlCoHa8nLQxX15nXG3wQQXiTTQ0AR/SxuGLVa4tQZ0VFQpD2Tn/UPwNbUohPO1tGLBN4DZHg9G&#10;mupQz3nbGR7JO+2UN6kqv3K9gp4i+elGkFBCIGvGCXqeowzb3oWJnshI76C79Ba0F/eh9PibKD0R&#10;il0c85soP70HFWf2oe7qcbaRcO8oPRo9y5WjMF0+AvWZAyg9sgt5zGGqzh+EKZH5IJP33IN7kLz7&#10;ZR7fRyLGY8wi73XoYk7n4tw6MNnZhf66BtiYA9prdMq3IYZIng41w9uGFm51SDt2Atknj6H0wmlU&#10;XTyOygvHUETvlHVwN5X/BSTSQ12JeQZXXvoOsknUnHdeZW7zQ2Tt/QvmwPKO8negvSCvWT6ENhqK&#10;i3++EQc3/yvEP/8N6sFruBa7C2k7X2To97x8Odpxc9z3s4aiv037uKggtrEoP6al6A98WcmfaiGR&#10;Yj/K+7VDm80ENVulQEMCya1vk3wXKyMZmpSrKDlzEtnMh0pOnEbZCXnR3zmUxJ6j9TmJjL0HUHby&#10;JBVlN2PwF1B5+AXoT/4IptNvoP78m2i7vF8hUHviQYZ1h+FMP4YuKqA7+xxzHnmF1WX0F8djQH5e&#10;fk2S8BTIX6Z4SR5vURI90VUSKAEu5kbyVlJr2nnUUeGcBZnKr2J7q8phLchFZwXDNb0WfdpamBmS&#10;Wq6VoqWoCL0GAxwMbZy1NfAz9OtvqIe3zoy28mvcGjDpkdccO+A3lKM2/iRzjHg45B0LFexfAcdC&#10;9JcloLcoDo7MU2jjPOo4J3N8kDwGGgohj05AIukJNcOsWuY/4pk09Cjai8yLLryNmnPMfc6+haLD&#10;r6Lk2A6Un9yFqjN7UCteR17Un3MZTnqjDnrEvGNvI5l5jYbe19fUCG9Dg/LAdtjZhXG3FxPyPUIX&#10;ye/0oLfBAm+jeJ9GeMw0Hh1ODLR1wFPXhGFHl/I6goK4OFxLuIKCC2dRfCYWZcy5KuNOoPzScVRR&#10;pnJ37dqZvSjlmFLe+A7J9T2k7nyG5HgGqj3PIHHHU0h+42l6q+dxcPu/wKkn/wwpLz6BE09vZR60&#10;BW9u+Dd49d/+S4Z9+xyG9F/8aX937vMq2g8+iNHlfNAs/8cpRJJnRXWFucqzIyGU/JuELjsNhWdP&#10;IvfoIVSePI9rh8/S6lxkUpzAxPI0PdJx1Jy9yFwlH5VUjlx59dfJV2A8/RKaLu4liQ7AnhSreCB5&#10;Y5Az7Si6Mk+iO1tevSXhXBz6SxLgJ4n85clEKgbK09FXriKRmBfJ+7UfRqS4I7DlpaMtKxUtJL58&#10;s6GTxHCTVOKR+vUajFitCom8JhP6zGb01dehr6EOwx3t6DEaEOiyKQRyVBTAmH4FdYnH4ClOhC3z&#10;DPyVKcxrEsPQmXOWfR9D09WDaKJRiCRS7aW3UX1OPPYuFB3dgYKju5F3eCdyYl+nxd+BLFr3zLdf&#10;gWp/DNLfeokkYZ5BFBzfx5xlH40Vc4yLhxUUndwPPdejh/PwNTXBpdGSHPXKV4SGO3vgt7sZtrWT&#10;IAxJbS6Sy878r46GoQFuvRHdyteN7CRXK8/ZFEJdS0qGVt7Yk5qMzJNHUU4SqRPOQJd8QUEtPWQN&#10;w8jKCwdQfnYvig/FoIQoZ4ie/84LXO9nuf4/wLVD8hzpWWTvfpqh/LeR9NJTSH/jRerBZRrZM8QR&#10;5W9bDO/9XG1IS/pq3dp+WDH8+oPYOrpfPYXbQCIY8zLDoEu9wMU9ivyDh1F7Nh4Vx2nNjlxEzSmS&#10;6N0zKDp+SgkHG8sKUF+mQunZXSg/9TI0516mkr2Jxit70JKwD5bkt9EhL3/MOobO7ONw55yEJ+8U&#10;ekqYE5UylKOl7yu/yoQ4FX3iAUioXnmLUHkK3MXyN5MJzFPiSBzBFZhTzsCUeg62awXopEfqqr4G&#10;S1EO3DXyDYZS2MuKYGWuYC0pgoe5Tjc90XCLvMK4g/tlUMefUm4atBUkMRy8SiKehT3/Ero4nm6O&#10;Y0Cdjl4Sx1vJvKgsnrnSeRL2JAnzJswJ+2GMZ3IvxDn7BnOXAyg89gZKTu9DO8fjazRhyMocrN4M&#10;u7oWA61tGLE7MCavUW6Rr/10YcTlwrjHo3zlZ5i5mXxvTjDqdmOA+Vo3vc6gzQa33CBpa4f824S3&#10;zYJR1hnspPfp9mLY3aMc65P6jU3wsK5Lp4VTq0GXQY9OvY4kogfjud76RrSWV8BcnI9qVTKKr5xD&#10;4sF9qGHIqEu7AFPmZRgz4qBNP8/o4zRqEo7QOx1E1QWGoed2ofTUDoZ/rzJUfVn5nVrp8RgUHn4R&#10;Gbu3I+fNJ5C562l6rudRdfoCys5cRPmFC2x3gsSMI5mSmz9KTf3q3Z1bLx8xXtUX5jfX5mfTCxWg&#10;raSE25wwlF06ipzDB6A+fwmGS8nMi64w0byKqpPxKCOh2nPyYa+oRFtVCXRUypIzu1Bxmt4o7nW0&#10;pR24TyBHhrw99ShznDPoLTzLcO08+koY0q0RaKAyCb6qZPRXPppI9jzmRulnUZ92Dk1c/LqsFIVE&#10;rsoStBfnoltdiR75/Y2mCr2Er0FNj1QBZ00hNGmXcJkhSd7RGHQUnoej+BL7j0dP6WUMsG9/bTqJ&#10;k0ziJHBLL8hxOYsucI6n0ZJxDK2ZJ9CSfhTmxFho49+FNiEWuox42KpLqPQW5acMgx20/Ay7+q0O&#10;tGtNsNdqSCobxrtIFuYvPSSIEGiMZBrt7ERA/nbG4cQgidZHUgiJvPQ+XfSgQrpBnhOidNET2eSH&#10;h430Lo5O+BnWDXV10yvJF1jb4LfZFdhr1bBWc+70vG56XC/zv36ed2h0MBUW0RtlooTKXXDpNHOl&#10;d0iacwqB6nMSUJcdD0PGRRhU5+mdz8CYdgr6RJnn21DH7WM+tQdVZ19HzXnmbdyWMerI3PcUskik&#10;wv3fRc6eZ1F26Ai9cjyqrySQjNSVuFP46L33vrpE+vjvf/1cXenfXpdX3SooCUL+/KuuNFv5Z4qy&#10;pLMoO3UMusuXoblA4Zym1YpXoebCVVqcONRlZlFBK9BSJq8Cy4G5MFF5C44xfjeaUvaiNf0dOMQD&#10;5Zxgcn6GSTrzoZLz8F67RMJcgb+a4ZwmLRxaFQY0DOvUzElqSKhqEoXK7qKye8oT4CyMQ0vWeViY&#10;v3SUZjBkq2XIJjcTaIFrGdJpyuBS00Nx22Oogtd8Dcasi8hkmKVN4VxSDzEn2A1XOXMQjqOnKgE+&#10;XRp82jT017I/9tldlaiQrLPsCvOukyTdKZL2MMypTLJT3iF5z6CzpgBTDAkDfp/yzxCj3l54bR1U&#10;6hb4OqzKb4NkK2TotzDhdzgwQuLIb4UCfX0KceQb2cq3s+mFJnq9bNtKD9OmfNFUflfUJ9+5k5sk&#10;difG6In8DoZvThdGenowKF6N2wGGqD6bVdn2tbNtWyP6WhvQXW9kXmTg1swxNKKhrAStkkfWVig/&#10;lalOj0fW6VgYM+PQkHcVrUUpaClMRmP+FX6mgcq5BDPlZkg/yVyTYDhuSDqI2ivM+y7vRfUlkuri&#10;m4xOnkfu/m8j/62nkPP2s8h7KwY1F08yn0ti23SUnGMOdvk0TL/JVZt+88FXL8RrLC2KaSj7u+ZG&#10;kiAUTZWFaKrIV94Rrjp5AMarJE9CAvRxiWhMzIL6CsmScBX1edmwV5fBrZXfNuWjnkTqqMmhBTuA&#10;xpT9sGa+A1vOkfsE6qPSDlB51wk0pEnGsC4VQ/qMMAwasuDXZ1Kxg4QKkikZPfQQHvmJdtEVOEuo&#10;6AwjWwqSGY6uk0kDV8015kAaDDTq0M9tr7Ga46OnLU6i1T0DdeJhpNFyXt75JAxpHBs9UJ82g3nV&#10;VXi5P2DIRk91EvdTFfI6S+PguBaHVnrRdnqwtoKzaL3G8LNJfi9kV0Ivf1cnRnt70O+wwyPviOh0&#10;0YvwHDHqptehJ5oaGMDs0DBmSJpxKv+s/J8TvdJkfz+mfH4MkRzDJNkIySHHhGhzo6OY5rnJAT9u&#10;zcxidmSUbXowzvOj9GKynZTrsW/5Nz6/vYNEs2HMTdIRQiKBnwQbIMGERDYtvTPDTvkKUV1hBsqu&#10;nqP8EmEpSYOtPBMdZRloL0mGhfJqLWK4W5CAhuzzaMklmM82qI7BmHyQhHoXuqtv01MdQNWZ11B2&#10;7EUU7X8SxbHfR8mBH9FbHWG4qII6LRMGpgbyMw1zYR49Ym5zW+Wn/A3ll7W0VP6f2Mayv3NYGJK1&#10;VRWjtbIILRVFaK+md5F/j756FgZ5n3daNvORdNRnZMCUkQ75WXlTYTbDhhr0NOnRoS1GXXkO99Vw&#10;anJhTH2LOccxOEpPw1N5Ed2V8eitTkS/JgV+XTqGTVkYrsvGaH0uRhvyMNZajNGWIow0FmC4IR9D&#10;DbkYrM+B35wFn4mEMmVgwKhCnz4NXm0qGosvo5FE8jRUwKIpRF9LDRPwMmU77DBjuMOMIYsW/aZi&#10;dFWmwVNNkmhT0KdJoiXdjQtMjE/s/A6SDz6PuuIrGOsowxD77zdzDjoVumtIWJLJTa/UVcXQjtsO&#10;5kqO2kw4tDnos7Xg5kwAS/OzGPENYNjbg+nRESzMTGF2Yhx3FuYwOz5CZfeQZMyLvG4qvBdzY8NY&#10;nBynB+ojOXrpYToxM+wjQYYwOzqMcdYf63Ur+4KbUwFiEhM+HyaHh+j5/Jig95se9isY9XavgSGe&#10;m2Edcz/ZjrjFGzZhqNNCYrXA216HrgZ6bFujsu2sr4GxRP5jKBXy9//tFWlw1GTCVZutbJ016bAz&#10;T20vS0SbvAWWoW0ozNknYMo6zhDwKPSqI8w1d6Pq0mvMoV5A0bFnUXj0L1B2YT/z5niGiyroMxOh&#10;Sb2kvO23vbqs2frRh18dIjVqK2MaNZXNTdoqWNXX0MGQyKGthFPPzxX0Kkw+jSmMmzPSYMnMhyU7&#10;nxa5EA2Mr025zCHMDJmsenjatfRgOXDVVWPYVY8ufSEasw4yZDoDT9VFeDXx9C7pGDJmYoTkGGvM&#10;x3hTAcZbChFoK0bAUoJJWwUCHeWYaL+GcUspxiwkVhuJ1UJiNeUHiWR4QCQHvZJHl4Uhm/yUupY5&#10;iR4DbbUkEXOKRgnlskiKDPhNJK7hKvvMxpBZhUl7Ba9dynzmPFKPP49Th19BPBe9gLlcaznDzaYs&#10;9NSr6MF4fT3zIyM9oTmV4aIKPksVhj2tCAz1YGluBlOjQ1iYmsDM+DDmqfAL0yRRYByLM9MYH/Aq&#10;JJoc8mFpZhK356ZJiAncJIlu8bNgbnSQXqeb2yEsst0ciTPsdjHv6VDCxOkhP7dDuDU7g8WpKcxP&#10;so/JSczQS02RRAEh4+BAsK/eTgx3OxnmuTDe50GgnyGfpwODzlaMdtsw2mNXSDRMgnktZnS3aNHb&#10;qmH4ns6o47JCII8+n/MtVLbd+hzKQEL2IKFs9My28jVw31JykR7+AsNA5qj00A2ZsQz79jNnfAPq&#10;Sy+jgoQqlX89YVrQXih/ZSq/tr4IrSpBiISm0iyH1VDbbDWqC6wGzZf7eVKLrjq2Rfd/Ha3MI6w6&#10;unx9ufL3iC5DKRqLkqBJv4j63HS6eBKouEj560hrYS5zhWw466tolc0YcNSRTEZYGDr5HUYuaBu6&#10;jHkUOJVSxwRez9Ctld6nNR8jbQUYtRRhrL0Y4zaShkodcFZh0lWNSXctAl1qBLg/zmOBrkoEOiu4&#10;X4Zx+zWMWgsx3JaHwZYc9BpS0ElS+R1q+DoZtnTqSahyEigPvqY8hnPydlIV2+SwTQb7oddrzWC/&#10;OZhwkLiuMioaicdragtOIePSbuTEvYHcKztRV3YOdo65vTYJHfSeDkM6XCSxp76ExLBiblK8zjiJ&#10;NE3C0FvMTtJT0EOQFLI/FxhVPouiS53lW4sk2AQJN34ft+dnsMS6s2ODJAXJQtyenyZpfLg5Pa54&#10;rukRtp+dwtwE+2Obm7MkIrEwHWAf9GhsI3VmSWKpMz3cr1xnckjaDvAabhLKQeK00cvZuS/eiiFn&#10;dzs9Vit8XQ0Y7mmBp6UKbZoc5mXXwjBA7+xldNBDD+02ZqGTsgiFS0PvrE6AtTIOlvKL1JcTqM8/&#10;AlPmAejT9zAN2A3NlT3QJh9CHUNCi7y6LTeVnukK7DXFMJcVwlReDJLJMWFq+fI+Y7KaP4yxm2ub&#10;6ZFgr6uFy1xD0JK3aOiZCqDPuoTGQlqi8gJ01VQwXCPJSLimQhU8mhImuUymnQ3cNilE6qwnMbwW&#10;KpsFPXVcBGMyvUkGfI3yIvh8BBzlmHRWYKqzCtNd1Zjp1mKmR4dZrwFzXiPmBuow2y//a2TEDI/N&#10;9Gow3VPLRL6GJKum8tNT2anMHUXwNWRi0FKISdYdtJVh2FpEImVjvKsAAXc+6+fx+iWY9pSyfTmP&#10;lbMv9ttTg2kvr+vVY6pfy3BLx/EaMEzSulvyqWhVCtwteRjqNmGsnwm+28A6DVRQt0KgxblJeiJ6&#10;AX8vvRCJQcVempvCPRJGiDNLIsn27tICQ79JhQy3+FnIIPsCIdItXufOAj0NiTMfGMGdxXmFKHdv&#10;LvCcHOd1Sbb1dnd4XLygeD7FM8lx8Wok0ez4EEnko9caU8g03u+mt+piaNjHsLGXJOtBwCeeivla&#10;r5XztpPsbgz3ttLDNqCrkTJ00puHYNRB78sowU/vPcCwu4+RRCi8NFa99PBuPYmlTYKNkYe1/Cza&#10;io6iKe8g2vJjYVLtgzZ1L8O/txkW59Hj58OQFQ9rVQGsmmvokpdf1pRhwtTaPGlu+3KGerMfOWOm&#10;P7I1TxisCBjaMUnM1HVg2tCKiSoDRkrVGK82YVLbgoCuDbOmdgTU9ZisbcBCkwsLtu4wzDbRWrda&#10;sdjegdn6BszV12O+sRGLrW242d6OWzwehDUIu+uRuG134rbNgVtWm9Juqc1CtGGptRU3W1qxZGkP&#10;wy2LPQy3O9g+DJ1huNXGfkJhcRIuXqsLNy1uLHUM4E7XMO66R3CvdxzL3gDuesZ4bFTZ3vWM4173&#10;BJZ7Azw3qWzvdo2tfQ7gXs9EGO662aab17lffxL33OO42zmqbO95JgDfDFa8U1jukb54rIfn2dc9&#10;acdrLvfyWtxf7z8U63XvdI7gtnMYt1z0aA6fsr3j4edOP/cZZjr6cdPeh5u2Hh7rxy2nFwuc86LF&#10;EYYFynChzYb5Fq5rUzvXU9b0AWbr6jBjNmPaaKTOGDCpobFTM5KoZhRRVY7RazR6pcUYLmYkUVSA&#10;sUoDArX1GC3XYqLGhHE9PaWOumW0UPfsjimD/cvnlW7bB/fdsg2pp3V2zBodmDc7Mat3ctuFOb0N&#10;01UNCua0VuXYvJnJr9mKKZJqoYXKZu2movWH4ZYsjigglXKxkYrfSLK02HC73YW7HV24a/OEw94T&#10;Di5sGKxduNNOpW8jCVpJqFbuc8HvWKV98Hwo7nX0hOGu1RuB3jDctrrDsEwFu2vpwR0L6zoGcdc5&#10;imU3FbeTSuwJYKWbit9JQjiptNwud1Kxuyax4pniuWmsemfuH1O2bm5DsLK+L+cFJFQoke52jmGl&#10;j6EgSSSfl7u4ZV8rHtZ1TbAP9iP7PC7XjySSEFwhuTuIe3LcRU/noDFw8Rj7ueMaVj5z/WmkBnh8&#10;CHecJFybl8YlHEvKWtKocL0Xm5y42dQRjsZ2LDZYsFDXSv1owZyOUYXWgNlaHWbUjDaq6fmrGFFU&#10;MKIoZ+iuqceMsY1kI/n0TSQfvaKGRpyYos4RzZMfWb88XmnVOxuz3DvfvNTkJWmcWDB7FCzVu3HT&#10;3IkFA4mlt2PRJJ89uFnXreBWS49y/nYrFbG9nwpNSxeCew4/CeEjaeRcH5VVlPkB7tn6qeAPsOwY&#10;CMIe3N7j4oViORK2vjDcVfp4QJRlqy8c7RGwhONeK8cRgmWLn+2GsGIfxqqDJHJQYR8GexArLpIj&#10;BMtOHv8DsNLJ64TgYXXCIH2Gwklyh8JFMoaBcwrB3Q6umX1IwV2uX1CeD3C7jcYmFC1c+xAsNdjD&#10;cNPESCEE8/oWzGsbMaum56IHmtW3k3B2zGgtmDPSWFP3wuFoFt1cU9M//bJOJHjngb4FrPbOfRJy&#10;bnAB8HM7wM/9s5D6qz1zwW23fJb9cKwSKz2ztJ4zQDfbhoLHw9DFY4/Aqms2DOjkNUPRxT5DsNol&#10;x4JQ9iPruyLQKdcMgWsacIaCdSLhWAP3Vx30QiH4xPU/Kz4xHsH6+fXPIYis76bcwkC5hMIjddYg&#10;+6Fr+CnrGYY+XjMEq/3hAHVktS8IZb9f9CYI0SH4qU8+0anF4L6yfQDqZfOq/0tGJCpaM7o44Udh&#10;XeiRn+8f5wI/CpEL7fwdWFfS3xe2CNgj0EHlDsX9urJP5Y8A7GuQfUGHXOMRCO075Lr3Pz+szaMQ&#10;dq2HILJ+5HzX5XL/s8g0BJHy/p3E/B0QMoaim2QJBQ2yAjG+igF+NFZ7hUg3v0REcq4RycbJfxbY&#10;I/CwOiFY5aKGgcoQjghlprKHY+rRaGedUFh5LBSWyXC0R6CVbUKACKxa5BqfDrRSWR+BVYtc41GI&#10;uGb770Bk/cj5WnnNUETKU5FziOxpNMIQ6WEj1zRy/T9BVBIiFK4IdEYgMqIQIn2ZQruFvx+KXbXP&#10;OBSvsR7G2CeJGaxQQZdtEqNTUcLCHCJCcLwGVpUQh1gPn7hIcFAwoRbyc0N4/8FwiGPm2FY6ZXwh&#10;dWlhV91BBRHrKuMMO/9QrF874vh9C/8FYz28XMfD6vwpI3L8ESB5m8XIr6npF1s0j6U+p/16aoxA&#10;tzE9Vrcp/bp+03vNmk2pzbK9sSnVUbc1A3Wb0qHfnIGaDckwbsmEbrMKpqeS4X9Xh9UGKp9YELFK&#10;90kkCFFiQlFO2xwWsrxwvFqMGZVDUWC4g4R8qDD/IIT3v+JkH7SMCzleOF8vgWGrzCmVc0nhfhrM&#10;T6ZiuYEGQvKxDpnPw675CKwTKEqkzweR44/AF06kGxvT9mlImBub3nNoNqdDuzEVho2iVOHQbE4L&#10;gy4SW0QJ02B4PB0rDZxcaL4ksDGhFCWW+JfJ63SSC4avp0K9LYHXT8FSkZ+eaY1giruOaP8J1x5x&#10;PsLVKzcclFic/bL+bIYbnheqMHXBjobvZrDfJJi2Zt6fq25DCvRbZG7JCqlqtsUDVl5HMQoknngv&#10;8cL0mLcrR9D1fBXbqxTS3VUHgkYgFOvjCs0bPgvC5vYwBMe23B7AZJwVy3WBoGd3MxEP7X8dEeOj&#10;0inyXmYYt8JQTeY0m+zB0H4zOp8vg4EyEejEuMjacp61m5IVmYm8jDSoemXtU5WtcUs6hk830ghS&#10;TqHj/73nE4H1dpHtIz+vQdKNVc8XQCTtFnodEqhuC5VhQwZq6VVqqUg1m5Og2y7C+WxEqqV3qtmY&#10;qChi317DJyYqCeNq9wzumQJo+HMVmjbl8Lop6PhOMVbaqAAkmJwX5VilV/pE+89IJAoVK7zOTFon&#10;tFs4Ls5Nvz2DypEJI6HbFJxj7fZkNL2Qh9nT3Wj7ZiFMG4MKMp/pDSoliSMKJ3cOA1RY7dZE6Dcm&#10;k3SiXMnQbkpC58uVn1DUMCX4p+AT8wvHrcpRmL/FeWzgPDamYfKyTbnbuOoRMj2kTcT4vDFarlUi&#10;5UHDSVloSBSRUS0NaS2vpyFpZC0VbGHksUlkp+LnFKi3JsFA4igko6yM1CHd1hT4Y+sUmQdzGvbz&#10;GebzCUS2j0RE/S+MSJPVA+fMG1UOsTDqbSoqRiKMG0mmTSqHjmGchHJCNAnxJv+rM2Ydy90zP13u&#10;nnYs9zCHYNgjW7ldeqtiRBG6kVZ6Nr8X6A16BMUreBcUZRyMrYduWwq0rKfbkoLxY9bgrW7xGqF3&#10;bATrd20i7958GiLarzLBbftuAUnDsJOGQjyHkKf92SJMXLBhpV0UjmNk3ZXuWdxtCMC8TQxKIuaE&#10;RByTciuf3nPk7VbFc9Vsvgq9hH2UmZbjF3mJQs1mcr73++Z8BQ8bYygi5ye3nCkz5ZyHoLG4WSHP&#10;phiCynk57uVYrTPoeLGYRiEF7per0P79QsqcXtE8wX7nsSJEkscFkdfvk3nOYOqKE6ZtNCA0mNpN&#10;DGM3pcEkJOFWx88S2so6el6pgf+gGYFEO+aKe7FY41PGhB6uJRV3RR4gW2YYwVAONEgt38vneZ6T&#10;scs8IhE694fhvvyCEEOozIO6Izq2WDGAe+0MtcVQyp269XmttacufjFEmqJgNLTMms0J6D5o7if+&#10;19qpRxa5V7/SO9uMXlprIUDXIjyv1UBNyyzCXJFbo/IcSSYoBCKR7rZPoP6bWQp56iSc+noalmqH&#10;gAEq61q9SEGGKUGIwD4VEe1bv50P9RZR/FSGHC246wpQyTg2LqooFOegPLeSsS4zhzM8ngY1SbRU&#10;PiTPJJRz/QeNineueyILc0Ve5RnXYqU/GPZsSEf1lgTmeAxJZXwy51A8bIyhiJyfKLqPHoVK6j9h&#10;pudLIlHT0PREjnJMnr0slPVBsy0RTd/OwbJ9EveMk4wirmIyi/mlKDjHveKlYeO1Iq8vRm9W1c2o&#10;IZ6Kn4a6p7IwesKCW1XDwXWUZzmKPKQutz0yh+CxVcpqZUBkxvFJzqiszyIm6AWrtsSj9SmSqFt5&#10;lhM0nEqfbPsHEGmljwaBx4eO1ityMJLo9U9k8lqLwedJEe0VIn1Rz5F6Dn38nOcvzTHrkM9rpz61&#10;yGCXnXSjvjmGFyOKpdYw1Bk+10qBi+BvBhVpgAvLBZ285KLbl/CB1pveoe8tExeOwlh/OCcP5GQB&#10;lYdyD7AqD3N9hJBMSDtwU7leUIgh7dcRocirQlLZ72N9L+v3cxsCpU/WgWMBhm+lw7Q9E8ty65rj&#10;nmAepaeXNj+RjTsG5j9U0hXWH79i51zTqOTpqPtWDlYk5+vhuOSaMk72J2RTDITIQvqWcxyfclzG&#10;KfOS8UjfoeA55YE0lXHoWCPUGxIxcdZGTyUKOofAVSfDrxS4dlQp8hAPqqUnmk5zsw+2D5mbMj+R&#10;YYg8pY2GhkxCMcMTKviP1DFv7KHnphzEk7EPkW/wAWjo9dbaDyxSuXlOecg+j+n4LtSS7LYfXAvO&#10;PbQvgbImnKcie4IylDVEnxyTc8TatZS1kPqhECNMGQ7HNilRzuC5BmVN19fzwfpyXH6O27vwJftm&#10;gzNIpL63DKjelKBY8fmCPgqFE/RzUgNiWZkEe6bR+Ewu6rdkQ8e420hFvWUeCwrJx3pUrHlDv9Lm&#10;YUQSwixU+dG1q4YLlqyQsHZbEiYYakgbuUYYuNBh4HiUsayTL0TJBGIIlpmbaRlqWr5dpNSfLxxg&#10;iMuc8PF03K4dp/ItkdC8BkO1pmcLlRxCS0WcjvNgZVgWn2Pnwip9DPG6awu9qPOjb4dBUTTJt8SI&#10;6Lalov5b2Yr3WhkkqWSOUl/AfVGKW+UjmIrrxK2aUfbN44NBJZtIJ4EZclme4Tj7bmKmxAP9pnQs&#10;mYfZP+uJ7CPmp8goDKwndUWp5Vsn0q8iRyEcxz8odYLHlc+hayGgDFeHuKUS+082oH5zNnw7zazP&#10;+fvW5hOCVTGCPLd4bRA9u7SKXOWGhXpLEmqYZ4pHVEimEGHNyIRgodKHySQXlsRj8rPSB/u/qR1C&#10;/fZstDxToIzppm6YIfAwplI7MflLl3oqxfXQn6Hf2Pg3+zSbMq8btr3XbNiafv3GxpRP1Pt4y/vP&#10;CdY+/nFL3z5DbN2m/+3QM8EU3DKNBwXso2XmYq0OU3gMj7T0Qlomo+ZtWQhcYOgxtKQIdvSSRRGq&#10;kSGehgTTbk/DyhiVa4SLJwtJC9zxQjmVLxOtTxRjPIHEoZJqqYg6hlOjce3B/oa4CGFg21CIsoRC&#10;lGboJlZkkamgs8VeNG7JR8/rOqww7m58PJ/Kno65wn4H6zjAeYinWTKNMnySZJxz+WYO7tZNKu3l&#10;equiRMMylpuYLxmAiaGH3HQxbM5g3sFQltdr+V4BvO8alZs4t3WU1SjnOcIxiGIP0kKzj4HDdUzu&#10;JTcJ3h2bpLUPjnkBUzlu5Q6ZeJ/ljhk4X6mCY2cllYttRV6jnNdoyDzXsBoJ1g3Dp5yXa64IycQ4&#10;jbAPkaUc51yXe2YYVubDxJQgkMw19Qc9jBhOZTwyDir3fJmP3jyLYTXJI2EZc1QxBK3fK0TPXq0S&#10;xdyuoywoO0UOIss1OfpP1dM4J9MAMbfdmIWJeNEdXpvr0XtARz0IGjPDFspEDBvBXJ6GRW4eJTP/&#10;UzVPpjrveyYhkHbz36i1HLOZns3INSGZHNS9+98WN21U7WM7tXhraW/eovrjeTbNltTnmKxf125Q&#10;QU2l5kQdt/7f+E+XTBOxK/55NYYpDCpIIKmToQOTcSqF/eVyxZovMzHtPaiHensSGrfnMefIZo6h&#10;Qu/bei66KAQVnJa3/aVrbMeJfoPeq40egYt4q3Ec9d/Ig3ljNqZzPFwoUcB18oSCixgKKkeYYo0T&#10;Y8FFC2R3Qm7ljifb0L/PrCxY3783qed+03/fSi0U+WKHDjc5DEzE5ZlZV4yabemhOEe5vqJ8Iwvw&#10;HjVBs13uYKUxHOSCcn8ymUSgPGSctphyqBn6yuIH0p0KiRTlH17Cbc6xhhZaQi41x6Pj3OdLmdSP&#10;Bedwt2OSi58N7Qa5o5aKhifycKuBXp1KBfatKLsYKKWvB3NVIMceCVHOEIgMZUvSzDf4MXm1C930&#10;JN43DOh6XU2Do1VILgbS/UItXK9Xw3vYGAzZhEBjN+FjuKiE8KLkcjfwcRVl0cnxcM5cN/u/K1eu&#10;YdjI49mUkRhEISvX5G7jlDJ/MRhyV1CeT84XDyjElLlO53uYYwflIHeZP9r8vsP+g39wBC45Yf9B&#10;Bduo8Nutv1Trtj7wNLqN78fe2P4rh4EhcRUjJzXbf7g5jXXS7tfhuqhNEu2I8RMybXxw7nMv6yQS&#10;ZRELw30Hw7Ww339MJLliCYeOXsr8dE6QCFww7xkzJ56F3jPm/mXG/3VP5Si3WhfVdNkUvijV3e4p&#10;WmS5K5YMy/evYZmJ5pjKSeGkw/WuBqvdJOm4LPQtpf7qBPdHpW2wfRDrnz8NrMNruHdpuJjpJFAD&#10;ycTc6LsfqAePt4UJz/cfP35u4NjH14UAdSTw0JGm4IKPSv9U3JEljCc6mPinKQ+l657IxXSBFyuj&#10;DEGErFTumaweRSmEQLpvpHOOTJ5lvmwrcpku6qHiZNBakygcx2gKLa/Mb2IJK2IIRHZvG2jVVYrV&#10;ncmT8JntxwlReM5JjIP0iTESXD5/FoyIPJewYBimB0inLCR/EsvOSIOKruwTJiq0ZgOVl15RIgjx&#10;toaNGXC+Xq0eOtQS6/9J008Hf9Ls0G0TD8G238zEVDYNHuWl9DG2iMn8bso8g3kfDfDTGbjbOa0Y&#10;ofX1nywgSbaL16IRZaQynuRkhMJ5BSgPjlHmvErjErjsYrrwG/XaMn3NtUcdq+NYSCLHxH978Huk&#10;j79f9Jxh8y+u62kEtVxDDUNBIdCNEALpNqvUEgGYpE8adQ31++M///UfL6wTEmk2vX9dK4wlfiuM&#10;fghrnTs+jNFvfb9ZT4F17qCDOmshy9NYP+P+xPXbMx2yQHfdTOqFGMSdtkmGevRgVG4N4d6hxZKF&#10;OYKidKI0FGSA28AilpnzdOypxMrEooOL1Lw6Foqlh8GBcVkIgsppYlwuJBKF0G3IFDJd9+0Jv8Ei&#10;JKKAr2tp+SQ08R2vD441EFxQWdwVWmDDtkx6mhR07azlMSoFxyfKfadtGkaGgK2PF8H4VCb0JJES&#10;+kh7mQ8V67YlwHBNQj8VKjclBpPlSbafkPNB3O2bVJSqln14SP6VABVLFEq8CeUhhmW2aAAzDEWX&#10;/XM/lZtAJMhnwGzMgmEo1n+y7brvP7U2CyiX5plf9Tb3HTA5ZrO94JbzJHEeU9EDpKn79ptinTsq&#10;Y1yvVd+XmXPXhzG6be8319KoOHfWBGW0Jqclhm+mp3Nh+lYuQz1iU64SIirjFy82eRO3OiZQ/ngC&#10;ajhPMSzwra0XZakYCMpViDcR53Qwb7pPFiGRhoTXb3rfMXTVff/40PvW2I+/W6Q2b8qhV0uhUXjf&#10;sXZKKaanPlDXbmL0QC9Uz7FpOCZ/8j9eXzv9NV+S9fMnU5BE6VQqcdX0JBvfa5YHuWunw4ocV4gk&#10;z6TI9BqSaPiv2pQB+v9LW4x+W2YziQQ93bLlxVIYnhalzkDg55393bv1CpFq2c78THbQak/QGlGg&#10;q7TCY6kuWhUVxn7pVN9um/hMrnd1aCF2PM7h0NKymziHGsbqpicz1f176z9xHYPMlyTScb5Gib9J&#10;OMkBgyS6xZyIXuJgPZUiv9/NsEdLa+jdbyJR5jGu8qCabVq3F6nnPhz+2Zx6yKHcaOBiew/XYyLD&#10;g46XqphopyCQ19nvP9LC+asUBbIy/FusG8Fi9TBse6pQS1nYflzZr+GCi/euZSg9XeRVyLbKEMx3&#10;rpUWPBszv+kPC0c/ryKEafhmrvKNBu6re/+D6VP7ECI5dtY01zLv7YllqMf1CmR0MYxnvkGlXaga&#10;/Nl81ZBD5qqlt+tn+Bfgelp/VE4ZZyOQ6+rvP12v5KAS8ThercQt/Rhmq33oelPHMDGL29+q5yoG&#10;74/B+WOSd7Oq2ciQXDwkdc7x8XcLHRUkzlCGDYPv2342lNjFsDxT8TjqrT/vNzGHkjGaSZ47XEvH&#10;K1rc2Jp1n2QDqTZon8xFf4r985Wn4TGGcxtEqZg0MpwTtyukEnKtVQkrhi3vP0dhFDDpa+b2+uBf&#10;PQiXzFuyYj7c+otmPRVUTUX66KlMteXFv4/t2WlQrtWzWxdLwSgTr9kqD3XZpzwgJLHkCbv/Pzeq&#10;Rz7lbszvUyb+u32fuO6aTb9oJlEKPm0OH4kx4Ph1DAnkq0taCt/A0Kua1tb4dXrkJ36tnvib4Dh6&#10;Y+v3de3SqvWPMfThAn20+VfqCZVHOdf2jaIYzebk5uqtV3mOoQU9y0dbMx3en3x8fb2O70hLLJXL&#10;YdyUzbAqFVWsp2U924+r1Pa9VUodGbNhYyYVmkkyDYncIZUHwSSSeupzJpCVXsb6WmWs9dUqrnUm&#10;/vHVqkcSKLT0xhr26bZlMlSiEd0mnjaTsgjKyfzUBzGcX3PVtkTFUMoaGzb/yhFIdV6fWFvTvtMf&#10;x97YmupQSMFrSB6l2ZCkEMi1W/eJMWioa9SX62K0RTZC0v6/dqsHVQ9IMHjVte/Ghl+q5Y6vRCC/&#10;3Xz1fmRkerLQYXqqEEvzS7C8Vtlfy/5mG0bgS/0jeKOP5Iurm7Oa9ZuuQrtdQqHUTyXR71Oq2fbD&#10;LckxQri1Q2FFEc6W92MVsirfqki97jvdGOv7q9/9bOvzKkIkGgExBEq+pqb3koXSbvqluvf1hyuV&#10;a6fmOcHax/vlxtakfSTTdUHvTz7p/aTInLVfV8Uwt4ix/rgyxrrnQci0Xqgk+0RpBD07dTQ+n9+r&#10;p25sVO1Tb1Jdl2+zCOHN9BDOFyvVJNFDx/u7isxHsPbxfpFbzWqup2CdPJGlekvSc1rqh8DzY22M&#10;a8/vnqfokvd/eGJ8f93zqXU1jyXdP2fakk79+rmj8VuZ6KDnU9Ngtr9WpZ4zjPyT5vt7FwMnJ4QS&#10;77R26Ctf1gkvkG/By+e1U1+ZIorN/EutobWWZF2+Z/nbDRlq1w8r/rgK9QUVeTakocEwb5Pb8TSM&#10;27KFSOq2f6LBiJZ/5iWY80pkIXcTU3Fjc5panqf8IZHGn3pRvCRJJPmZPEeSXFmzVXXd+to//LNx&#10;DtHyRyhCGrkx9FUmT2iRuWrlBhPz/Bub31PfYKi8dipaoiVaft+ieOHNKQnyu7u1Q9ESLdESLdES&#10;LdESLdESLdESLdESLdESLdESLdESLdESLdESLdESLdESLdESLdESLdESLdESLdESLdESLdESLdES&#10;LdESLdESLdESLdESLdESLdESLdESLdESLdESLdESLdHyhZavfe3/A0jKULDBbkUxAAAAAElFTkSu&#10;QmCCUEsDBBQABgAIAAAAIQCjH1Jr4gAAAAsBAAAPAAAAZHJzL2Rvd25yZXYueG1sTI9BT8JAEIXv&#10;Jv6HzZh4k90iIK3dEkLUEzERTAy3oR3ahu5s013a8u9dTnqbl/fy5nvpajSN6KlztWUN0USBIM5t&#10;UXOp4Xv//rQE4TxygY1l0nAlB6vs/i7FpLADf1G/86UIJewS1FB53yZSurwig25iW+LgnWxn0AfZ&#10;lbLocAjlppFTpRbSYM3hQ4UtbSrKz7uL0fAx4LB+jt767fm0uR7288+fbURaPz6M61cQnkb/F4Yb&#10;fkCHLDAd7YULJxoNcfQStvhgTGMQt4BaqDmIY7hmsxhklsr/G7JfAAAA//8DAFBLAQItABQABgAI&#10;AAAAIQCxgme2CgEAABMCAAATAAAAAAAAAAAAAAAAAAAAAABbQ29udGVudF9UeXBlc10ueG1sUEsB&#10;Ai0AFAAGAAgAAAAhADj9If/WAAAAlAEAAAsAAAAAAAAAAAAAAAAAOwEAAF9yZWxzLy5yZWxzUEsB&#10;Ai0AFAAGAAgAAAAhAOfaTEB8BAAAXBAAAA4AAAAAAAAAAAAAAAAAOgIAAGRycy9lMm9Eb2MueG1s&#10;UEsBAi0AFAAGAAgAAAAhAM/IUEi5AQAA4gMAABkAAAAAAAAAAAAAAAAA4gYAAGRycy9fcmVscy9l&#10;Mm9Eb2MueG1sLnJlbHNQSwECLQAKAAAAAAAAACEAUm256ucXAADnFwAAFAAAAAAAAAAAAAAAAADS&#10;CAAAZHJzL21lZGlhL2ltYWdlMy5wbmdQSwECLQAKAAAAAAAAACEAeO33Yd9VAADfVQAAFAAAAAAA&#10;AAAAAAAAAADrIAAAZHJzL21lZGlhL2ltYWdlMi5wbmdQSwECLQAKAAAAAAAAACEAAdtp7LdNAQC3&#10;TQEAFAAAAAAAAAAAAAAAAAD8dgAAZHJzL21lZGlhL2ltYWdlMS5wbmdQSwECLQAUAAYACAAAACEA&#10;ox9Sa+IAAAALAQAADwAAAAAAAAAAAAAAAADlxAEAZHJzL2Rvd25yZXYueG1sUEsFBgAAAAAIAAgA&#10;AAIAAPTFAQAAAA==&#10;">
                <v:group id="Group 49" o:spid="_x0000_s1027" style="position:absolute;top:1729;width:31134;height:27921" coordsize="30822,2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 o:spid="_x0000_s1028" type="#_x0000_t75" alt="http://www.thenailfairy.org.uk/img/nailFairy.jpg" style="position:absolute;width:30822;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8MwAAAANsAAAAPAAAAZHJzL2Rvd25yZXYueG1sRE/LagIx&#10;FN0X+g/hFtzVTIVKHY0iBVtnIdQHuL1MrjOjk5uQpM7492YhuDyc92zRm1ZcyYfGsoKPYQaCuLS6&#10;4UrBYb96/wIRIrLG1jIpuFGAxfz1ZYa5th1v6bqLlUghHHJUUMfocilDWZPBMLSOOHEn6w3GBH0l&#10;tccuhZtWjrJsLA02nBpqdPRdU3nZ/RsFhZWb5a87uhCK81/x4yfd0USlBm/9cgoiUh+f4od7rRV8&#10;pvXpS/oBcn4HAAD//wMAUEsBAi0AFAAGAAgAAAAhANvh9svuAAAAhQEAABMAAAAAAAAAAAAAAAAA&#10;AAAAAFtDb250ZW50X1R5cGVzXS54bWxQSwECLQAUAAYACAAAACEAWvQsW78AAAAVAQAACwAAAAAA&#10;AAAAAAAAAAAfAQAAX3JlbHMvLnJlbHNQSwECLQAUAAYACAAAACEA/FNPDMAAAADbAAAADwAAAAAA&#10;AAAAAAAAAAAHAgAAZHJzL2Rvd25yZXYueG1sUEsFBgAAAAADAAMAtwAAAPQCAAAAAA==&#10;">
                    <v:imagedata r:id="rId85" o:title="nailFairy" cropbottom="9872f"/>
                    <v:path arrowok="t"/>
                  </v:shape>
                  <v:shape id="Picture 51" o:spid="_x0000_s1029" type="#_x0000_t75" alt="http://www.whangareirocknrollclub.nz/jpgs/Whangarei50th/3.jpg" style="position:absolute;left:12439;width:9480;height:15995;rotation:-70772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0zwgAAANsAAAAPAAAAZHJzL2Rvd25yZXYueG1sRI9BawIx&#10;FITvQv9DeAVvmrWoXbZGWQTBHiy4be+Pzetm6eZlSaLGf98UCj0OM/MNs9klO4gr+dA7VrCYFyCI&#10;W6d77hR8vB9mJYgQkTUOjknBnQLstg+TDVba3fhM1yZ2IkM4VKjAxDhWUobWkMUwdyNx9r6ctxiz&#10;9J3UHm8Zbgf5VBRrabHnvGBwpL2h9ru5WAUt8qEM5nJa1vXrWyqfB79Pn0pNH1P9AiJSiv/hv/ZR&#10;K1gt4PdL/gFy+wMAAP//AwBQSwECLQAUAAYACAAAACEA2+H2y+4AAACFAQAAEwAAAAAAAAAAAAAA&#10;AAAAAAAAW0NvbnRlbnRfVHlwZXNdLnhtbFBLAQItABQABgAIAAAAIQBa9CxbvwAAABUBAAALAAAA&#10;AAAAAAAAAAAAAB8BAABfcmVscy8ucmVsc1BLAQItABQABgAIAAAAIQBKok0zwgAAANsAAAAPAAAA&#10;AAAAAAAAAAAAAAcCAABkcnMvZG93bnJldi54bWxQSwUGAAAAAAMAAwC3AAAA9gIAAAAA&#10;">
                    <v:imagedata r:id="rId86" o:title="3" croptop="17813f" cropbottom="38969f" cropleft="23526f" cropright="38548f"/>
                    <v:path arrowok="t"/>
                  </v:shape>
                </v:group>
                <v:shape id="irc_mi" o:spid="_x0000_s1030" type="#_x0000_t75" alt="Related image" href="http://www.google.co.nz/url?sa=i&amp;rct=j&amp;q=&amp;esrc=s&amp;source=images&amp;cd=&amp;cad=rja&amp;uact=8&amp;ved=0ahUKEwiCuJrvj8nVAhUDi7wKHVWFCacQjRwIBw&amp;url=http://www.everything-princesses.com/crown-jewel-pink-tiara.html&amp;psig=AFQjCNEGC-92bNmf0hRIYTWOHQ8h7GenQQ&amp;ust=1502332756054539" style="position:absolute;left:15075;width:8242;height:6191;rotation:11824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kawgAAANsAAAAPAAAAZHJzL2Rvd25yZXYueG1sRI9Pi8Iw&#10;FMTvC/sdwlvYy7KmFhTpGkV0C179c/H2aJ5tsXkpTUzb/fQbQfA4zPxmmOV6MI0I1LnasoLpJAFB&#10;XFhdc6ngfMq/FyCcR9bYWCYFIzlYr97flphp2/OBwtGXIpawy1BB5X2bSemKigy6iW2Jo3e1nUEf&#10;ZVdK3WEfy00j0ySZS4M1x4UKW9pWVNyOd6NgFtyfb8awu4T89HuTX/tQOKvU58ew+QHhafCv8JPe&#10;68il8PgSf4Bc/QMAAP//AwBQSwECLQAUAAYACAAAACEA2+H2y+4AAACFAQAAEwAAAAAAAAAAAAAA&#10;AAAAAAAAW0NvbnRlbnRfVHlwZXNdLnhtbFBLAQItABQABgAIAAAAIQBa9CxbvwAAABUBAAALAAAA&#10;AAAAAAAAAAAAAB8BAABfcmVscy8ucmVsc1BLAQItABQABgAIAAAAIQA8CNkawgAAANsAAAAPAAAA&#10;AAAAAAAAAAAAAAcCAABkcnMvZG93bnJldi54bWxQSwUGAAAAAAMAAwC3AAAA9gIAAAAA&#10;" o:button="t">
                  <v:fill o:detectmouseclick="t"/>
                  <v:imagedata r:id="rId87" o:title="Related image" croptop="13439f" cropbottom="20067f" cropleft="2891f" cropright="1817f"/>
                  <v:path arrowok="t"/>
                </v:shape>
                <w10:wrap type="through"/>
              </v:group>
            </w:pict>
          </mc:Fallback>
        </mc:AlternateContent>
      </w:r>
      <w:r w:rsidR="00FE369F" w:rsidRPr="00C523D2">
        <w:rPr>
          <w:rFonts w:ascii="Century Gothic" w:hAnsi="Century Gothic"/>
          <w:b/>
          <w:color w:val="244061" w:themeColor="accent1" w:themeShade="80"/>
          <w:sz w:val="28"/>
          <w:szCs w:val="28"/>
          <w:u w:val="single"/>
        </w:rPr>
        <w:t>The Nail Fai</w:t>
      </w:r>
      <w:r w:rsidR="00C523D2" w:rsidRPr="00C523D2">
        <w:rPr>
          <w:rFonts w:ascii="Century Gothic" w:hAnsi="Century Gothic"/>
          <w:b/>
          <w:color w:val="244061" w:themeColor="accent1" w:themeShade="80"/>
          <w:sz w:val="28"/>
          <w:szCs w:val="28"/>
          <w:u w:val="single"/>
        </w:rPr>
        <w:t>ry – She will come to your home</w:t>
      </w:r>
    </w:p>
    <w:p w:rsidR="00FE369F" w:rsidRPr="00E53D8C" w:rsidRDefault="00BE681D" w:rsidP="000F5B9B">
      <w:pPr>
        <w:tabs>
          <w:tab w:val="left" w:pos="9517"/>
        </w:tabs>
        <w:spacing w:after="0"/>
        <w:jc w:val="both"/>
        <w:rPr>
          <w:rFonts w:ascii="Century Gothic" w:hAnsi="Century Gothic"/>
          <w:noProof/>
          <w:lang w:eastAsia="en-NZ"/>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15199" behindDoc="0" locked="0" layoutInCell="1" allowOverlap="1">
                <wp:simplePos x="0" y="0"/>
                <wp:positionH relativeFrom="column">
                  <wp:posOffset>655826</wp:posOffset>
                </wp:positionH>
                <wp:positionV relativeFrom="paragraph">
                  <wp:posOffset>126174</wp:posOffset>
                </wp:positionV>
                <wp:extent cx="4143101" cy="369887"/>
                <wp:effectExtent l="19050" t="285750" r="29210" b="278130"/>
                <wp:wrapNone/>
                <wp:docPr id="62" name="Text Box 62"/>
                <wp:cNvGraphicFramePr/>
                <a:graphic xmlns:a="http://schemas.openxmlformats.org/drawingml/2006/main">
                  <a:graphicData uri="http://schemas.microsoft.com/office/word/2010/wordprocessingShape">
                    <wps:wsp>
                      <wps:cNvSpPr txBox="1"/>
                      <wps:spPr>
                        <a:xfrm rot="21159273">
                          <a:off x="0" y="0"/>
                          <a:ext cx="4143101" cy="369887"/>
                        </a:xfrm>
                        <a:prstGeom prst="rect">
                          <a:avLst/>
                        </a:prstGeom>
                        <a:solidFill>
                          <a:schemeClr val="tx2">
                            <a:lumMod val="20000"/>
                            <a:lumOff val="80000"/>
                          </a:schemeClr>
                        </a:solidFill>
                        <a:ln w="6350">
                          <a:solidFill>
                            <a:prstClr val="black"/>
                          </a:solidFill>
                        </a:ln>
                      </wps:spPr>
                      <wps:txbx>
                        <w:txbxContent>
                          <w:p w:rsidR="00731DED" w:rsidRPr="00CC23BA" w:rsidRDefault="00731DED" w:rsidP="00BE681D">
                            <w:pPr>
                              <w:spacing w:after="0"/>
                              <w:contextualSpacing/>
                              <w:jc w:val="center"/>
                              <w:rPr>
                                <w:rFonts w:ascii="Century Gothic" w:hAnsi="Century Gothic"/>
                                <w:b/>
                              </w:rPr>
                            </w:pPr>
                            <w:r w:rsidRPr="00CC23BA">
                              <w:rPr>
                                <w:rFonts w:ascii="Century Gothic" w:hAnsi="Century Gothic"/>
                                <w:b/>
                              </w:rPr>
                              <w:t>Kamo Home Salon Appointments only for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4" type="#_x0000_t202" style="position:absolute;left:0;text-align:left;margin-left:51.65pt;margin-top:9.95pt;width:326.25pt;height:29.1pt;rotation:-481391fd;z-index:25291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gfdAIAAPQEAAAOAAAAZHJzL2Uyb0RvYy54bWysVE1v2zAMvQ/YfxB0X/yRtE2DOkXWIsOA&#10;ri3QDj0rstwYkyVNUmJ3v75Psp2l3U7DLgJF0k/k46MvLrtGkr2wrtaqoNkkpUQorstaPRf0++P6&#10;05wS55kqmdRKFPRFOHq5/PjhojULkeutlqWwBCDKLVpT0K33ZpEkjm9Fw9xEG6EQrLRtmMfVPiel&#10;ZS3QG5nkaXqatNqWxmounIP3ug/SZcSvKsH9XVU54YksKGrz8bTx3IQzWV6wxbNlZlvzoQz2D1U0&#10;rFZ49AB1zTwjO1v/AdXU3GqnKz/hukl0VdVcxB7QTZa+6+Zhy4yIvYAcZw40uf8Hy2/395bUZUFP&#10;c0oUazCjR9F58ll3BC7w0xq3QNqDQaLv4MecR7+DM7TdVbYhVoPePMtOzvOzaWQD/RGkg/iXA9kB&#10;nMM5y2bTLM0o4YhNT8/n87OAmvRgAdRY578I3ZBgFNRimBGV7W+c71PHlJDutKzLdS1lvAQBiStp&#10;yZ5h9L7L46dy13zTZe+DfNJBAHBDJr17PrpRSZRhQIl1vXlAKtKCtOlJGoHfxEJVh6c3kvEfQ2dH&#10;WUCXCrCB3Z7FYPlu08VpzEeGN7p8AfGRW/DoDF/XgL9hzt8zC63Cif3zdzgqqVGTHixKttr++ps/&#10;5ENCiFLSQvsFdT93zApK5FcFcZ1ns1lYlniZnZzluNjjyOY4onbNlQbHGCWqi2bI93I0K6ubJ6zp&#10;KryKEFMcb2Moo3nl+43EmnOxWsUkrIdh/kY9GB6gRz08dk/MmkERHlq61eOWsMU7YfS54UulVzuv&#10;qzqqJvDcszrQj9WK8x1+A2F3j+8x6/fPavkKAAD//wMAUEsDBBQABgAIAAAAIQBYuwZE3wAAAAkB&#10;AAAPAAAAZHJzL2Rvd25yZXYueG1sTI/NTsMwEITvSLyDtUjcqNNWpU2IU6FKFYoAiYafsxsvSUS8&#10;jmw3DW/PcoLbjPbT7Ey+nWwvRvShc6RgPktAINXOdNQoeHvd32xAhKjJ6N4RKvjGANvi8iLXmXFn&#10;OuBYxUZwCIVMK2hjHDIpQ92i1WHmBiS+fTpvdWTrG2m8PnO47eUiSW6l1R3xh1YPuGux/qpOVsHC&#10;PR6qj3f5tC/9y658GNNyXT8rdX013d+BiDjFPxh+63N1KLjT0Z3IBNGzT5ZLRlmkKQgG1qsVbzmy&#10;2MxBFrn8v6D4AQAA//8DAFBLAQItABQABgAIAAAAIQC2gziS/gAAAOEBAAATAAAAAAAAAAAAAAAA&#10;AAAAAABbQ29udGVudF9UeXBlc10ueG1sUEsBAi0AFAAGAAgAAAAhADj9If/WAAAAlAEAAAsAAAAA&#10;AAAAAAAAAAAALwEAAF9yZWxzLy5yZWxzUEsBAi0AFAAGAAgAAAAhADxruB90AgAA9AQAAA4AAAAA&#10;AAAAAAAAAAAALgIAAGRycy9lMm9Eb2MueG1sUEsBAi0AFAAGAAgAAAAhAFi7BkTfAAAACQEAAA8A&#10;AAAAAAAAAAAAAAAAzgQAAGRycy9kb3ducmV2LnhtbFBLBQYAAAAABAAEAPMAAADaBQAAAAA=&#10;" fillcolor="#c6d9f1 [671]" strokeweight=".5pt">
                <v:textbox>
                  <w:txbxContent>
                    <w:p w:rsidR="00731DED" w:rsidRPr="00CC23BA" w:rsidRDefault="00731DED" w:rsidP="00BE681D">
                      <w:pPr>
                        <w:spacing w:after="0"/>
                        <w:contextualSpacing/>
                        <w:jc w:val="center"/>
                        <w:rPr>
                          <w:rFonts w:ascii="Century Gothic" w:hAnsi="Century Gothic"/>
                          <w:b/>
                        </w:rPr>
                      </w:pPr>
                      <w:r w:rsidRPr="00CC23BA">
                        <w:rPr>
                          <w:rFonts w:ascii="Century Gothic" w:hAnsi="Century Gothic"/>
                          <w:b/>
                        </w:rPr>
                        <w:t>Kamo Home Salon Appointments only for June</w:t>
                      </w:r>
                    </w:p>
                  </w:txbxContent>
                </v:textbox>
              </v:shape>
            </w:pict>
          </mc:Fallback>
        </mc:AlternateContent>
      </w:r>
      <w:r w:rsidR="00FE369F" w:rsidRPr="000F5B9B">
        <w:rPr>
          <w:rFonts w:ascii="Century Gothic" w:hAnsi="Century Gothic"/>
          <w:b/>
          <w:color w:val="984806" w:themeColor="accent6" w:themeShade="80"/>
          <w:sz w:val="28"/>
          <w:szCs w:val="28"/>
        </w:rPr>
        <w:t>Any day from 9:30am</w:t>
      </w:r>
      <w:r w:rsidR="00FE369F" w:rsidRPr="000F5B9B">
        <w:rPr>
          <w:rFonts w:ascii="Century Gothic" w:hAnsi="Century Gothic"/>
          <w:color w:val="984806" w:themeColor="accent6" w:themeShade="80"/>
          <w:sz w:val="28"/>
          <w:szCs w:val="28"/>
        </w:rPr>
        <w:t xml:space="preserve"> </w:t>
      </w:r>
      <w:r w:rsidR="00FE369F" w:rsidRPr="008C656B">
        <w:rPr>
          <w:rFonts w:ascii="Century Gothic" w:hAnsi="Century Gothic"/>
          <w:sz w:val="28"/>
          <w:szCs w:val="28"/>
        </w:rPr>
        <w:t xml:space="preserve">Michelle “The Nail Fairy” is available to </w:t>
      </w:r>
      <w:r w:rsidR="00FE369F">
        <w:rPr>
          <w:rFonts w:ascii="Century Gothic" w:hAnsi="Century Gothic"/>
          <w:sz w:val="28"/>
          <w:szCs w:val="28"/>
        </w:rPr>
        <w:t>p</w:t>
      </w:r>
      <w:r w:rsidR="00FE369F" w:rsidRPr="008C656B">
        <w:rPr>
          <w:rFonts w:ascii="Century Gothic" w:hAnsi="Century Gothic"/>
          <w:sz w:val="28"/>
          <w:szCs w:val="28"/>
        </w:rPr>
        <w:t>amper</w:t>
      </w:r>
      <w:r w:rsidR="00FE369F">
        <w:rPr>
          <w:rFonts w:ascii="Century Gothic" w:hAnsi="Century Gothic"/>
          <w:sz w:val="28"/>
          <w:szCs w:val="28"/>
        </w:rPr>
        <w:t xml:space="preserve"> </w:t>
      </w:r>
      <w:r w:rsidR="00FE369F" w:rsidRPr="008C656B">
        <w:rPr>
          <w:rFonts w:ascii="Century Gothic" w:hAnsi="Century Gothic"/>
          <w:sz w:val="28"/>
          <w:szCs w:val="28"/>
        </w:rPr>
        <w:t>your hands and feet.</w:t>
      </w:r>
      <w:r w:rsidR="00FE369F" w:rsidRPr="008C656B">
        <w:rPr>
          <w:rFonts w:ascii="Century Gothic" w:hAnsi="Century Gothic"/>
          <w:i/>
          <w:noProof/>
          <w:sz w:val="16"/>
          <w:szCs w:val="16"/>
          <w:lang w:eastAsia="en-NZ"/>
        </w:rPr>
        <w:t xml:space="preserve"> </w:t>
      </w:r>
      <w:r w:rsidR="00FE369F" w:rsidRPr="008C656B">
        <w:rPr>
          <w:rFonts w:ascii="Century Gothic" w:hAnsi="Century Gothic"/>
          <w:i/>
          <w:noProof/>
          <w:sz w:val="32"/>
          <w:szCs w:val="32"/>
          <w:lang w:eastAsia="en-NZ"/>
        </w:rPr>
        <w:t xml:space="preserve"> </w:t>
      </w:r>
      <w:r w:rsidR="00FE369F" w:rsidRPr="008C656B">
        <w:rPr>
          <w:rFonts w:ascii="Century Gothic" w:hAnsi="Century Gothic"/>
          <w:sz w:val="28"/>
          <w:szCs w:val="28"/>
        </w:rPr>
        <w:t xml:space="preserve"> If you wish to make a booking please phone </w:t>
      </w:r>
      <w:r w:rsidR="00FE369F" w:rsidRPr="000F5B9B">
        <w:rPr>
          <w:rFonts w:ascii="Century Gothic" w:hAnsi="Century Gothic"/>
          <w:b/>
          <w:color w:val="4F6228" w:themeColor="accent3" w:themeShade="80"/>
          <w:sz w:val="28"/>
          <w:szCs w:val="28"/>
        </w:rPr>
        <w:t>Michelle</w:t>
      </w:r>
      <w:r w:rsidR="000F5B9B">
        <w:rPr>
          <w:rFonts w:ascii="Century Gothic" w:hAnsi="Century Gothic"/>
          <w:b/>
          <w:color w:val="0F243E" w:themeColor="text2" w:themeShade="80"/>
          <w:sz w:val="28"/>
          <w:szCs w:val="28"/>
        </w:rPr>
        <w:t xml:space="preserve">: </w:t>
      </w:r>
      <w:r w:rsidR="000F5B9B">
        <w:rPr>
          <w:rFonts w:ascii="Century Gothic" w:hAnsi="Century Gothic"/>
          <w:b/>
          <w:color w:val="4F6228" w:themeColor="accent3" w:themeShade="80"/>
          <w:sz w:val="28"/>
          <w:szCs w:val="28"/>
        </w:rPr>
        <w:t>435-2606 or 021-</w:t>
      </w:r>
      <w:r w:rsidR="00FE369F" w:rsidRPr="000F5B9B">
        <w:rPr>
          <w:rFonts w:ascii="Century Gothic" w:hAnsi="Century Gothic"/>
          <w:b/>
          <w:color w:val="4F6228" w:themeColor="accent3" w:themeShade="80"/>
          <w:sz w:val="28"/>
          <w:szCs w:val="28"/>
        </w:rPr>
        <w:t>056</w:t>
      </w:r>
      <w:r w:rsidR="000F5B9B">
        <w:rPr>
          <w:rFonts w:ascii="Century Gothic" w:hAnsi="Century Gothic"/>
          <w:b/>
          <w:color w:val="4F6228" w:themeColor="accent3" w:themeShade="80"/>
          <w:sz w:val="28"/>
          <w:szCs w:val="28"/>
        </w:rPr>
        <w:t>-</w:t>
      </w:r>
      <w:r w:rsidR="00FE369F" w:rsidRPr="000F5B9B">
        <w:rPr>
          <w:rFonts w:ascii="Century Gothic" w:hAnsi="Century Gothic"/>
          <w:b/>
          <w:color w:val="4F6228" w:themeColor="accent3" w:themeShade="80"/>
          <w:sz w:val="28"/>
          <w:szCs w:val="28"/>
        </w:rPr>
        <w:t>6633</w:t>
      </w:r>
      <w:r w:rsidR="00FE369F" w:rsidRPr="008C656B">
        <w:rPr>
          <w:rFonts w:ascii="Century Gothic" w:hAnsi="Century Gothic"/>
          <w:sz w:val="28"/>
          <w:szCs w:val="28"/>
        </w:rPr>
        <w:t>.</w:t>
      </w:r>
      <w:r w:rsidR="00FE369F">
        <w:rPr>
          <w:rFonts w:ascii="Century Gothic" w:hAnsi="Century Gothic"/>
          <w:noProof/>
          <w:lang w:eastAsia="en-NZ"/>
        </w:rPr>
        <w:t xml:space="preserve"> </w:t>
      </w:r>
    </w:p>
    <w:p w:rsidR="00FF6F31" w:rsidRPr="002D5FD9" w:rsidRDefault="00FF6F31" w:rsidP="00C824E7">
      <w:pPr>
        <w:spacing w:after="0"/>
        <w:rPr>
          <w:rFonts w:ascii="Century Gothic" w:hAnsi="Century Gothic"/>
          <w:sz w:val="20"/>
          <w:szCs w:val="20"/>
        </w:rPr>
      </w:pPr>
    </w:p>
    <w:p w:rsidR="002E5008" w:rsidRPr="00C523D2" w:rsidRDefault="00446CD3" w:rsidP="00446CD3">
      <w:pPr>
        <w:pStyle w:val="NoSpacing"/>
        <w:jc w:val="both"/>
        <w:rPr>
          <w:rFonts w:ascii="Century Gothic" w:hAnsi="Century Gothic"/>
          <w:b/>
          <w:color w:val="244061" w:themeColor="accent1" w:themeShade="80"/>
          <w:sz w:val="28"/>
          <w:szCs w:val="28"/>
          <w:u w:val="single"/>
        </w:rPr>
      </w:pPr>
      <w:r w:rsidRPr="00C523D2">
        <w:rPr>
          <w:rFonts w:ascii="Century Gothic" w:hAnsi="Century Gothic"/>
          <w:noProof/>
          <w:color w:val="244061" w:themeColor="accent1" w:themeShade="80"/>
          <w:sz w:val="28"/>
          <w:szCs w:val="28"/>
          <w:lang w:eastAsia="en-NZ"/>
        </w:rPr>
        <mc:AlternateContent>
          <mc:Choice Requires="wpg">
            <w:drawing>
              <wp:anchor distT="0" distB="0" distL="114300" distR="114300" simplePos="0" relativeHeight="252811775" behindDoc="0" locked="0" layoutInCell="1" allowOverlap="1" wp14:anchorId="35E202AC" wp14:editId="3A8D4FE9">
                <wp:simplePos x="0" y="0"/>
                <wp:positionH relativeFrom="column">
                  <wp:posOffset>4944110</wp:posOffset>
                </wp:positionH>
                <wp:positionV relativeFrom="paragraph">
                  <wp:posOffset>207645</wp:posOffset>
                </wp:positionV>
                <wp:extent cx="1790700" cy="994410"/>
                <wp:effectExtent l="0" t="0" r="0" b="0"/>
                <wp:wrapThrough wrapText="bothSides">
                  <wp:wrapPolygon edited="0">
                    <wp:start x="11719" y="0"/>
                    <wp:lineTo x="9421" y="414"/>
                    <wp:lineTo x="4136" y="4966"/>
                    <wp:lineTo x="4136" y="6621"/>
                    <wp:lineTo x="919" y="9103"/>
                    <wp:lineTo x="0" y="10759"/>
                    <wp:lineTo x="0" y="19034"/>
                    <wp:lineTo x="4366" y="21103"/>
                    <wp:lineTo x="4596" y="21103"/>
                    <wp:lineTo x="16774" y="21103"/>
                    <wp:lineTo x="17004" y="21103"/>
                    <wp:lineTo x="21370" y="13655"/>
                    <wp:lineTo x="21370" y="1655"/>
                    <wp:lineTo x="19991" y="414"/>
                    <wp:lineTo x="13557" y="0"/>
                    <wp:lineTo x="11719" y="0"/>
                  </wp:wrapPolygon>
                </wp:wrapThrough>
                <wp:docPr id="19" name="Group 19"/>
                <wp:cNvGraphicFramePr/>
                <a:graphic xmlns:a="http://schemas.openxmlformats.org/drawingml/2006/main">
                  <a:graphicData uri="http://schemas.microsoft.com/office/word/2010/wordprocessingGroup">
                    <wpg:wgp>
                      <wpg:cNvGrpSpPr/>
                      <wpg:grpSpPr>
                        <a:xfrm>
                          <a:off x="0" y="0"/>
                          <a:ext cx="1790700" cy="994410"/>
                          <a:chOff x="243135" y="391170"/>
                          <a:chExt cx="1790700" cy="995045"/>
                        </a:xfrm>
                      </wpg:grpSpPr>
                      <pic:pic xmlns:pic="http://schemas.openxmlformats.org/drawingml/2006/picture">
                        <pic:nvPicPr>
                          <pic:cNvPr id="17" name="Picture 17" descr="O:\The Falls Estate\MARKETING\2018\New Village Van\Van 1.jpg"/>
                          <pic:cNvPicPr>
                            <a:picLocks noChangeAspect="1"/>
                          </pic:cNvPicPr>
                        </pic:nvPicPr>
                        <pic:blipFill rotWithShape="1">
                          <a:blip r:embed="rId88" cstate="print">
                            <a:extLst>
                              <a:ext uri="{28A0092B-C50C-407E-A947-70E740481C1C}">
                                <a14:useLocalDpi xmlns:a14="http://schemas.microsoft.com/office/drawing/2010/main" val="0"/>
                              </a:ext>
                            </a:extLst>
                          </a:blip>
                          <a:srcRect l="6295" t="25768" r="11775" b="13549"/>
                          <a:stretch/>
                        </pic:blipFill>
                        <pic:spPr bwMode="auto">
                          <a:xfrm>
                            <a:off x="243135" y="391170"/>
                            <a:ext cx="1790700" cy="995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89" cstate="print">
                            <a:extLst>
                              <a:ext uri="{28A0092B-C50C-407E-A947-70E740481C1C}">
                                <a14:useLocalDpi xmlns:a14="http://schemas.microsoft.com/office/drawing/2010/main" val="0"/>
                              </a:ext>
                            </a:extLst>
                          </a:blip>
                          <a:srcRect l="13653" r="11992"/>
                          <a:stretch/>
                        </pic:blipFill>
                        <pic:spPr bwMode="auto">
                          <a:xfrm>
                            <a:off x="1159012" y="721370"/>
                            <a:ext cx="658495" cy="6648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AE4A168" id="Group 19" o:spid="_x0000_s1026" style="position:absolute;margin-left:389.3pt;margin-top:16.35pt;width:141pt;height:78.3pt;z-index:252811775;mso-height-relative:margin" coordorigin="2431,3911" coordsize="17907,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7bZqQMAADMLAAAOAAAAZHJzL2Uyb0RvYy54bWzcVstu4zYU3RfoPxDa&#10;KxJlPSwhzsCxnWDQmSSYSacbb2iKltiRRIKk7QSD/nsvKdlIbA/aTosusrDMh3gf55x7qct3T22D&#10;tkxpLrqJhy9CD7GOipJ31cT79fHGH3tIG9KVpBEdm3jPTHvvrn7+6XInCxaJWjQlUwiMdLrYyYlX&#10;GyOLINC0Zi3RF0KyDjbXQrXEwFRVQanIDqy3TRCFYRrshCqlEpRpDavzftO7cvbXa0bN/XqtmUHN&#10;xIPYjHsq91zZZ3B1SYpKEVlzOoRBfiCKlvAOnB5MzYkhaKP4iamWUyW0WJsLKtpArNecMpcDZIPD&#10;o2xuldhIl0tV7Cp5gAmgPcLph83Su+2DQrwE7nIPdaQFjpxbBHMAZyerAt65VfKzfFDDQtXPbL5P&#10;a9Xaf8gEPTlYnw+wsieDKCziLA+zENCnsJfncYwH3GkN5NhjUTzCo8RDsD/KMc4O+4vzJpIwTmx0&#10;wT6AwMZ5CEtyWsBvwAtGJ3j9ta7glNko5g1G2r9loyXq60b6QK0khq94w82zkymQaIPqtg+cPqh+&#10;8gL6bA89bFuvCMNKyTQFpd4Xy8eaoRvSNBotoJYMW36cfvpl8fj+7nYJqhkv79gOfeFNQyqGvpBu&#10;CT+EL36XlcXI+rWuesfEAvNB0K8adWJWk65iUy2hTIAmh+jr1wM7fRX1quHyBnwhJcxv3NSfayJB&#10;M9ip324OgEHkRxo9g3mv/7mgm5Z1pi9oxRrATnS65lJ7SBWsXTHQp3pfYpCQA2DiScU743yCyj5o&#10;YzVo9eZq7ls0noZhHl37sySc+XGYLfxpHmd+Fi6yOIzHeIZnf9jTOC42mgEepJlLPoQOqyfBny2w&#10;oRX1petaANoS12h6bUJATqP7EEGuFiEbq1b0E6Bu21Ia5SB9ICBKshTaJSAHJZDBGnQoKIvYFSIc&#10;MYoZWlvTlpU9ET3DGqoTrXYfRQlkkI0RDpuj6vxOmVncztTpSZGBdpQ2t0y0yA6AEsjA+SFboKDP&#10;ef+KTbITVimwToqme7UASPQre2hespeM0hjYS/3pdJ75cTwf+9fXMJrNFjk0ijROFgf2dE1Ksbtf&#10;aQplU/57Ar9DnAXcQjxgD9MedhgMPmF0Ipozij+6veDU/9dl0pMuk76xBhG9yQaBR2kyGvpCnkeW&#10;s/+iG2Cc5CEGyODWzSI82t+6+3aQJuPYdiZ7a6dpPD66cv9xN3iDLcB9dsCXmevyw1ek/fR7OYfx&#10;y2/dqz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CBwtm4QAA&#10;AAsBAAAPAAAAZHJzL2Rvd25yZXYueG1sTI9NS8NAEIbvgv9hGcGb3U2DSYzZlFLUUxFsBfG2zU6T&#10;0OxuyG6T9N87PdnbfDy880yxmk3HRhx866yEaCGAoa2cbm0t4Xv//pQB80FZrTpnUcIFPazK+7tC&#10;5dpN9gvHXagZhVifKwlNCH3Oua8aNMovXI+Wdkc3GBWoHWquBzVRuOn4UoiEG9VautCoHjcNVqfd&#10;2Uj4mNS0jqO3cXs6bi6/++fPn22EUj4+zOtXYAHn8A/DVZ/UoSSngztb7VknIU2zhFAJ8TIFdgVE&#10;ImhyoCp7iYGXBb/9ofwDAAD//wMAUEsDBAoAAAAAAAAAIQCm/DS7wysDAMMrAwAUAAAAZHJzL21l&#10;ZGlhL2ltYWdlMS5wbmeJUE5HDQoaCgAAAA1JSERSAAACDgAAAYoIBgAAARN1+fwAAAABc1JHQgCu&#10;zhzpAAAABGdBTUEAALGPC/xhBQAAAAlwSFlzAAAh1QAAIdUBBJy0nQAA/6VJREFUeF7s/QV0XFey&#10;9g93t1rMzMzMzIyWBQbJtmxZliUzMzMzM0PQDidmO44dZnDQYXZgMkmG5/fVPpLnzgvf+r/33sHc&#10;ftaqdU6DWn12VT311Omz99GZYIIJJphgggkmmGCCCSaYYMIvE8mrn0a/4EUMq99Ft/9bdBs/Rj/n&#10;ZfSzX0Y39yUx2S54Hb/2O/nxxz9w86NbfPfTn1j5+Jesf/IbZq46RXlVfy5eep6ajlW0zLqzqvej&#10;//Xhv+dzdMvfxbDmA/Q7vkK3Ux6veQfdqrfQrRBbK/trZWBWvyfPv4djxwP8+sff8vFnt/j0yx/4&#10;8ptf8/Ynv2LzU99SPnA0ZbWd9B8ynGkdkXwl71m8fD4z5w9jyeJZDBw6gtyWavrPb2HR2Tlf9H6F&#10;fy4ylj/146m3b8lBfoD90Z/RHf4O3bp3MFv1tkTEO+hXyyCsuiEH/7YM1JtaJJhNvMqZG7e48KZE&#10;wOM3WXHxI1599xt2X32Hu57+mJCENCJT4iisK2X+zCEsXNGfDbu2M3fJVFpXLqZ9zmwmbZmLa0YM&#10;iU259H6VfyLkoAwrbuK2+C0stt+UQfgK6x2foFt/E/3697Bc9x5Oqz6QxxIJaiCWvo6ufg+eBbPp&#10;2HWJ4Tsv0LnnMqP2XGDsrjPM2PsYSw9fIq+mlZj0HCrqWihp7qBp6BQZlH4klvanuHkotW3jGD5t&#10;PmVjcmlaW/HPG4jkwYef8M2di0fyCKxCKjFmjcZ13BnMI2djYeuLpY2YtZdsvTEY3bS00C+RyFj4&#10;Bvala5lx8mUmHn2K0Qcui11kysGLzD5wTgbhHCGZ9QQnZhEcm0RhWQ2xKVVUDeumeeQU4gr7EJxQ&#10;wLKDmwgty6R8VH+q2ur+OQNRPfsRQsqX4J81gWXjp2G/6zPCt72Bm288gcHxWFl742znjp2lvWZm&#10;ZnYad+gWSkTMewOX3Cks3X6KMUvuxCm0kVmTRrLx5BW2nbjArjvOkZaXi3dMAYn5hURGF+Lhn0dS&#10;Xg0Bsfnk1/QhsqqElqWTSBhYQlhlIhFlSehSU817v94/BnljD9B37gHGbz7JshP3Yzz0E2YHv8Fg&#10;Zo3B3AGd3hwLCxfs7NywNLdBrzPHydEN/VIhyvmvoRv/JFbJo8hrWYhDeAVF/ZfiE5vKwM2PUDrr&#10;DtziWkgbtpmmlaexjx6OtUsG4XH1eEf2ISh5KJ6RqViHhrJo006iqnIo7a7HPSoISx/Pjb1f8e+P&#10;5ccuUz15P1ZRA7EIKsfs8K8w7P0cF78YojNzsXYPxsYpAAsHbyzd/DE6+GC0dqekvB/65W9jNv91&#10;9G0P4+kVTUhZN/4Zg4go7MQvvpDufRfI6NhGaFYroU3LyZ99EvfC2fjGFFNc3Y25XQB+MhhmzpE4&#10;egURVVcmkZGBa2QoNt4euPiHvtT7Nf++2P7g02QP3UxF9zIsA/pgfly0wdZ3ySouZ82Jw7RPnYrB&#10;2o3s/BrJV0uJECsMBokIvS0+/nHoFt/AeuxT2DQewzM8gYophynq3IJfbjsu8njktofxKxxPxoDF&#10;OGS0Uzz5bjxTO3AJTpMDTcPKMwOHwETCMgtZu30fGfVVMjDROAUGYecqA27r9kPvV/37YdKmEyT0&#10;W0FwZB7uaQMw3vUTVqIF3H3itYOMyclBZ7DFzNoTvbmzpIeNliJ6g6WkhhVOHuHCD29i2X4GC/tw&#10;3P0SaJ53kpKONQRmNxOQVU7l8juIaV2KS2ILUa2rSR2/m+wxu/GIyCc0dQAPnnkZ1/AI7n3wMs7e&#10;SSTVNmHn5EVMUQbRqZnYBgT8/QbCyzOSkKh87F1CCUgZiO/kc5IKX2Gx/D0yMqtxktddvKMwlwqh&#10;t3TXBkFv7qQNgE5voZmZkzdND3yA2eirhA47hatXIqExOfSZtpcBS+7GN7mY6OqRdO04Q0jtXMIb&#10;FuBWPJFRx59h7IPvk1kwhtD0AURGVbBx13GcfdKZMm8bsQWlWNt7YmnvjNHKlmirv2FEZDUvWlk6&#10;6SQuxfMxm/USBmF5w5w30S8TeXz01+j2fo3l2o+IjysmPlE4wTkUn6AEohKL0BvdhSylTBoUYcog&#10;6KwlYmLRH/5eouE1rMY/gcE9m7I+YyhumMuYw69TPu9R0sbvJW3qcdZc+Yi89RcJblhG5aFnGXnm&#10;c7a8/BO2bjEM6N9BZk4lwRGJePqFSbq54eUTh5WXK86h3lj5+RBvZvffH4ic1p2/SVgs+n/2K5ht&#10;/gLdnLcxn30T4zapBvu+QC8DoNsgImnF+xSVtJCQlE9kZAo29kHYOEcxa+4G4QRPSZN4IiJScdwm&#10;AmqXSOw1H2KQcmkz+gr2LXcRO2iAhHkTDWMXSqREEzFoL+3HXqPj9CdMfOwtMlefwyt7CvUHXmDk&#10;Q+8z/J63sHWNxCAl2NzBDc+IYPR2LvLYCzt3Hxy8vHEJ9cHe3ZOQkIStvYfzX0PIgufQLXpfyExs&#10;7lsYt8hB7/masooR+Pklotv8ochliYil75GcVIx/YBwWVp6Ymbti0Dmis4rBMXkcuvjJmsTWqTIp&#10;B6+bIwqy4yIeHafRuaTgFVVIRHWzsHwB0dmDJQVW4JXZiXfeHEJHHKL7xLPETDhKaMtuJlz4nMUv&#10;fEf5yst4RMcTnJ+Ca3QM/iKy/MLTcPaPwcXDH9eQWHyjo7FwdCU3p+y/LqpS0qrkQD/HNm81SUXt&#10;HD99mea2Oezdcy8OzsEY1kkUyMGpQdBtkf2NH6GXqNAte1vSRTTBjJewldzXBbWiDx2KbvKL6Ce+&#10;gOWoK+j73IGu+jjm+WtIaGgmrn89QdnVBKY14Z8ymMTOw6QvOkNs1710n/2CVS/+SOLCM0QNOczA&#10;Rz6h6vjLJMy8D7vAMLwj4vANTcHSJUxKZxQO3uEEJaWid/Bk4NSZeAYHE6Y3e7v3sP7zCIvMxbjp&#10;EyHEWjbsf4wTp66RX9FNff+peK54UesQdSvEw8tkO+8taaOlcRJv62e/Ji32q+gmPotu9FOaOXSc&#10;xTDmKoZxT2CccB2LCU/iPOheooetoM/EwRRNqiOxupPQ4pGkD51B4vADRI44QZoMxvwnvmDcmQ+I&#10;nXqKuImniV94P90P3sB30A5cfKJwl5RzCU4mKiEPF/cQXL1DyFt7iqKh4wlMiCMiKo2Kkob/WkQU&#10;5Fe/HlQ6Cd2OzwgVtZaTV01mfjP2TuGEhmXIAUuXOFfCW8x865cYjv2IbtNn0kVKhCwT/ph4DbNJ&#10;V7Gc/CT6ERfRDT+PYfg59GK2DYdx6rsXu5g2UkrbicxoIiavH0k17YTmtuKX0Uni5JPMeugtNjzx&#10;CQee+ZI5Vz6g+Z5nGHH2DTqv3CRxw0miJy/CLSxaqkwa/v7R2Nl4YmVuh5WoWB+/aLEoPLzCcPMI&#10;0az30P5zeOSBs085zn9avC55velTDJsl9FX4L38H41zx/CzJc/H+n/70JyHKT9ELWeqly9SPvIRu&#10;mHi/6xJm3efl8QV5fAb9kIcxttyPTcV2aao2UjiqmazOGnLH1lK/dBR9Vk6jYcV85j7yKEP2HGTk&#10;8fsZveUoQTHZRCfmEROfT0RsFqHiXf8g0Se+kXhKCriIWk3LLMOgt8ZXHnt6hmI06xFqVlZSPbxC&#10;cHbx07a9h/afQ2pG3feGkZLLU6RaTH8Fw1w5cOkM9WIa2S1UJ1De17yvn/kqE6etISwyTUpiJB6i&#10;HTy85EtJvnoGJKBvuQ/LlnvxHXYvzv2PUzhhGR1LRknKRROTkENcUh6JyQXEJeRKGKcL4cbiL7Lc&#10;xzsSd88w7YCVZz19QuWzJfQ9AnFyCRALxN07QrwdTHBgDCmpxcTGpknv4qmVZ0dnX1xd/XGRgXB1&#10;9T3be2j/OSRlDMBxpITyiOvSCD2PTg3ITCFANSDzb6Cf/zah857FPrKOAPGQwWCvCSUnp0Ctkeox&#10;MzkgUYqewdJ1JhIlHo2Oy8JXWN1XQvm2qbAOCIiRKhSFj08E3nLgXnLg6uCd3YJw9gjCxU16FHsP&#10;huw8TGDXbOJHTqZh0jTKhk0iOjoFM1Gua9bso7Ffl+iK4ViY2//Xq8RfIyWjkiAhy7CYQiGhMpLS&#10;q+kctYz+A8aSnFJJREyGdhCevhEilmQQRCSFhcYSEiwH6RtOoH8UXp7+8mUM8jgSOwdfLU/VgSoP&#10;e6kDlueVqX31mpO8x8LRn8ShnbilF+BeUERkX+kss8XLqYm4ZYg+6TsMB48AsvLKiU/O0yIjMCAC&#10;C0s3WgaPYVj7FPo3D5fP8v7bDESafBFFNsq8/OQLa96LkS8uj+WLe0kKuIvHzMzsiY1JFQGVKrlp&#10;J4+tpM22lQixluczcZOGx9HRBycJUWdXEVji1bzudkK6GokY2ULKpGFEjxxC7IhmUlv64ZuViUNA&#10;KCkZZaRIupiZORAUFIuVtRPeElkxcenyOEaizUJ4QfUqFsTFSkSYORIQLNVDutrIiJS/zSAo5OZW&#10;4iFeUp50lg/Pzq3SvKflqzxvYekq3giSSDASLF9AfanC/Ab5YgZ5zpzI8CQsLRwwGp1wk7/39AwU&#10;MVRGaEMeXvlJuAYEkpNdSVRkOinpZSTLQTs5emkkFyEHEhoaLykSKiFvhbnRWj7H6nzvV/s/YG/v&#10;IpEYjauLr6RZJG4uPnN7X/rvo6Cg8mmVp5HC2lGSBuZmTtoguApL2zv6YpQGSh1kYnyW9mVbBo1h&#10;cMtohg2fQffo+dhKKWtq7JTXpNOUwfH2CiYpOR8XabLUoKm/+ett7/4fjDqrgt6v8J+CublNoo2N&#10;6/Teh39bODs7O9rbe2Nt6ynh7SvR4YONnXrshaW1h5YW7jIw6iDkqzB8xByam0aybetxBrdOZswo&#10;ac5kIAzCH+o9Rr3VfbL/W53OmNP7L/79YGXp8CcraW4szG2FC6zkAFV+muPi7KPtnz//JCOGz6Jr&#10;1EKGDJ2qvebs5K+9X73e+zG/XAQGRml1u7iojv79BpEQlyaDYM3ggd3YS+RYWTn/qfetv3zY2Xhp&#10;ZOVk7yMkF0uiaH5LcyesLJ1/+ZHwv0NS5y9pIOXzj/KUT88rJphgggkmmGCCCSaYYIIJJphgggkm&#10;mGCCCSaY8O+Ejo3XMZv/IoZlr6Lb8wWG3V/htfxpdLNfRD/nJXRi+jmvYj7hOj/8/Hs++vQbXr/5&#10;JV/9/CdWXv2cLc/cIiu3lqbWduYtPsSMLY+/OnXHNY/ej//XRsxdX9oZFspBrnoH60O/Qnfke3Tr&#10;30e3+h10K9/Cc/HLf5m9o19zE92sF3j989/z82//xE8yGO/LYPz8mz9x+IVbZNe1cOKRVzj9yHX2&#10;bhjFpH6+/Or7P7J6+Wh2HJvLwilD6Du8g5FrhjJ0x8B/nd9Whux7khs//Q7dpo/R7fgc/e4vUVOY&#10;9GvekgN/UwbnTYwr30C34k30S2S75DWch9zJWx9/x4Zrn7Ls8U9499Pv2X71HfY98QF9OpYQmZxG&#10;emEWfZvqmD2xlbtPr+Da9St4F+TS0N5F9/QFbLhvLTXT+1E9oe1Y71f556Bo68s/G5a8jcXaTwld&#10;+By6A7dwaNqLbqN4fIN4fv27OG34SPblsZrOtOwNjM0HcK3eRNuux2nfeVGbvTNy7xVG7TrPpF1n&#10;mLPvMeZtf5SYpDyS8/OJyy0msWwg/YZ1EplaTkxONYn51eQ2tlDVOZicEUVEl2b986IisGgpbqkT&#10;cIpqwia8CrOdn2PY9zVWtr5Y2/liLlsLay/MrTxxm3C3RIG6LusNDA2HxavTGX/0GqO02TuXmXD4&#10;MjMPXWTugbOsOXaJtJIy0iprCY5KIqO0L8k5rdQPnEVcfh+C00tp6hzLtB0rSBpUSlBOFFmlpf+c&#10;gfAtXktA/jScopuZNWIMFvf8jMWqD7C2cZeB8MPbwx8fMTtLO2ytnAg89Il2db5uwZvYlm2irGMH&#10;jV1bGDxlKwExSew4eZGNYtuPn+fQPVdIKqgivaSa+PwC/EJLcfVJITqplITcDmIqqhi0bCbFoxuJ&#10;rMkgdUQm7slh/9iBqFv8QHa3hG396A2EFowlrmkChsPfok/fiM7MQbtUwNzSA0trF2xtnLTHVhbW&#10;WO3/WosGdbWeRfJE8qqnEZA1jA1HHsc7uo6BC06SP+soGUO2ktx3EeVj9jPr+BM4h1Tg5J6KR2g5&#10;oYlDyG7tR0RcKVkD++Obk05gWhxhRTEEJ/wNLyX6/0Lb8vveHrvrUezjO7EMrUcXWIPTtKtEZ48g&#10;KiMTO+8QjDY+GK3csHT2wdotAHMHf/TmjugOftMTEZOfwTltAqmlTaT3nc60zQ/jHpFJ/MB1VC44&#10;gWtcK3G1S0lp3sSkQ9dwCsrFP7wQG48c7N3jMHeJxj08jTEzF+GZF4dNsC91g5uwcFEXtf0D0H/p&#10;fX9uWXIHzikjsQitw3vBY+iyFuHnnybklcX6u09g6xOOztxJm7WjXSqkXVJkjV5vLaX0WwzzbmDe&#10;eYmozFxC4wvJGrqNuLp5+Mam41e6gO7dj5JSO45osey2rXTvukxQYgWekZnYe2cQl9OGnZ9EQE4x&#10;mZUVRFfkYecegLNPAGbWDn//gSjr3MTAxXcSmD2Z01eewmz7lxh2fU5SWhVuPjG0d8xk6/134RGW&#10;2DNxxSgpoq6g0VtoqWFh743ZfomIkVcwazpGeGKupEMWMZXTJbVm4RQQT/vex2ldeYKQyql4ZozE&#10;u3wGI3Zfwi0iHRf5XFuXcB4++zyPXXsa74hsth0+hU9wJFF5ldz84iusHDz+fgORmlp6VHnUzNyT&#10;qOx+uCW3aBNXjDs+Ijy6EGevKOzdwigqbNQGRG90RqddjylRoC47MthiYeeF0dZVSudNDF2XCQwv&#10;w9s/AeeARAIy+hJVPQOvmEQGrrufQVvPkzt+L7YxA2nZeJnDN/9AfNooIcyB+ITm4BtRTPeUpaI4&#10;26nuOwydwREXd1+C4qPkf6ro+xuibvYDv/ePqMJqtijEyS+IDH4dw3zRAys/EZH0DfpNnxARXUJ8&#10;Qg42zqFYOgTxO5HFDu7hGIUkDRYu2uWDaiASM0pxbNkhAutLzCc+iUPbKUKSGyQ1BlI5eg9ls+/h&#10;wCu/JbxkCBuf/oK5Vz+mau8TxIw9SMXu51j+3DfYpk7id7/9HdExuQSGJmDnLANr7YbezAUriTTH&#10;1AgCUhMIion+7w9EVOMk78QpD+Oh5PGsV4TU3tNm8OiWvIfzQ7/BMn2H1ivo1n9CdFwB3l4R2nXV&#10;qkzaOgcT1bRaGwQLS3eiEyRS/DOEE0RibxGFqaY4jr+GVeu9eIpnozIaSa5rwN0vhbTuY+x7/lc4&#10;Sgne9OItFly+SUDzRpzzp2NTsYHZT3yJVWwXyWUlWtoZXB1wiwzFOzQeg7mXDL4/UVXpeISLE8z/&#10;mxERM2CneF8aoXXypedJT7D8A22JgxXrj9LWORPvzAGiEiUaNopyTG8lPDJNu1DcaCHeN5My6ZKA&#10;3joWfeIU0RFqMrz8/cIbPdMbZknD1X0Bg1Uc9v45eCUXE1faSnBKLUltOwjqs4hhB17AIbiaTWff&#10;ILJzD15pnRSsOceUJ79jztM/4BZThaWHJ15BYcSJrojNqcJoFyikGSjl2l5I0h1X72DtotneQ/qv&#10;wbhADn7T5zLS1fhFFPHg+ad46NRZJk9cTUz6YOkX3pdB+rBn6sJ20QJquYOVkirzXxV7HfOpcrD+&#10;/dAHD0KXsqBnBs/k59E13Im+9hjGst1YFKzBNz+HAFGL4cVNeMf3Ib7/VpKG72PzCz8QOfQ4q575&#10;lqS1VwioXY9H6WKa77vJ9Ke/weCViLmbL5ZOwXKgrti4hknEReObmCYcYYGDbwBNs8aRV/bfmMbk&#10;4ZuAYeNnBCc2s+fkkwSEZXHx+rtUNM8gNq4MgxoANXtHzdFaLNY7e0c3u2cKk27qC+jGSGvddV22&#10;z8j2Eubjpf2WVDBOuIZD6z04t9xB6chGaqY0kDakjfh66RdqO0no3E30sMNMPfM+Ed13MufCB8RM&#10;vZ+IzqMEi+XuuMqw0yK+PKNx8IwSjRKpzTZ29w7XzCYgjbT+ExgwcR1hUcmEhif/1wfC1ydSouEL&#10;PLxjMNM5MqRtgnYhqYdfIpnrxatzRQBJiOulqTLb+y26ncITq2Vw1BIIK97Dasp19BOuopdqoGbw&#10;KFMzeHQd57Cr34ddw26ChRxjs5uJymoktrCFwNx+BGW2kzbrPqr3XGftpZvsfeoz1lz7hLZTL9L6&#10;4IsMefQVKg6dI3vr3aSPHIVfWAzOnqE9l0aLhLcwilI1s8TZNRB3eV6ZunQ6LynPvffQ/nNQ0wx0&#10;EhG6jV+g3/KFHKj0A6vel35AvK7mbcyUQdj+KbrNYmqq48qb6IX99SPOopMD9hoq4d91Xh6LDTuD&#10;oeUBLCp3YF+xGfvS1ZSNbaZwfB/6LhxB0/IpUh5X0LRuBaNP3kHn8VP0WbuN2NJGohJyiY7PEcsT&#10;76YTHJasTY9QM3jU7AAXjxA8vEK0qQr+8p2jo1NFn1hoc0DUvA8Pz2Dc3YUz/qtQ5Ug38Xn0Ks9n&#10;Ss5LQ6TN4Jl/A8NsSYM9IpyWq2mQ7+JYs524hAJ8A2Lw1K7gj9LmUXj5RWHRcgrDwNM41B8goPMB&#10;nGp20r6yiz4dTaRkFBMrAio6PlubK6rINjQ8BT/5HDWDR80CcvMI1SawaNY7e8dFTWZx8dO8bmvv&#10;Q6yoT3W1b0JKBXl5VZgb7bARjaJm76hryP/LAxEXX3UxOLcbXZuEcrfkuWgG3fSX0M96GeMsYfwF&#10;b2O54HXsC+dRXD1Am8NxWykqE5rt3ZrhpoVtCGGRGYSLR4NCErUDVaY8q2btKM+pCS2392/P4FGT&#10;WRwl5JXXHaUcmnkFU7XpIOkzlxEzpJPiaYu1Aw0JicNoMGdg61jaho7H0z1IBkN6mP8uBgwYcX+g&#10;SNXgKPFSbLHU/xLKatqZvWAzuXmSzxKqwUJAoSJxHaShUX1DZEQC8XFp2uwdNZHM309rfbUBUV5U&#10;B6UOTjNt4ktEz6QY2Wp57BMmpdSd9LYOAmsa8M4pwr+snPD6KoILcggtLiRl6FgiSpqIScyR75Uu&#10;A5siAxiGr3cYjlIiBw+ZJIMxCgd7KZuu/gd6jua/gcLCQjc1wUyRjDZrp3f2Ts8Uwp5phM6iF1w9&#10;5MuLfI2QvLUSwWQ0WmFurmbx2GAjCk9dlG5msNO+rEoVR2cZNDtH0maMJHJ0CxFdA8idM47Ygf2I&#10;bG/Et6wQ97h4KYeeZKaX4ieE7alSQbpVg8GK0uJawiR1embv9Ex9cHRwx83Vl9DQGJqbOzh77kl5&#10;Tk1u+xtBzcOysfPV8rBA6rsaFGW3vaoOTKVAXFwGlpauuLsGad7vGjmDkqIK2oaMx9XFR15z0QYi&#10;saWWkAElcrApBJVmEBWdqM3oS8soJyOrnNiYDC2y0tMLJeczCRRHWFs7y0BaqWkRv+39Wv8HjGY2&#10;P6lzGyoqfHxE1kuH2/vS3wbqyxeWDiQyNgsrC1eNrFQIqwEwt3STXI+Tf2iuTWNSHtLprCQ/pzJ2&#10;/BKGj5hJZ8dEbKxccXb0wd7OjZRUSbPwRCwt7DVP/u8zeLStwfz93n//X4BxurW19d/nQnhnJ6/f&#10;qxk7auaOmr7k4OSnzeBRs3eUBUjJchMGnzBhJr6eQZKjk5k6fQ2jRy/RosXbK0ibqmCvZvDrLb6S&#10;A/6DXm/+/3du1r8DbKytnMSbdv/L7J3klEwcpEyVlPTBzcWbESPnMWnyKhFfkxnePkGblavXWUo1&#10;CPm293N+uVAz8dQ8jSOHT0uLbab1/k2Nwxk9Zp6WGr1v++XDwcH1CXXwNkKYLo7eBAvJpaaVaxHT&#10;+5b/WTCaWffO4LGSQTBe7H3aBBNMMMEEE0wwwQQTTDDBBBNMMMEEE0wwwQQTTDDBBBNMMMEEE0ww&#10;wQQTTPhnYvqmszVL9z+96NjDN5j92FfYL3kF/cqbv9evew/D5s+w3PYlxt2fY6ZmWG37Cv2WTzFu&#10;+QyL7V9gWPshumkvETz8ND/++vd89+0f+fyL3/PgY6+w6dDjzFl338J5ey7Ejt/8iGXvvzPhn43W&#10;vS/cspn/PLplb/XcK3LFDZyP/ohu5xfoDn2LXs05XvU2enVX0fXvaQs1WI99CP3GT3rWMlC3U9kk&#10;tuEjeU4er/sQ/TrZznoRp64H+e3v/qDZ73//R3744Tc899aX3PHSF5x9/Wuef+cWL3/8Myee/Yg+&#10;07YSlFyBo2c4/uHJTJm1gXkbTrN9y0YO7t/IiIYoZgzL4dCm6Xx569dkV5WxZ9Ni6htLmTB/GC2j&#10;yxk/eySn7trFzNnzWLftLrbsOLZw4c47Y/ovvMui93BN+Gukdj1nbjPjCrr5b2BcIg5e+XbPLaKU&#10;Y7d+jP7I9+gPfCMOVqt1yGvqfrsre00tVCGBofat1QoeK+Xv5TmDuh/vshvolr7Rs132Bu5jLxE6&#10;4m5++PXPvH7zC3790+/55off8fNv/sBXX//AC299zsXnP+Cd97/itXe/4vX3vmXbtU9ZtPs8hx56&#10;kYW77iO3rIKSvqXkV9SSlJxCS/9Cnji1gGsPLuFLCaz7H7nCxo1jOHV2EV0rBpBbkMes5fOZv3IR&#10;g7oHUjVhENXzS6leVEjysBSKJlRQNX68iYnK175kaznveWwWPcfgA29I9oqzN0oWb/lcu4maYfct&#10;jMd/jUFNu5Lsd1r2Oi5td2CTPpukra9guf51DBuFGTaIbbwpLKAW9HhHmEACYnlPALjOeAZDv0MY&#10;mvbhVjAXn/L57Dp9nQX7H6NjxzkGb36I4dvP07btERYfusDyfQ8xddsptp24yMK9j7LpxHlWHjpL&#10;SHQe9q7hOLu7UlZTxfAR7SRnZ1BUUUBBTRJTF44it7CaqbNG0rGmna5N8ylobSG2bznJTQMpnTSB&#10;0fNWs+eJk+QOqmXHo3cQVBRPw5xaAssiSWms+p95QW/01IcCg2q34pk5G9f4LjwShuIV34JbbAPm&#10;vjnofMrRHfwK457PMNv7lXY3PV3dcWwjOgmJr8E/NAsf/0ScXcOwd/DXVm2wd4pAN+9VDKId9CoQ&#10;1KzNxa9rzGBoPIJFv4O4583ArXAGw3ZfomPfFToPPMHw3RfpPvg4Yw49Qffey4w/cIkph64w88AF&#10;7XbFasGTRYcvMHXj3SSVVDBgzGymLF9DRWN/ErILScwoIiqxmNHjFtEwYBzNHTPIKRFG6NOPlhlz&#10;iBvQQnhWMTGFZQzrms3mfUcYNXsmAyeOJrOlWbuhbdyADEIr4nDPif2fFRDZ4+/+yS1vGY4Zs3FI&#10;7MYtbig2EQ14xvXFKriU0LVPozsuuiBlDua7viQ0qRFbRx8sbX2xsvXUbqtoY+NOQnwWNrYe2Np4&#10;YG3Vc8dRC2sfvMeckFKhpu/2rnPUewcys4aD2OfPxylzApOPXWX+qReYfvIKs45dZ97dTzH92BPM&#10;OPo4sw5dZIE4X9nSIxdYeeQsa8U2Hj9LbkNf4tJz8Q1PwDc0kZiETErK+5KYXkxRZX8SM/uRXtpF&#10;ZFo5u/aeIjqxhriUSpIqqkhuGUhQdgEN08dTNnEUBaM7SBk2gJCKLKIr0wmtjyC5MhfP0DAiUgvd&#10;eofrl4nGhfd6NC96BK+ClTimTMEhfgTO8cPwSu1g7qjpzJywBMMe0QUnv8di72e4TH4Wvd4Rg4Uz&#10;BoMdOjMbbY6VmndpZemInZV9zwI2vWZjZYu1pR3mFra4n/wW3RLREYvUndde1yazqvnctiWrcc6a&#10;REbjbIKzO/BM78Q5rI5NR6+QWz2Z44cfY+K4qZx/5AInT57h8APPsPv+p5m8+RyVk++gdMZdlMy8&#10;l4S2rYzee4FpBy+Rqm5zndCf1KxWsvJacfHLxd4rA+/gfMLjK4lN7k9MRjc5zQOw8w/DPycNp+gE&#10;3BPj8UxJI7Ylm/j+uQQWyuMcH2Lr0nGOC8I3I6Wkd+h+WWhffNfpYRvPM3b3OfrM2E9Q4TiiSkYR&#10;WzwCg2+hDEw/dEe/xkF0gm6ftISho/ENiyMoIRGfkBi8Q6Owc/fHwc1fYwa1VoVR3TXK0Rsre0/0&#10;htsTc429t+C1xXBEAmKxiEi10pEEhG7hmxhHXcU9ewLJxVUUtnXRZ9wqxqx8DIeIWubsPEtEXgcu&#10;ISV4RmXQvvkCzRtOEdq6kvrl9+CePBKnyCZKOveRN/EI8QM307DiPgavkvdUzcMpJAOvgCLiUvvg&#10;4JODW2A+Fq5x2LnE4Sr75t4hBCaXYeMRS1RlNTZ+0WQP7odjfDRpdUWklhbJc/5UDR5AQFosrqHh&#10;WPuF/lvPjfs/MGjx6V9ve/B5xu86J0p6H2GVE3ruux5Sg0VAFYbsqeiO3UJXsln0wWf4heSSmJbN&#10;pI0rWXJ4LxvuuQPP4FhcfCLF+T44S5unlrxRsy51amEjdVvy3sWN1O3ElKlVXTz8otAflYCQcqHd&#10;m3Hea+hGXcG+8SjuCX3xCkvCOzKPzLYdJDUup3nG3cyUrsE/fzDOQYn4JeRhmz6OCfvP0bz2PrLa&#10;NxCYNYCwrH5EF48hunEZQcUzSOjYKSL0MYLyp2MVUIZTQBaBMUU4+aZhaR+Ps1cWvnK8bqHFeAal&#10;Y24fQUplH3ziUsms6ou1vx9J1VIe01Ow9PDAMyaK9PISHAMj8IgIxcrV+x9zP/i/N/rOvIOVd1+h&#10;ctI+GmcewzahE9voYex64AoGvyIcdn2E7sT32OetwnzDB5jp3UnMKychp0yotZA9D55m06k7MDq5&#10;Yu0dLM6XciGZb27tpjm/Zz0jS8zNe266+ReTYDCzciSnqB7Doe+kXAhDzH0dq85LmDcew6bpMHE5&#10;mVh7hmj3pm+YdQz7iApKR28R9T+ThPJu3IOiiBXRF1Y9m449j7BQ9EVs8zzcMweR37UOi6BCnIX+&#10;7YQxooZuJm74RuL7zcc9uhi3iEIyauux9EonLKVOAi8Rg00sPvFpROeW4xWTSUhKIU6B8UTXVlA4&#10;eKBohSiCI+Iwt3Nm5PTp7Dx4DM+QWDkeO8xs3P/+98X/e2HUnPVZlYOmSUv2EIGVywnLnSoOcsA3&#10;IlM6h4HYh/fDYtsX2N3zM4a9X+K85CXCYopx9YrFzSdKsj9S25aXtuLsG8yO++7BaOGDztxVuy29&#10;ule/wai2whDifK00qPv1967zpDdzxNZZBKeTLyFRBRjWfoBhwZsYRl7CVYLBsuEY/mFpBISlSGeS&#10;qpWFmqkHCcwZRD8JjLi6KbjGluIZHkdmUxdl805Ss/gY3dsfILxpPn5l04mpXyTaZxihlXPIGb+P&#10;2CHrKV9wJ44Jrdj7x2PvHY2tVzRG50CMLr64+MZj5SCaITEN5+A4CYhYKRkRpJXW4R+dSnxOHjae&#10;/jh7B2Fm4Ya1owfRWenYuHuKbnLCzcP/Xz8g+i4539626sIf7D0LMTd64CaOzC5up6BuDvG5XTLg&#10;QnmhfdD51uO2TC3p+jlGdWfpfaIPtnyE/ZrPiEooIDuvD4lJxdqqZsrsXENx9AiltbVdAsENJxk4&#10;M0tPEZIiKJWoFFO32zSowFBzTlVQqNIhgaAz2mnBkpZfgzFvMuZ3/YxuyjMYxj2OVf+TxHY+SGRi&#10;hfzfCqKTqsgq6k9R/7FUzJH2sXs3Y+94h9LVj5LauZb4qqF0nbrB/jd/ZMfzn7HrlR+oO/ISA+5+&#10;mYbjbxAz6Th9jr3KwHvfZ/5LP7Piya9Y8/z3eGaMIjCyWIIuFY+ARCKSREM4BEsbWklCZg1JxTXE&#10;J1STW9ifSAk8o7U3Lu5RBEiJUvdW9vKMxksSQt1oNjQ0CTvpoJJtPf+1AiJxyN7n0iY+SOLsi4TF&#10;1hAeVyg9fhR+Ey9gXP+ZtvKKbn6vLX4P3bKb2jJ2Znn70aluYa/Ydnnfug+xWvcekTGFlIozcnL7&#10;kJZaSmBwAuZWagFUPyxsA/DwjaVj8h6qa4ZItgTL+6tZvnIbixevxzswVgsKtfaWmaWLdp9W99Ay&#10;7E/8CsOx79Ft+xx1O3MzCUL9tCcxm/o0Tm334igWLN89IKqYiOR6kvsNxSutgtDS5Uy/60PCSxaQ&#10;MHQPi858QOvh53CIbaDfgZfY+fzXbHn5O5Y/9Snxs+4lY96jBOWNJrhpA2Fj9pGx/AnmPf09S65/&#10;TdPRV4lo2YB/XBE+YfH4RaVh7uqFT6jSP77E5qRg5iRZ7yrH6JcoZS1cGM0HB/cgjdHMnKxxCPWU&#10;ljscv5QkEgtysZQOKt7c8Z8aEPq4pi2kTr9A8ILnsVMrVk+7gUE5Xi3YNlfVY7E50tvPfw+zTV+h&#10;O/ANEQ/8BmsRhn5rXkDv2w/9ri/Qq/vMq9usb/wUs5UfEpdcQ15+k7amSEJ8nnbX8NDwVEKCk8Xx&#10;gRIMQrHW/tI9eFHfZ4i8lqatlag3SCcR04z9irex2P9rbdE43Y6vtOXD1O8RWlupOgmlFcY/hXHk&#10;RfyzZ2MbNxSjQxSW8pnBmY1k148gMK1OSo+bfK60rUZnrLxSaFzzILnT7yKqZRvzztxkojCDR8Jg&#10;ht33Ptuf/YpJD71J510vkbPkEVxTRuGSMpKE6Sep3PoUqTNPU7PrEkOOP4tnn02iG6T0SUfkHBqJ&#10;bZAnsdER8l0CpaUNJLk0T4SlMJ69HI9roDChdBit5dKa+kkHFY6ZsFtgQyzhFekY7NTtZqV9tndR&#10;67X83OubfyxK+w1C33xaBlgcv14yba04delNzFbI/upPiZj3JAarGGLiayis7qR/61T2HDqLr0R7&#10;oF8KdU3jehyk1nLTTPZX3cQmabS0XYEYLAPQWYaht4pCZ58pbWUnvhPPEiri0rjyFQyLXkbnNxBd&#10;YH90IU09C96FiIUPw6H7rLY4lmYzXtFuda+bJu+fKgHb/YS2Aph2H/+hj2E5+GEsa3ZiU7ET58gi&#10;CYIKfJMLsPWJx8JD6rlXIna+Qsd+6fgkD6dosWR92XyiBm9nwun3CG/ZTdSAPbQ98BHjH3mf1U99&#10;Rd6OF8ldfwX3vIWEDxbBV7+FkuOvM++F39L24EcsePlHAobulwwvlv+XSWhannQqkdh7BhOUIqyU&#10;WYyz6AuHQPnf7hHSksbINhRX/2hpTUVwRiSjt3PFwT8M7/QMhi2fJrrKCw9PT7Kzy//xZyurqsIs&#10;E1NqpL5/imHLJwwQseQVP4RZyw8yceFu5i4/xGOXntGWbC8sHcek2bvILR3G4I5ZpBYN1ZaC16tg&#10;EBGnWy/BoH6AWi+P17yvrWOnW6ZOG0sGK4Enpp0gmtWz2J9a9Es37cWeRf/USocTZX/Ck+ijpkhQ&#10;yGeHDJGgGI9u+CV0HZfRNZ1C33Qv+gH3oR/yCPoR5zAbdRmz1jvxGHYP3h13kTlqFP0WtpMmWiR3&#10;xETSBncQXjyQgOwBFE2bRGJnOyHDBpK94gSpE48QM3wPKTPvZ+VT3xI/4RTR3fcx4+o3TDj7AaMf&#10;e5/oBQ+RuuQcvjUbiBt1Dx7la6m7802S1pxh6INvUnroKeJn3iMMEYedZyyWDgESDEF4hsVg7epP&#10;XHoxRnsf0RO+OHqH4xEeI51FAklFdZh5xzN41zUC+07GNzaDhmW7cIqOxb+hlIAY6UQMtv/YtjM6&#10;t+OxmORSidZMCYgvRfh9h5VHEiEijpwko+wcQth/7CJjJq+nqLab0oYpTJ23GxvHEDnYSHH02+jV&#10;un5qaTu1quNtU6s8LnhLW/3RuPdb9Ltv9Sx4uOlTrYzo1vYEjE3Vdu13Bv3St7TPMZ8hQTHiYo91&#10;i406j1mXtKrdV8Txj2tbbV+es+o4g13zURyapXVsOkpw9TKp1Q3E5NVSNXoEqc0NRPUrpnLiOMnc&#10;vkQXjyAgfSAheRIQ+V3Ei25InCSicuGjJC96lNlnP6Rm3zMUb3uCtZc/YsPVTxh972ukLHuEqOn3&#10;kLDwIdEOR0hc9igl+5+k++w7bH3lFjvf+JaVL98ibceTRI7eR8S4fUR3rSW0oYtA0Un+/rE9Cyu6&#10;B2BptMXCaIOlhSMu3sIS8ryHX7S28mREdBbB4UkiMuO01a88fcJxkwDqddU/Bo88dGadj0cYHhL5&#10;+s1fYL73C/mCKXgJvemNXnj5Z1FZMwz3gBIyW1biXLmSmH1SvxeL09Xqlsrxs2VfLe85V/TG5o+x&#10;Ofotbsd/ELa47XgxtfKlYovFIvimv4Ru0lPCBlKGJl5DN+YiZqMvo1fWdRH9yAvaKphaKRj8EIY2&#10;YQIpBQYx89YHcKjbi2PNHhxqtuNQuYOakStIrWglIr+OnAFDyR7SJswwnJzODnImjqJ0+hSq5syi&#10;Yc0a+qxcTfHcJRQvWEntmh0iIu+jYvMx+u49zaA7LtBnzz007nuIxv2PMvrhF2X7GAOOnqFwqbx3&#10;w26p/0HEpBQSEpNJcGS6tLcZBEWkERwhrWywiElxpn9gHC5uweLYeDw8gkUfWJOZWURCnPxNUIQ4&#10;uGeJQ82kW/L2jfzLSn5qlU61VqNaf9FTSo6Hh9r3D+11198fjz3yOLX1gzCqn4QXvYfFyo8wX/Ux&#10;+hUfikkpWCFlQP1AtFyYQLJYt0iYYKFQ/7yeQNDPkmBQ7LD/S/TbxfEq+9WvkfK3ulXyWLoPo9R2&#10;G+d0iktbSEgtJywmgxARjYHBSQSHJhMkAtPcKRWztvtFBzysrRKqa5Pt4Ee0ILAc9DD2VTtwqt6F&#10;iwSDS+M+vAceZMbxdax5YBMLZbvywZ3MObaaU28+Tt/5w6mZ08H045tZeNdOClsbcAkMxjM4grjU&#10;PO3+FNGJucTEZWsLa0bI9wmTriA0MlVbXFOtO6laP7VWpTLlKOW0247z9JGs9g75y3KqyonO0i04&#10;uQVq5iiiUb1Pp7PUlni0tRYhq7fDzs4DW1tPLNXSbfZqBXMJDHleLcSpFghUSz6qAFCBoJaDVEGh&#10;FujsddU/BkmZ/QkKSsEwVJzQdQ3DmGfRT1QL+Yop4aZWOpXsVwuDK1OsYK6WfVU6QLLdbPdX6BdK&#10;wCwS2pfHBtk3jrrG1v13iwDNx1+dBg4Q9S01VQ1AT3aY/WXhPmVqSTc1EGrA3bwi8JZe3L7vfsz6&#10;7MO2dB1eRTOkBYskJa2U+NQKYpKLSBSxFpdcTKLsxyUWSNeS3+Pg2CwCgxLw711INEAtJiqfq5aB&#10;VVu1kKiy2/taZoqphUV7nBuiLSrqKubm2WvKOV6SuUL5ymmO0jreNhUA9k7+2Dr6Slscx9ztJyWo&#10;krQf4rKyiqQ0OODiEoCNrROvv3ETD3FyRHg8zo7eGA32Mg4SKLbumvM93P3x9Qn+jbtXwANWzs7+&#10;vS76x8HGwe+tuNT+RCc1ESR9un9MFQHRFQTFVeAfWy7bMnm+lNDYEqISq4hNrSIpo4HcojbGTFnD&#10;qvWHmbNwF62Dp5Eq7aSvf5w4IUHLKje1/qc6xawX06kfniywsLQjPi6d1OQ8aT3TtcVRY6LVqs1q&#10;ZTdDD4WKWVs5/GXJ29uLpCqn3V4Z9ja9/jXVqn21/WvTVqGU7PUSZ6u1Sb285T1esi/m5dmzKKv2&#10;P0Txq5vAWFi4E1NeR/Ho0bgUZOKSIUyRm4lPXSWelaUUrd9D/qbj5K8+TMu6PSJe5xEp7OqbU0Gw&#10;mF9GiQSNlAg57uioeHy9paMQMTlk0ESGDp1Cc79RtLSOZ0DrGMaPnYeLszc2VmoRZ8c/97rkn4va&#10;qv5dyamFBISlSR3MkJooLVO0UGhcnnYmMTaplNSsWoorBtOvdSL1zaPJyWuWjCwSek0nKDSFgOAE&#10;cUokVTWt2vrHDpItZtp9VtQCsLaSmSoTI7VMtdPWKA7UfoBSGWRt7U6UUHVwcKxQqCdRkfESQGot&#10;RDNteV83twBtNU0naVtVXVULRP5lBV3NJFjE2Up8uQoDqV89zZ28KRw2isQRY4lobsO5vJagxgGU&#10;TpxO5OBhpE+bim9dHa7ZeXgXleBXVop3bh72kbE4idkFhGHrF4qFk4cwUS6paUXkF1WrOo7R6KDR&#10;eUBANLY2ntr/t7N3lu8rAa83712q1FKCQRjKr2dVXlc5jtdufE7LkAm0DhlPa9tE+vbrJiE2XcbB&#10;9h9bDv5fUFhYq2WZWthWb6ZOC9vJl7Tp/QlZ0bkVXr7/sYSxpn6VE3pNZabaKqrVac7UY2FuQ5T0&#10;1iqjzQzymfJZaoXQMeNmM3HiUm0w1MB2jpyGtaVkiLmdRqVqsVtnN38ZaKnHTj7a0sqKphO6monu&#10;bMC3n4i5tkpChwmDtUn5mDCI6LHSSXTVEdVRQVx7JQE1mQSW5xBaVICZrTM+EpAJohdy86pxlOBS&#10;WasCMiQsSdMKqv7bWLlIljpIbXegoKCK+PhM0RSiJ0LjtYD28AjQrr1QJ4vUj2lquUZzo+2fzQwW&#10;X0m5W9M7lDp5/LU6Vl+fIMJCo/HxDtb0gsHgQLJ8hy++uMXUaasID4uTz1Lj/C+InJzKP6rVSlXm&#10;KlPLr6emFjNr/iaNnn0k+1RtvR0MWkB4qRZKRJo8rwJCZbASR0ofhIXGEhgYLRnuo+kEZycv/HxD&#10;GD16KpOmLmPZ0s2M6JpD9+hFLF8mLaeUiuSkNBztvTAXZrGwcMLZ2U8LIk9Pf40l4iWbnTwDyM4o&#10;007UhISnkyQaQt3PIy1LAkOEYXBgDDbWTthYSgBKIPcsG92zdLSVtHghovhjYtLkeEJE9duJQ23E&#10;KdZiVuJYy+/N9Jabe4fkb4YA/1CcHD3l+EWEitZQ4+Hk4IWLk++fet/yrwmh3+9u07Bqk9Sy9apt&#10;Ulnv5Ogvz4nIcpGslX21VcGghFJPUPSYyrqIiFgRqDE4yEErCrWzdZMsD6GuZjDdUm/bO2bT2DyK&#10;7u65tI+YRsfImQxsnaAxUbwIQje1+LreuneJa4PmsB5dYaENpnKwetwjRHucrZ5X1qtT/mzQG9+V&#10;XP2bO/d/MhxdXfx+UvXdyspNKN1Fo0tl2r667Zilq9Bmz75aLdtWVLK5uSNpaXl4Sreg9IASVl1d&#10;UzQHT5gwh0FDJvPE9Xdo7j+OXbuOMG3GemEKCZD6ETT17aC6vL/U5ijNyfbyecr5Xp7qXgiGD3u/&#10;lwn/bhARGe/s4kVEWKJGyUpgKSrXG4x4ufoyomMaQ9unSaDMod+AkdTVDyY9tYi+tcPJzKjQAszK&#10;wlmCQKfMhF8CpGNId5RWS7WT1lLPLcylhXT3paFxJDnZtSxfupXy0gauXH6FwoI6+jV3auVHlQcl&#10;PHs/xoRfGry8/LcqLaBM+mwpAx7aPUlCpU319gyRjsIVo167fYamAXr/zAQTTDDBBBNMMMEEE0ww&#10;wQQTTDDBBBNMMMEEE0wwwQQTTDDBBBNMMMEEE0wwwQQTTDDBBBNMMMEEE0wwwQQTTDDBBBNMMMEE&#10;E0wwwQQTTDDBBBNMMMEEE0z410R2cUfglK2Xpzz27Debzr/1JxynXsBx3Tt/0q19H/2mDzBu/gKL&#10;fV9htusLzLZ9jmHrZ+jFjFs/x2qTPLfqfTwnXOOT73/Pd9//gS+/+j1vvvNrdh26wM6T1xZtuffV&#10;xL2PveYyfvwjphun/ythxIar5wdvfh67mU9hPu8l9Etew2rbRxg2f4r+oLo56y3MtnyOubrRiroH&#10;91x5z2xlL6OXfd2cF7XnlJnNe0M+4xXshz3Mz7/7Mz/9/Ad+/PH3vPvBt3z9w2947LkPOP30h2y4&#10;+jVLr3zG6qtfsuHpb+haex8JOQ3UNrRQXNnM7h17OXDvc9S0LKBx7M43WpZff2nsjqcr+y1/3L33&#10;a5vwt8LCI8+vCVjyFGYLX+25d8bSG+hXv6fdXkl/5Ht0B79Bt+NTdDOekefeRd3JX7sxu7pX1uYP&#10;0W36WOwTdBtlK0Gi3ZFH/taw5n3Mx19h9NYz/OYPf+Z3v/0T33z7A9/+8DP3v/Qlp1/7npdeu8mD&#10;L33KLQmSxceuEtlvBk5qeeagJFJzsxi94CB33v0orc25rJnTl5bqTDavmcIjB2Zw34P3UdTUl0fu&#10;28WxA+uoGl/HoBEFTJk2lueunWHH1oPsOPAIO/afmjV7ywNRvYdrwv8N7ts/Xadb9Dz6ZeLYFer2&#10;ixIA68WJW8XxB7/tuXHqZnGyOF+39h10K99Cv+ptbatbJfurb/a+pv625+/1a9RzYmvewzD5CTyG&#10;nuKzr3/gN7/5A7/57R81hrj13U+8/vbnvP/J9/zmp9/zK2GJF9+7xbprX7Pxyc8Iiitnw+GLZFWO&#10;JCe/LwWNE6mvSeOtxzeyeVElb1xZy9EDBzhz9XVGTR3GyR1T2L1zAXNWTuKBo2tp619BUn4p1e2D&#10;yB1YS9bAKpY8MI15D04kZ3q9fe/hm6BQsuWF53SLX8VskdD8CnGsuo/WeikFigWk7usOfYtup2S9&#10;ZL9uda/zla148z+2YmareraaLbvxFzMseQPryU8R0P4g3/3qe34l5eHjL7/ng8+/56ffSLkQFnjm&#10;pXc5//KXvPbe57zw6k3ZfsbFlz7jpATDsKlbyS7vT3ZZBVGpUTT2G0BCSjoZGQW0NxVw49xsPvzg&#10;a154/QvWbJjN2Qfm88zz67jw5BGKS8ppn9LNnFULKJzYnwkbJjJydxPdezqYe/80Kmc0/6F3GP5n&#10;o2Hr0667nv6a4VsuMv/yR3gseVKoXTJ/82dYHhAWkHKgBcTmD7TM1q0RNljztjCABIRy/Oo3hRkk&#10;GGSrzGKdOH+llBUJAP0SCawl8vxiCYaFr2M5+G7cB53g259+w+kXP+ddEY7bnvmCDdc+Ytf1z7j2&#10;1he88MaHfPDNH9h37SaHr7/PIdnOO/AotYMmExNfQGZRDoU1ZdQP6U9cShb9m2uY2l3HvFl9GTeh&#10;iqefP8ip+06xaNFcBi8dR8aQwUxZt5ruOYto6R7PxMXzWHbXLGqmtOAU58/wXf0YtGSkae3Mifd+&#10;KJrgBaqOfornEhF561UQiO0QBhDVrzskQbDvSwybbmJY/Q5OUy+jCxiFdf0mAja+jNkmCY4N78jr&#10;wiIbZF/eZ7Pi+R7mWCYBsfw1vPsfwLzlBO712/ArmsO6Y+c4eM91Ru68SNeucwzbfkbsAsO2nWf/&#10;3eeZuv0hthw/x5wdp1my/wyrT5xh1d778QsrxD+uDlcvTxJT02jvGkRReQm1A3KYvKqd8vo8hgzq&#10;YOOhFQxYNZSFxw7RsmA8CfUtRDQ0UD1+CguO7GTtvduZvGcR+d3FlE8uZuC6EnKHl/7PDYaCjU9G&#10;28663pO1S25gtfpj7Ja/R8CCN/GXDNZtFXGoysKer/Gd/giGbSIC16uyIXV/vWgAMYNoAmt5zkla&#10;ROs1whpKPK5/l4D1LwhTCDssfR3j4tfQNx/EsmE/LoVz8SicQ/veqwzdfp6O3ZcZufcKHbsuattO&#10;2Y7ee5Hxe84xftdZpu45w8x9Z5h/8Cyr7niSrSeukJaSQXRWLk3DhxKdmkVF32Hk1Q1h1LTVVLdM&#10;Zmj3BNIKa8isaSS9spXM5iFEp1eSWzVAtMYA4uS1srZhtM+eS3xZNoUzMuja38aQHQMpG96a1zs8&#10;/3MQMuEB3HMX4ZYyBdfE4XgnDcEtphmXsAos3DOlNHyK+cnfowsfg9mOj7Be9jbGzBVYuOXhG1qA&#10;f0i6ds9vR+cQLG080emdMAb1k5IhbCAlJGqTBIO6aZu0mI6zn0PXeAjXqo34FM2n+/BTDNl1gY59&#10;Vxi57yqdsu3a9zijD15l7P7LjD9wiWkHLzHzwAVmHzjHgkPnWHr4HOHppcTkVVHTNgK/6GSikjOJ&#10;TcsnLC6TSdNXk1PYSlJmLWOnrGTAiAW0TJlJ86x5RBVUk1hUR3ZFHcNHz2PqvKV0zZpLYb9WmqaN&#10;IGVQFtFNsbilxRJTVvZ87xD9z0Bqyy580+fhkT4d96RROMe1Yh1eh01IBfbhVdIpfInxjt8Qtk/a&#10;v7XvE5gyEKO5uzjdDysbLyxs1dYbC2vZVyb7eqMrPv5xmB++hX75myTtFD2xWAJj4RsETH0Gy+ZD&#10;Git4Fs1i7MEnmHbXc4w6cJnRYqP2X6JbbMKhK0w6dJkZRy4x6+B55ggbLDp4jhVHztIxdye1Q7uJ&#10;zc6TMpFOUk42rt7hRCakk1vRRMPAMcycsYrcmpHUNE1i9urdRGVVUT1sLMkV/YlJraFv12hmb17I&#10;3O1r6DdtNMkDKololuDOiiS7PZn04hKyqkp/1ztMv2xUTH4sLKrPbjwKFmObMhGH+HacYwbimdCK&#10;Z0wtZgHFWttoPHYLw+Gv0BVswWDmjm9QAtZ2vljaemJt5UWAXwSOjh5YWLljY+2OwdwZndGJkNAk&#10;KSnyd8vfJnanlBMRjHoVDOMuYFu2AafsyUzad53pdzzOjGNPMPeOJ5h993XmnLzO5MNXmSGOn3/k&#10;IguVCRMsPSyl4fAZ1ou+2Hz0YUIzUoQJsvGLSCE1K4+ouFTK+zTj7hVNcdUQqvtPJrV4KAHhOcye&#10;u4WIuALi8qsIL6ggp88AQrKL6TtnDLndbaQMayGkPpOokmwCKkOpmtoHr8hIPKKi/jVuhPb3RJ8F&#10;j872KV6Fd/5SvLIn4Zc7GffkdsZ2z2f5uIk4+pegO/A9Xju/wny/iMWgoSKmHPDyCSM1vQQra1+8&#10;PQPw9QjEV7aOtk7YWTqK2WNr5ahZZEyOtJ9fimh8C8PUa8IKvbdwTFuNZc5i7LInsOP+Z2mbsIXM&#10;ygki+E5SPHA2bZN2kV1YyPlHn2DjnZfZdPISW09eZsfJi2w7cY49d14kILmMtLwkyfyheEZkklRQ&#10;QGxOMcm5xbi5xxMWXU54XCXeIRk4+yRIwBQSmtREYGIBxe3DiZES0bZ4KiUThotoHEDq0DryRtYQ&#10;WZNCaG08kbnpVEzvh5mn/y87GAYuefDDoKptuGYtwCFpLHZxw/DL7MYntIaF4+ZiIWVCCUXb1jvR&#10;SzCE5IzGoLNGZ7BFZ2aDm0e4aAJz7S46NuZ2WFvaYGlupZmt7Ftb2mFpYUtOXh/0Egz6xW9imCua&#10;QQXCvDcwxE3CJn089pmjyGmaxZydlwjLGcm0bY+w4/gVWgYtpTyvjIGi+C88fJm7H3mBI488z5o7&#10;rtNn/mnyRx+hcNQhwhpWiq64xOyjl8kYvonyqcdJym7DySUSd99cLF1S8I+qwNkrBXvvXNxDSnDy&#10;SSWqrBz30BhhgTqy6mrwT03HNSec8IZkckaUEtU3lozmfDzzQ8joW/XL7Sjq5t/3u66tZxiz8zFK&#10;u3YyYcvdTNh0F56JTcw//jCBUx9Ef+zXUhKWSIfwMdGZwzAa1a0C1c1V1a0GzTAzd8MgZcBo4aLd&#10;ltDO1gNHe5fe95hjY9XzflfPaIw7hBkWSXmY+6p2d18VEJaZc7FLm0R4WjM+EWWEF48htXYCg+Yf&#10;ZsraB6kZupqg5FrcQiulVDxN29azZE06TPq4PXhndhGU2UHR8J1Yh9TQZ/E9LJEA6pD3hFatIjS6&#10;AjfvdPzE8Q7eGXiGluAX24FfVCORpXXYisi19YoiNrcKp4hokivr8EvOwCc+CeeoACLzMkkT3TB0&#10;4WjymvriEaHuvvsLxIC1jzJq28OM3PIgEXXzCM4bTUxJJ4mlI5mwdie+u6UVvOsHwra/gt26T4hN&#10;qiA4LkEYwRJ3/zCcvYOwdfXFaOUm5om5rbcwhSNWTr7ohRV6boSmbraqzBLfsHztRyt122ez+W+I&#10;XnhdysWzWKdMwCt/Ct3LNuEbl0NN9wbckuppX3EfXctPEVs0DpfwMrxiq0lo2cjADQ9Tv/xeLBPb&#10;sI9uwTa8Hy4po3FK6WbY1ivMOnSR5pX3EVG9EFvvBHwCsknJF+0QUo5XRL6Iynq8/AvwSy0hOKFQ&#10;uoxGYsr7yuenEJwmz6enk9/agGtEED5RUfikhWPn50NcQRYOgep+Xr8wVE4+yuidD9E8/yiOyd3Y&#10;xLRhGd6AVXCNsEIz1ru/wXj6J5wPfILTrJdFKDoRlZpLdEYORltxvoM35o6+mFl7Y7T0kMdeWDr7&#10;YG7vgbWrHxYufpg7+Mh7vTFYCktIkLjE9e05B7HoLWEG0QvqXEX3ZVwzhBUy+9E6db1kfxIlbUtw&#10;j6tl7v6rjFt3hpSqoSLcsvGKr2HAxrMM2vQwYw9dlUyuxT5IqD6ykejKhRgD+pA6cp8IT+lEdpzB&#10;LXUyXtEFePpl4CFm7Z6Fm1+KdDuR+ARXEBBfjt42jMWr7mL1joOMnjKPgLRE/AuTSGwsJrq6AKOX&#10;G9GFmQTEiCj2D8Da6xcUDGUzdzvmtK9n4s6HaZh9kP2PvoBVzCCM4c1YBtVgFlgmiv8WVnf/gMX+&#10;TzE0HJGM9yE8JZXNp+9i3V3HcPAKw949BEtHHyztJSiEFXQ6K3G4HQaDaAl1v0uDTa/Zac/r9PZY&#10;pg9Ht+o9TTSqYDCb9DzmI87jK6wQHB5OsAg6R6F029BBeCT2Z/LuC3RtfISI7Cbcw9OoGrVHO+8w&#10;QoKka9dF7EMK8IitkADOwVPEZ1zdLIpm3MOk/Zdp3fAYrnEduIXJe/zEwdJBWDrFy3dPw8ojB6+o&#10;WmGNOBzc4ojJrCB/yFCC07NIbW4gqryIgMRoHAL8SS8vxTE0RALfGe/4aE0j9Q7lvzeGzD9R3rn0&#10;DsbtPkvjXMUI41i25x4sw+qxCKvBLqgS3b7vMRz9Gv2+L9DHTZHMdsE7Mp5oEVXr7j7K2nuOi+gK&#10;Qyftol7dG1O0gpmFu3bL4dv3wPyPQFD37VZ6QZ4z2hM0+ZR0Em/3dBDzhBlGXcGs4Sj+OeMIioiV&#10;fn+4/K8SaWfbhRnqWH3X83StfQCnkCS8JBjSWpfRtPoB2rado3v7w0QVDcM3owHHqBLcM9pxiSwg&#10;Z/RBxu27QtOa+3GJbxGNkCYOV7dejsMjtBTvqGrCs9pwC8nFOzZbPlsCQkpJRHYZu07cKzohikz1&#10;a2VTNQY7FwlCCXxvf/TSDTmGBGKw+AXc5G3cgj0LZ+96lDE7zlEz7QA2CWOwiGxj/JFncXKVbiCk&#10;DrOD32E8dEtayM/QxQwnIC5dMigJ/8hk4tLzWXPnUdYIM4QmZ0mmi5PF+UoPmElgGMxEI4iWUGY0&#10;2v1lXy+ZZNBbCbt44rbhTXTqrKMKhrHXMHZdxqLxGO5B4fjHRYlzRwoVx+MZ30yAlI0Ndz/PiDWP&#10;ipOzpXxEUjxmFyO2PyoC8mECaiYTVDWR2MbZ+GYOxS9/Ao6xNRROOcasO5+lYt5JnGIHS41PwcYl&#10;BHt/aSejy/AQpnDwjcExIBPX8HjpjPLxS8jByi2G9OZ+OMbHU9jYj+SsIkJjkoiITWXBwsW88fZH&#10;WEop1Ons/72DYdCUbXeNX3UvQ8X6zroD38KZBKUNxDs8gWUH7sAQ2aIxgu7Al2Qfew+L8Eap8wG4&#10;ekdLSxZLfGIe1i7BrL/3BKtPHCYitQCdtbumA5zcgjCYO6KXzFfO1+7zLW3mXwJDXrOy88Io73c4&#10;8StNL+ikkzB0XcS86Thm9UeJSyvG1T9a+n5R8rFZeKUPEXHXwLQDlygauQvnwAScAsPwKR/HmD0P&#10;MmTtXWSP3k5on+mkSKcRXDxJAmM2XkXjSR+7hzGHrjF40xlco6uwco9Ab+OPjWT/xr2P8PBjz5Be&#10;2E5IUjaPXnqOh648z8zlO0guGIBTWCqZfetJL6nFT8bmsctP8dPv/kxhQREDW9qwdfPF1kkFxL8p&#10;lu159PP60ZvpXHuKwJKlciA2OLiHSS/dgkdyK1b5K9Ad+Qbd3i/Q7f4Eq7BCIqIzRGhFa8GgLCYu&#10;W7IrUPTCYSzd/KVEyIBIeejRAjbamUZdr1bouem7lAcJBMUWOoODpi1cPUOl/PwkwfA2hu6r6Lou&#10;YdXvsFB0Gt6h8XgFJFA+bCGekenE1EyRbB/A+vtfJKLPPHxiRMDFp5A2aqd2FnLR0auUzjxOQO0M&#10;IhsX418ynfjBq7GM6E90yzpapa0cuEGCIWMIrlIedEZ3OZ5EDPbBInLDcA1KwsY9EpfQKByCg0UT&#10;JGC0DyGnSRhJmMDOw5+IRGkvo8Mxt3YTc8XWx0eCQZ1W/zdjhszc2iIzM5ffG4yOWNt4iMDzJzCi&#10;FBuPKCzcE/FJHoxrUiuGTV9hdsfP2Kx4B/3OT3AMq6W+zzACQ5Jx9IrE0SMCJ+nDI6LScfQMw8zK&#10;W/SBZ69JAMjnW9i4YyGZf5sJVDDoRT/o9eqklB1WEgj2nsEkpxaj3/sN+pnPCytcxrrvIWybjxKf&#10;XI2Da5QWDPHFbULZhYRlD8ArsYZh6+8jqmERbqJZ/BNzKJ97Jyvvus6QjQ+RM3EvCSM2EVw7j1Bh&#10;BcesLnLG7Kd5wxV2vPgNd3/4O8rGPUJs8iBs3FKIEhHqFDuQzIpBPPXCu6JRinnuxge0Dpsm4rWC&#10;mPg+zFq4itjqOgIkOCytPbCwFl0kesfSRXSRlY2MgQ/+Wpv8L4xhCy9ZdW+4em3YBsk4vY+YE47O&#10;oWRL5hicUnHxLZV6l41VQA0WcdNE0X+Jbte3wgYiFMV0Gz7GNaSWyrJB5BU24CzUausWip1rKPYi&#10;vhycAuS5YCkHbmLSRlqK85VOsHAmOj5LNINLj1jsDQb1vLpHt5XohOT8Mhx9JTvv+QnD5k/Qj3sC&#10;Y/clnKRE+Kf1JSqhAr+oXALDsugzYhlZ/SZRMu4gJQtP8cDbP3Lwzd+QMmAKMX07mfX451z5+jc8&#10;+umPbHjhFiue+56KPc9Svf9FBp16h7LNV5n7/HeMeeQGi574Avd+R/CLLMfJLwGfsCSCYzLwDEqW&#10;TiiW1JwmPIJTySpqIDG1jsLSwdg5R2LjGIy7VwwhIlhdPMLxlITw9Y8h0D+WsPAUnC1c/zWDoWry&#10;HdezpjyAhZf00qKcY2Y9ifmsl9HPeBnd7DdEqL2FYe4NDAveEXq+ibHkKIZtkp27JRj2ilDcLkJx&#10;7QcYI4ZRWdGKX0A0SVK/3X2jRSOESlYHazZ75lr6NoyQQJAgEMpVv0AqdjBYuGBh6YpncKwMUI+A&#10;7GEGB0JiZeBFsVsflf937Af0m7/GbOrT6Mdfw3HovbgPPy1CtI6ssnbS6zuJTBlERddBEqsWUbPi&#10;UfqvucKjn/3MlEfeJ3PMJiKFNaZf+Iwdz3zMnusfMuSu55hz9UviJ50gQnRC6vLzDNz/NB0Pv83E&#10;J75h/Yvf4Tv4KIkFg5m9cA9XH3+KzKwKUtJKSc0oxcs3goCIODz9pHRIKVCtr17viaWwn7WlDxbO&#10;7kRVZuNXnKydfCpq6Ye9jy/OWhn8F0HMiL0ueePuJWPRNVwL52LnHoez0Kx34gCMi94Vta76eGnf&#10;5olJEOgXyePVn2I8JvV6/1cSBCoYJBCEDdQVSxYZsygsHkBJeTMpqeUkJheJ6JNBEdFltPbD0i6Q&#10;YqnVpSX9yC9oJDO/mQceusqKVdsZ0TVF0wSq1VS1Na+srwjBBOw7j6M7JmJRsc+Wz+V/fYLZ5Gcx&#10;Tnkai87HcGq7F9/koYTElOErdB1SWEe4CMas/ssITJ/IgF1PkzBwK6fe/onU6XfimTMdn7RWOh94&#10;izuELR7+6I/0PfA0eavO4JU9hYTRx5lx9TuSlp6lYMdlKg4+ybpnbxHSfQqP6DwCYnKlW/AkNC2f&#10;oKQULN2F7sPjSKzMp3T4YALjMnCVrsPaNlpaYGFWCfbw/CziGkqoHNoPt7AQLHy8MPNww1Fn/OcH&#10;Q97QPcezRt5J+OwnSFzzCoaZwgCzXkO/4n30a8Sxc8T5yuYKCygmWPIexoPi9ENfCD3L6+oiVVUS&#10;Nst2fU8gmJVuob6xU6gwnJDgZKnrRcQL7duqn6MlGJyEIs1tfUnu2M+y5XuIjC3SfoewtPTAzTec&#10;gOB4QoVOPYVCncoWYCEBYDz6ozDOl5htEUG66iY6pUfGPY3ZOGGt8Zewaz2JQ8u9hJRW4Z9cQmTm&#10;ILxj8kloGEBYuqrvUfTf9wzxbQfZ+9pviR99Eu/M8Tgnd1C+6xoHX/maXaIJ8jdeJrhrP67poynb&#10;8iTWjeup2PY0s576nq6HbjLj0kdkzbkibWs2OhsXEYMx2Hr7SoB7EBgbhY2Pp+gnL+y9/UTTBBAc&#10;lSrCOgIXrzBsXH2EET1xCvUnvjoH98gwCRJrjDb22OhUO/1PQnzfhQ8ljThI1LynCF32GrpZr0jm&#10;v4lxkwy2MIB+rmrVlEkALL6Jfs/XhD/6Owz7PsV8y3t4Dt6Jmq2k2/Ip+k0qED7psQH30DZsKqnp&#10;1cTF5hIfl0NYRCrmRhk4afOs7IMwtwnQLDuzmsGDxmjXLhhUmbAIJmbOOQw7Jbj2f4vFQWlLVclR&#10;cyFWvYd+iQSltJCGBfI9pXPwHnonPnWrMTikYe0QhtHMi8C0GmnlcnCJzBV2cZYBFp3hEIhTcAX9&#10;DzxLYsde5p65Sfz0U7jGDCFpxG7G3/8mHXc8zbRH3iK66yjR3Ue0n9mdUyYQNfYQvgO3kzLvXkrW&#10;P8S0B28Q3GcrtgGxEghx+CTESzuZTk1bI9653vjHJuMSId2EW4i0nu6Y2fsSGB+PT3g0/mFSJu09&#10;cPbxxzlBvlNYoJRIa3ksTPnPEpBpzSseCmw/jf+iV0UDqMkpn2JYL46d8xZ6VQYWvoP5Bqn/e25h&#10;2P8d8Uc+wc6lgCkzNmDvFEF26RDM1USVjR+jF6rWrRNGWPsRlsIoYyYtJ1p6+qCQRDy8woUivaT+&#10;S3mwFi0gTtfpHcU80NnFo7OOwS6gCuvkGejiJ4nNwrBWPnP9R+hWSvYr54vjdXMkWOeqmVJik55G&#10;N/Iius5H5e/F4fIZOtd0dFZRBGaU45ZVjGNUFgGpNXhEFuIeViKCdy5RBRPJnXuagMrp9Nt+icjB&#10;+7EPKCSgainth55kwh1PMfrkc2TOvw//+tV4ZYwia9UFkpacx2f4CfoceYcR5z5i85u/I7zpIL4J&#10;dVgHhBKan45XWgpVY9olMBKlpYzBT5LAVlgxNLYAF+9Y3DzjMVha4xsQLqwYQN3MbkKKU3EOCMYr&#10;KkoCwlk0g7TL/wxkz3oKS8l23bIPZeDF6Svfl/33MSz7BKvVsm9fSGh8ldBbCjFJjbz84jtEJhTj&#10;LO1gcUUHkUvOoleBoGYoiUbQr5OAWPYO4dFlkvH+IgAl++1E/FmKuVVjmTiLoIVncFinMvtV3EY9&#10;inlgM7qAfuiDBqILGYQubCi6yOHoZr6EboawlLKZr2KYLo+niXCd/AL6YefQt5+X7Rl0bY9iVrED&#10;m6rt2BevwiOiQGg3HWsZfEuvOAmCXOx8pe/3TpLWthL/lE6SJOO9UjtY8cTXZC+7SFDpUvqf/JA7&#10;PvgjRz75M7tv/EjTPe8S03UPbpnTiZr5IEte+pmImeeoufsGuXtfZ8WrvyO2/R5s/WLF8dIeZ+UQ&#10;lV5ByYglJOTImPmHkVQ0EGe/eLzCpNRJl+EZmojB1g3PwHh8o0QASxmMyckhQBjDyVuSxcoaD7N/&#10;QplIyUo56Zo7Hd0aNeXsM3HqR9i6ZBOa0CC1L41Js3dwzwOXGN69iMam6fzpD38iNaUaF/dIYjP7&#10;ULv7cWEC0RMqEFQGq/q96B2sNqgJrl9j2CKUvlbKimS2Mt2Kd9EvlyCIGI9+vjCRaBLlcMOUZ9EF&#10;tokNQB8swRAq+2Ed6Ca+II5/Eb3aTnheugRhgqZ70NXfhaHPCfQ1JzBUH8esYBXG/DXYFKzEJzuX&#10;4OIKgitqCMuvl/16InL7S6b2xTexnvDSOcT23UDZxuukdB9n04s/UHHgRSIb9zL4/s/Yd+Mnpj5x&#10;i1mXP6P+xGuEDzmKf8UyQloO0Xzfx0TNOkvEunPU3vkmIx/5mKC6DVh5R+MozGDrFUFQfCox6cVk&#10;FPfRLo2zco0RfRCiBYF67BoQg1NqOImFfTGzciIiMx3n6FwK2vqT2VSDd2w0njqzf3wwePiKqg0a&#10;IBT/KTYbP8AvqQPfyGoWrDnCtCX7aRo6jp37T3Hu8fdJzx/JxFmi+CuGkFc6jPBxd/TMWVwjwaAC&#10;Qe1LC6lbKyVjhXQXy1TXocqMUPs81YLeEIoXalcBEDBaWtNX0U97Ed2U54XuxeHjpRMYLW1hsLBC&#10;8BBhiGHoOq6gG34Rw5AzGJpOYeh3Gt2gh4QNhE06L2E19jKug+/CZ+h9+Ay7h8K2CjI6B+JZUk3G&#10;8G7CyhsJyG/FQzRL8expFEyfSPbcFcR3rKBw1UVSxhxlyfVvqNr/ImEtR6ja+yp3v/tH1jz9HXX7&#10;nmXwgx8Q23UHYa37Cem3B7+RR3EffIjUTReYdPEjBt33Ks7xQ7H1TRH288PCwU/7tdXaNQAHjxAp&#10;DSIMA+Kwk31zJy/CM8vR27nj6B+JtVsqacM2Yh+RIcFWQ1LbGNJHDCCitpyAf0Y3ERNfTfDKN7SL&#10;QRyXvUKfYWvZf/dTbDxwhrU7HuDYifOs2nSE9KIR5JZ20zJiKX0GTCQothRzVULUvEU1/1HUvG6p&#10;KHplSyQIFojonCeCc44EwFwJhNs1fnYPG7iPvipblfUSCOOfQTf2KXTd13tsjJStic9gM/wxzLqv&#10;YBx3DeOE65oZxj2B2YQnZP8a1mMu4TzoDlxa78Bp4J2kN1fgXxVP5tBK2jeNIKGthPiGoYQVDye8&#10;ZDxR1R3E9e8mun4sATXjSZrxAOHDjrDw2pcMvPMNItuPU3PwBXa/9B3zL35KzvpLpEsJjJIWNmGq&#10;BFvLboq2PUnghJOUHnyKol0XGXbqVaxjG7D0SZUuwJ+o5GLMXYLwCk3FzjMCa+cAQiPScZMAUafK&#10;1dbRM4SccQfIn7kPF9EVdV3z8EvNwisohsjoNBHYKTjrrHn9tZsv97rp7w+/sDKSUkulzn+Cfuct&#10;3POnYOOcgk9wLi6eiWzbc5o9xy6QVdxGUZ8xFFaPIyiyCEs7f/w2vq6dZNIrQacyXvu5WJyumTwn&#10;zKCXzkK362v0yrZ+ISVIOg3VYahJLqtUq9pbMpa8iWG2iMLuy+gl2/UjL6MbdQlD1yXt52eDBMRt&#10;Mxv1uASIMELzcRz7HcGh+SgOjYeISKohVWpzct9G+kwaTergJnJHtpHUMALvpHpCcwYRVjCMoKxB&#10;BOR2aaIwc/1F4ieeYsXjnzHq/rdJWXyW0fe/w54nP2HKg6+Tv+ki2WsvEDfvNEmLHyRm6r3UnniB&#10;vne+wMqnv+To279m/zs/MuuVb4lY9CihE44QP2k3gY0TCKhrIy23Fm/fSNzV7yV6SyyNthgN1ji5&#10;BWhi2snZX7usPyQqjeDIVPyD4uX5MO1vvHwieeeTX/3j2MHLI5TIyExpB79Ct/lzobChpOVUi7p3&#10;wszMicz8vlRWDaZp4ASGts/A3NIXC3Mf3FxDMapzDCrrbyt7FQTqV0J1kknaQN2h76T9vIVum3Ql&#10;0lnoV0vpWPWBdr5CdQb6pTfwnvskZpOuop9wFcPEJ9CPflwLBt3w81IeLvzFzDrOY+g4o23NpTw4&#10;1h/AsfEwdn0OYle/T5R8lYivGqIyGglLbSA+fyDRuc1E5w8gOK8/kcWthBYMJCJnGAEZEhAV84ka&#10;d4Ka/U/SuO86Gy7dZPm5d9jx7Nfsf/ZLdj/7FUukLE5//BP63/msOP86Yy+/w+AHnmfU5Xfpd/d1&#10;UjffTdrGu0hbuYfUifMo6+rGPTicoIgkfINjycmrwccnAhsbD+xt3LC1csbSvPcCXoMVegkOd/fA&#10;XsdHaAHjJqXE1T1YCwhljz/91j9uAm5mdjn+fuE9J4c2fYFD+1HsRRgarQMxtwogp2AQF6+9Tt+h&#10;azFEttF3hbRwyyWbxz2NYe6b6CUYlGnUr9q+rZ8R+fBPoh2EAVRHoVrMNdKhCAvolt/EsEjeI62g&#10;frL8/fgnsU2ejV5qvmHMFfRd8tkjLwgrSAC0S3ci3YF+yKOiFR7GbOhjGAY/hE3NHuxrduNQuwuH&#10;ml04V24jLKua1NohxIk2yBvcQWFXJ1kjhpLdLdsxXeRMGEvj6lXULl9O/fI15M5cSP+tB6jffJj6&#10;nSfou+8ULVIKW8WaDjzE6IdfZPi912k6dIYhd1ymz55T1K0RrZBfjW9EmmiALMnidMnmDHF8GkHh&#10;yQQLrQeEJBAYnCTOjRJHRuIrTlZsYG5uT3p6IclJWZipH9l0PddrGgzmeEq5UM739RfB6B2u7bur&#10;YPAIwts7VF4P/scxQ1RMJkWFdeiFFQzSSWgZvFnoXPSDQShdt12culO2IhANy6T+L7qBYd7rWgAY&#10;1PmIWcIGit6lW7j1xz9js+kNzNSMaQkGdWpYp7HBTYzzXsM4RjTCCMn4oY+Ks8+h6zyH2Uh53HUG&#10;fbe0hyPlueFnhQlkK62ivu0x9IMexNjyANYDT+FUvhX7ys04lG3CvnwjLkVLqJrRwsClo2icP4KS&#10;iY00LO2kcXEX9cvGUjylnWE7VjF411pat66hecNaJt19D6OO3UP3HacZe5+UhGP3M+2OB4jpMwSf&#10;qEyiUwqJjs8jMj6bmPhcohLziYrNlhY5UyxdanmaODwBP+kGVEZ7qwU7xIlaRot5+ITj6NqT7Xqp&#10;+enp+USEJeAq5UAxhKurlAWf0J5g0FtgaeGCn1+U9jne6nOkfNjauREVnaoFgrun37e9rvr7Izqm&#10;AO/ARKH6NzEueR/zlR9h0KhcsnmF1HW1OIYKAmVqUqx0BXpVDhQjqECYKeVBOhCbu3/dszKKCgB1&#10;jkIJy5XvYhhxDY/KDdQ0jSGnsD/hUdkEShapU8sBQQkEh0hmBafjUjwX/eD7JUiEDaQM6IQJ9IMe&#10;0ZjBonYfjjU7cBZGcO27H59+BwgafIyOjV1M2j1b6vt9TD20lM1nDtOyrJvWNeMpnNTCsDUzqZkw&#10;HO/oKCzsnIkXx8Qn5xOXWiAOzyYuKQ+VDGFSr5WFyPdSJ8b8AmK17FbmI45SFP7X5uEtThcKVwGg&#10;zMUjWPul1dk9CGe3QGLjc7QMT0zIwMXJF2tLF8zNHHB09MbGyl3e4yulwklKsTk2dl7a/3B2D8BT&#10;gsTLK0QrHYoZlDm7+23sddXfH30bu3DxSZd6/ZzQtyj7qS9p7Z5ysmF2rw5QwnCB7IupKWpm4+S9&#10;qjRImVDONx77Ef1KCaBl6qSV+r3iXRF5z5FbNoKU9CrtGoVgGWQllNwl+t2FQpUpKlUiqbq2nzbI&#10;6ncHY0oHupb7MRM20PV/ANu6/Xi13IFv+2n82k/h1ngQp9rdtK0cwbgNk5i5ZR5RqYmERCaIo/OI&#10;SehxcmxiLiHhKSQk5hGXkKt9B2Xhkf+R2crp/n4x+PpESXaLkzUHCzXLd1T7aqvsdgAoZ6mtm2eQ&#10;5mwXN3GWqx+OLoE4uQTIfiAOzoHa+3XCCimJOTg7+2Jv70lT/xGUFdczZPAo3Jx98PMVzWVui7W1&#10;O8Fh8bi4+GnOV1v1Ny4uPsIMgf+4GVVxKX3ezykcIjV2m2Sk9PLdT0qLp4JC+v1p6udpFRSvSkmQ&#10;wLjdGmoiUW1F/atSsFrYQ7WRiyQIlEkA2YS0EhNbJO1UpkR9rDaw2hXN2kkUM40eVS29beo5NXVO&#10;qWtvea+7VzL6/qewLZFSULoY55hWqdE5xCQWSOdTRmJqFQmpxcQkFRGfWEh8fAGJit6llt8OPH9x&#10;tqrZ/lKLlSkqVo9vm3qsMlIJPEXPXur/ioBTVO8mddxNiTlVz4WqNfMI1MzZzV/KQAD2zn44uPjL&#10;NgBrR188A+KIKOnD7JVbtEAJV9c8iohUV3AnJWXi6BQgTBNN54gJ9O3bhqeHn8YYTY0DhQn8SU7M&#10;lmMP/LO3T+B7rq6+3b0u+schPqUfCSn9yZj+MLpBUqOHPi4CTgJi7HM9Z/smq5NBsp2uTgO/jG6W&#10;aIOFb6Gfr7TDO9JWipCUsuE1/zV8Rp3GPmcyK1fvku4kQ7tIw8VNiZ+e6w50OgvpQty1rTY7qldE&#10;/cX0KlCMWkB4eUpGSuZ4ScYGhaYQGZMtdJ4lNVxqt9C5f2CsJrhUdt/ev223na8crhys7K8D4a+d&#10;f9tUsGqBoKhegsFJqN5JqFplupM439rBA2vPQNI7pzD94UtkLdtBUMds4rqnEzu4S0TqZDKHjyVx&#10;8ARhvyisJNujolJwcvJhxfJtLFqwhlZ5rat7DoPaxjN67Bx8PANELzhoyeDh5tfa65J/HuJSakjM&#10;aCYsoY6Q+D4ExtQQFFtBUFwF/tq2jBCx0LhSopIqhX5rSc1upt/gmaxcd0iz0RNXU14xSHPY6jX7&#10;xEHxGuUqmlSXo2mXpGln0iyFstOIiUolMT6ThPh0ggJFbavrGXWG3mDQae9VDnL3CtWcofZvO1I5&#10;UduK3a7ft/e1LP8r015Xjhbnqn3145j6e8U8nuJ47Xl57Okmznfww8LCDWsJgty2DoL7VuJbVoBd&#10;Uiz2WWlED2ohbvhIanbfQ9GWY5StP0THul3EDuwkuLgvUZXNBOdWkFHRjJWFMxHhsWLxmOltaagf&#10;wnPPvsvAQaMpKe3PnHlbaBsyBm/RGUpHODv6qeP+56OqrgX/CGmTonKlRcqTVimfsNhCIuJKNItJ&#10;LCU1q4765tHMWbiD7tELqagcTFp6DXFCzeri1XBhgWBprYaPmIKvZKnSBOp6RTOznotW7exciVGL&#10;WUQmEuAfLpmpnNuzDQ2OIyggmtiYFGEHoxYQPUFhjoc4TNVkZSpjlWnO7DXl4Nt1XQWEYoXbgaGe&#10;U5luYeWq/b1S5R7uouAt3QnNKCZ+aAehTS2EVTcSXl6Pd14R7vmFeJSX4l1SgGdOBl6ZKTgnS2Bn&#10;puGRlkpUcweBFf2Irm/HKyKV0MhkkjNK8JL/GRWXJaIxG0tbd+244uLS8JYSo5cEcHTwYkjbRAmG&#10;cWzZdpSWweOo6TOUkMAYzI12IjC9/zWCoaSollBpmYIiMmSbLcGQRVhMjrRV+URLLY5LLiMrv4H6&#10;ptH0HzSJ8uoOklOqhQWytOv2AqSn9vFTV+w4y6BEiwPCJNPtxexkICyklmcSGyv9eFCcMEGulpFq&#10;sqxiCStxlHYyxt77f2m3bgeDChjFDPaSOUqcqWDQsvl2ZveKORUYPsIijiK8rO29sBLHp7V1EjNs&#10;NEmDO8kZNxX/ij5E9h9EfNcowocOI7xPX9yycikePw6PnBy8M7MxBkmZiIjDNkBYKTQaS2tnMnLK&#10;SUrLFwYJFcr3wsxoj79vBLa2ngQFRWMvLaA2l8OgNJBqFS1xcfbUuoiQ4Ggt8ydOXU2LMIgKglVr&#10;98n+OP74xz/hJ8LZwc7jUK8r/vkoKa75fYS0UyqrejJKUa/U1QBR10K13up52fpKbVZOV/Srsq+n&#10;7bpN15GEhkkWeYhI1Esg6Gy1QIiISCZYnYXLrtKuXdRrA2aB0cxGMsJBmMNKzAZLyY4exe2Fuwgz&#10;9R5HRx+tDXMX1W4p9de5NxiUcrd19MIrI5XaZTPxG1ZL3OQ2kia3EzNqMLGjhM7HDiGkrT/RIwYT&#10;0L+a3Mkd5Iwfjo/QvnNaEk4J8TiEReAqTg+VziIjq5y83CrJ5FBtRreT/O+gIBGffuHynTywtLTX&#10;GC5JBF5cfAZhclwBEtwq63sEcI8YVsestvbChB4iCB1FZ9jaulImpUNdOd7c1EmjWElZE7nZxRor&#10;9LrhXwN9awYdCA9XF5yoq5L95cup+Ys9M5S0i061DsBagkK1Xj1tluqrb7dbKhgUnbsKJTo6+0tW&#10;6zVLlpYqQIInPCxNBkjNcrLUsn/J8l0U5dYwcfJiUlOyGTN2PjaiqNU0OQsLWxlIrZ0SBgjASdov&#10;F+m9nZ29iR3bTNrEVsKGVRM6tJLAIaUkTWohZcoQIrv7Et3dh6ihxfg35OBTmo5PXiah2TlYiGPS&#10;hMoTU4vIL6zD0z0EB2nzrKxcCAlL0lpLW+nzVc+vtE286JjCwmoRq5LZ4nQVFAEBEZLt3prz1JlE&#10;o7mNBLS1WirgJzmu53qHUoM6u6hei4lOFBHsLxaotY41dQOlo8jRAqFPrQRpcJSIR+d/3Mmk/xeU&#10;lDRkKDpWVGvn4KuZCgpHF18KSuq1waqpa9UcrwLmtupWNH27diu2UDOdekSiQauXISFxss3WBtho&#10;Zsv2rYe1Nkq9Z1DLcNlKRkk7OWniYmqqekSXGmwLUdd2Qr3WVg5SDoI1UydggloK8anPIWxwKf5l&#10;qbhkiT4oTSayKAcrF3eyskpIzyzVThilZ5aRlFJMclopGRllUp6k7EnAGzQha0WY9PSVlY3EiMPD&#10;o5IJFJ3j5yeULZmsOVucaW7sMTMzy8/EinqH6/8JRp2x0N7eheAgSRavAC2QnKXEeIg49fML07oZ&#10;c000/4uhvLzc9vb5b1eXIK1OR0nrtnjFLvz8Y3vUuJjGAH8VDKp2ewgbqNqp6rqNg4/maFXzo6NT&#10;tQPWC32qjJ87a7W2ysqw4dOJis6lo2MOXaMXMG36atrapkiGWdBv4BhsbVwkYx21TFKfEygZ6Sgl&#10;wV4y18rJVbKqD9lC6eqn3ZR0cXJSvji9gMysMmGgWGknw0W9W0uQ9ZQjjbplq4LRxtJJslUFqXQH&#10;DmriripVvRlubv1Hg8Hytd4h+RvCeLedlAkfbzW2Plqwq//nKMcTHVfQ0fumfy0EiJpXmZ6aUU5M&#10;Qp580WxtyptvQKTQp4v22u3yoJT57TNt6jSqk5Mf5pLVqqariS2ZmYVaYDmIglaU6ekVIgNvp+mD&#10;xYu3Mqx9unQds+jonE1pRat2kaybZMw9d5/RWsakhGxsRFgqZ/r6SBfgrn6sCSFdqD46Jo3gwChh&#10;GCcZ2J5Z2P83UwGozc7+q8c9W8sf9XrLh3sP+x8IQ6uF0X66k51XgTz41741QXBATD/1y1kPQ/T8&#10;hOrkEqidMHJzDcZFiTdxvrNTAJ4iEtVzzqIPVCAoCldmZqY6CBthhWRhkxAtG41Cs92j5jCqay47&#10;tx+WAFhA29Cp9B8wlsFDJtExchbDO2cyfPhErRsIDU3EXgScOhGjssjfL5iy0mqNJXocq05cGf/i&#10;5L92dK/9WR7/rNeZvdB7aCb8VyEt0TH1o4qdUL7Keqvets9WzEEcb+/oq+3b2HlrJ3CUWdl4atvb&#10;waDOuKkzb6o+KzaIikrCztJBGGGKlIkZoqa7WLV6v/Tdkxk3fhEjR84XZ9tQXFwj3UeSJuSUY2+v&#10;36S6C3Hwj9K2fSzbP0hA/EGvNz9vZmZ9ovdrm/D3hIujzzE7CQZ1DsDKSok5J63mK0epx8ospHxY&#10;SruoNINqLc3NHTULlt5a/dhilEBQNTlBaD88MlWcP0VYYZqUhRnMnLmJVasOMXb8YtqGTKahro1+&#10;DcNFyEVjqyagiohTQlTVV1eXf+Mp6b80mJnZlqlgsLRQy+mJ2jeX9krN9hFnK1PUrZymnSwS8/OT&#10;/l1aSHUuQT2fl13DsKGTaB04lBHCAjl5jYweu4gx45YysnseNdUDtb58zLhFpCQXaOXBysJR+6zI&#10;iNg/yVfQ93wTE/7toM68BUpLZTTYa8ygTrT4SHuoTjXXVg3WNMJQEY2D28bT3L9TmMCTr7/+kYiw&#10;ZOkIkiUQFOuoKfaGJ3s/0oR/V/j7R5WrEpOZobJc2jdhj6LCvsyfu1LLdjODkfo+g6UFNGPt6h2k&#10;JaufbcOp69OunYdQnYSIxOzejzPh3x0x0Un4SitaXFQlAWCBhdGRpn7DKStvpbpqEHfd+TCzZixh&#10;eLuUj5Yumpq7tK5AlQi93mZ978eY8EuBk3QkSgya6e00c7SVjsTWnbDQWEKDY4mJSSctrYzAgHjt&#10;snFzTXdYXO39cxN+aZCu4M/qNLMyVQKCA1UgJBASFPuX8wmKEZQQlUC43vtnJvxS4eTo8bpqS5V+&#10;UMJQbZXzVVdiYbT+waCzmN77VhNMMMEEE0wwwQQTTDDBBBNMMMEEE0wwwQQTTDDBBBNMMMEEE0ww&#10;wQQTTDDBBBNMMMEEE0wwwQQTTDDBBBNMMMEEE0wwwQQTTDDBBBNMMMEEE0wwwQQTTDDBBBNMMMEE&#10;E0wwwQQTTDDBBBNMMMEEE0wwwQQTTDDBBBNMMMEEE0wwwQQTTDDBBBNMMMEEE0wwwQQTTDDBBBNM&#10;MMEEE0wwwQQTTDDBBBNMMMEEE0z437DwfSfdwrf9dEtupOqWvjmwx975D1tx8399rF5f9PpA3QIx&#10;tZ370kDdvNfD1Wd4TDoX0vup/wtmrLrXr3fXBBNM+Hti0NprgS1rn5w3dMPly0PXP8HC0x8x/9CL&#10;+KYMJGnsMZKXPEXk0iuEL7mKw8yLmK39EN3mT9Dt/hLD/m/Q7fkK/Y6vsN72EXp5TrfrCwzbP0O3&#10;5WN536foNin7CN1GeSxm2Ch/u1Heqx6vk89a/wH6dfL6WrEN8njt+/Kc2Gp5fvoLWI2+TMioB/j5&#10;T3/mt7/7o9ifxP7Az7/9Iz+J/fY3f+Q3v/0NP//8Rz7+/Fd88+PPvHPza669/DHPffIb7nrhWzY+&#10;8QUbL37C5sfeY/Mjb7Pn/IdM2PEUNePvonnWo4yc//CdKw6/eufIZffVdiw+lZ3atdu8d3hMMOGX&#10;jxErHvlj/7VXyVj5NA6zn8Bs4cvo5ostfE1Mtktlu+INHA59jW75u5K4ktS7Zf/It+gOCQkc+Boz&#10;eazf/ilmy95EN+YqurFPoJv1gvytPI6dhs6jHzrv/ugi2tAlj0bXuAWnWWcJWvscMTvfIHbP28Ts&#10;fpvo3W/J/rtE73iToI0v47/6ObwXymd1nEBXsRpd0FB0jtXo7ArJqRpEblkpFVUDmDB+Lo899gTv&#10;37zFDz/8jpsf/YqPv/odd1+6wZnnPuXai5/w6a0fufzSR7z0/o8cv/4xyx77iNnnPmXR+Q9YfOkT&#10;sY9YeeVTVl39mj3PfEtm0zSmLT2MV0g+2SUVbDjwOJn5/SmrGcDK5at56pF7OHvnZh667zBb5vdj&#10;4qAMKnLS5bUJzJ04gvP37eH61QdZvekoHVPnUDlyHI3jl9HYsYzqEctI6TuTyWvP/HHC0gf/2OsK&#10;E0z452HawWtjM7e+inH+C0ICKulvSAK/I/a2JL7YyncwrL6pVWjbwz/0VPVdXwkJCBEc+Q79YbE9&#10;X0jll2q+WhGF/O1q+Ttla+Xv1omtfU/bN6yR/TXvYjvhmigAqfhihnVS9Tf8n6YpAqUWlK2V53q3&#10;ujXyvLJpz2Oc/CS2w04T2HWa3/ysVMKfRBn8ka9vfS/b3/NrUQg3P7rF+598y9vvfc7nX33Hpdc/&#10;5bHXvuHiK5/xq1//js+//wPPvPUF19/4krM3vpH3fs/OZ2+x8qlbrH3qK9Y+/Q0z95wltbiJgOh8&#10;0ov7EhZXyKxFe7jjsVd5+r0fGDVrG/NXHWD/wTvZubAPOzYN461rM7h+fwdrp1Vydn87ezZMY/26&#10;Ndx7YAv33vUgU2bOZ3hHB/UNfVm4ajK798ylT79clqwdy+Bp5fQZN4D26f156emzXLjvGI8+sI9x&#10;EwaydtM4PrxxjcnThnDg+ApSC4uYsWE1HXNGU9fZj+G7x9CyZRxdu7ad6nWxCSb8fyNm4V0WCx/4&#10;kKCT3/5RN0dIYOEb6BcIISxWRCAJvEqSWyWeagdUUoukN+79VmsFdPtvYTj6K3RCBqo90ElroNug&#10;kl7+5jYZrHzrP2yFKIT/i+mXv4nz4pcxrlLvfxu9vFev7f9vf6uel/fqlt3AsEKeWyX78j/Mlr6B&#10;48xr+HY+QEDnafouuJtfffsT3/7wW7791c/c+u4n3v/oS77+5rd8ces7fv7pz/zmpz/ww89CBF/9&#10;im+//ZmfhERefO19btz8gh9//DO//vF3fP/9H3n97a+49+mbnHzmA7Zf/4TtT33JViGIB5/7jNy6&#10;4SzZ+TAZ1d1MmL+Pk4+c4/jdp4lNyODo8f2Mn7OGur4DScnIpHVwCykpuRw/PIFJIzL48JXF3LWj&#10;H5++9QivP3eeb+S7nTr/BqcePkPzwGqGj21mzsIGUTqLeemlrbSNTOHAzkW0NdRwZOdsBg5soc+A&#10;IbR2dLPz8CEWr1lN58SptHZ3cOT8Qabsm8nGR1ey7fEt5I1PZ/i2JqqXVhPeHk7h7MKHe91vggl/&#10;DfRZ656912PBM9gtfgGX+U9StO8t7vrod+w7/zrpc+/CXBGC1sMrkx5f+n8zUQVmW79Et09aA0UG&#10;R0Ud7BdC2CLvEdLQCyHo14hCUEmtEYMkr7JVKrlVYt82ISCV1Fpi337Pm9JqvCHk8Bp6lfTqPb2k&#10;oZHBUqVcxIQU9Gq7RAhMtgbVnky6hsXEx3FpO43PoBNseewGX//qt3z13W955p2veVqSe+/TX3NM&#10;kvvGR99y+Y3Ptdd++OlP/PTzb/no8295+d0vOSMtxf3Pfcj+6x9w5dWPeeD6u9z11HvcJ8Rw+bmP&#10;uCrPnX3hY44//SGnXvqEQxffZfcdj5BV0cyIMXMprh9CRGImRbVlxKSlklNRyMQ5Mxk0soW0vGxK&#10;q0qob6xgYFM5S6Z0cu+6ibxwzxQ+fvUUn336az7+9Fs+k5bmyVfeZOX6KVy7todt2xpYtHwIM/fN&#10;oo+oh9K5nQzeOpPM5jpaFy8goKSK8YuWsWzzJtbs3MTM/WvJHVbNqN2DaV3dzKhDI8gak0PJpBrG&#10;7x9HyvAkCjsryeuoo35Oe0dvQJjwPx1DTnxQUrrovATJBewm3o9x1mWs1LmBZZKMayUJRaJryb1J&#10;WoRN6oTgp9ie+FnUwKfod36F4fD3vS3DN9JCCGFsUK2BMqn0QgY9Jn+vWoi178i+VPnbyb/6BmaS&#10;5PaLbuAvCR2x/AYJC58nZuZFAseexrvtGN79DmG76Q1pM4RYVslnKKUgZKAT0tAtkf3lomaW3CBi&#10;3Dl0vv3RufRDZ1ct2xqxEnRefaRX38TR0xd54dX3eUFahX2XPmDduffY++SXrLl2i6VPfsPyq1+z&#10;5MotZl7+ggWXvmTOhc946PWvePHmt7z6wRfceO9LPv7qB+578j12XHqbrZffY9uVm+x+/CbHnn6f&#10;e579gLuvf0R4+lCiUkpIyKzi7gsvk1WYRlxGPOmFqSTnRJNcEE9Rn2yqGgtIz02goj6D7KJARo6v&#10;oCAnnoLKGBbt6GbHHXOYOrU/i+dOZ+GacUzaOJXOTW3M37qUikGNDJw0nIKmKgrHjGDYsuUUjB3F&#10;jsvnmbR7BymtLUw9eJC1p48yY8Vcjl95gNZZQ+lcNJza8f1IasomrDALn8xYamb0Zei6oTSvG0TW&#10;4GKCirNv9oaGCf/TUL/vhn3FumdfLd91g8ZjnxK+SQhg8lUsJdnMhBQMq5T8V328kMIG9cvA55ip&#10;XwikPbA4IASw42t0e0UZHPkas2O/7jmHIK87r3sft7KtuJQuInDzm1hufAuzTZLMm1XLIbZePlcz&#10;dX5AyEftK8LQHisykec2/PXzojjEFKHYzL8sBKVUx+uiGEQlyHdVplv6Kh5lq9H1P4Su+Rj6fgew&#10;q9yEe+Ua3Atn454/i/4rzjJ01yVG73ucUWLt2y8wfMdFRuy+RMeui2Ky3XlRe1497tx1mY4d5xmz&#10;5xyjd51jzK6zjNt5hjE7H2O87E/eLbbrEabtfpQZex9j/sFzLDx8nsWHzrDs8BW23HmddYfOkVs6&#10;jPbJW8ksrCY2K4/0vFIaB4uKiE8mo7Cc1MxSIYhBFPZtomJwX+pHDKW6ZTCZffpQ29pK84hOusdN&#10;onP0JEZMnEi/Ud3UDhtGZG4RsZkFhMYmExyfQkpZGdGZ+fjEp5EzYBDV7SPpXriOtulLmL5xI+se&#10;PMSqR/dSNWMoax89xNoH9lE+MZuOLa1ynINIHhTD8otziOoXRcm4AUSV5P+pN1RM+J+ChBVPvREq&#10;VdZ6tlTr4Y9h0fcYusgxWIa0YgxswtK/L+Z+FVj4laH3zhfLxeCeg5lbDk45XUIKog4OfIvuxK/R&#10;HfgSP1ED2QekbdgrLcWWzzGohF/zPmarPsBS9frTX0ZXexJdxRGM1fK/SvahL9qBWcFmzAs2YpG7&#10;Dqu89VjkrEKXtRp9rbyn4xK6Gc/2nIBUxKCdsLxB6V1q+xYG1VL0tg/K7Ba8jlFIwXKQ/J+++7Ct&#10;2YJHxSo8CmfinT+b0uknGL7/cdok4YfskuTffZkRe65oNlKeH3XoGqMPX2f0wWuMOXSdzj0XGbVf&#10;iEReG7PvEmPFJuy7yIS955ks22mirqbvO8e0PY8yXWz2vseYu18RxGOsPP4EBS1zmbB6LysOnqV1&#10;4jIGDGojND5TlEQuQTFJrNu+jZTyUqJSs4hKLyAoIouw6DwikypoGjqDxIwmSmvaqG4aRWZpKzlF&#10;zVTWtVNUPYi65nbSaxvpN34Kw+cvpmRgO00zphGeV0JcVhmp5bXyuYWU9RtBVf+RxOXV4hOTI0ql&#10;Xkilm6LWoQyeNpvC4e0MXjyKsjGNtK7rS2xDJDVTqiibUEHx2BJCy+NIH9hnV2/YmPBLReuch84k&#10;DT5IdO0aAnIX4ZU5A7+cmfhkTMYjqUtsOO4JQ/BIaMU1thnn6L7Yh9ZhHliA0V8keUwLRnX+4MDX&#10;mJ/4Ec+tH+M39REhCVEPmz/CdtqLGCNn4id/FxKajYWtD2bmzliae2Bh6Y7Rwg2DmQtmFu5Y2nhj&#10;JWZu5YmFtezb+mJu7YO1nR+2Dv7Y2si+ayCOK18VshHl0nvSUpGBxfj7etoc1UYsfr3HFr2Gx/Rn&#10;0NUfRNd4EOu6raIY1uFZMENsGt6VcyT5hQT2XWbMkScZLcnfdfAqnfJ4uBDFyH3qtUt0H3xciOIK&#10;XfL8qAOXGSt/M2bfBcYfuMSkAxeZeugSMw5eYOaB88zYf5ZZ+88wR2yeKIZFh86KnWH50fMs2vOQ&#10;JH4z4Rn5JBfXEJiUTVBCFo3t44nPLiMlr5yg6BRpN4oIjEomNiWHqMRcckoaKChvITq+guSUGhLT&#10;a4iU/fruGdQMHUOLbMfPWklSWSOZTYOJKa4jta6VjMZ28gaOJDy1FO+4IuLz60grryMipZjJc5ay&#10;+ch+9pw+wbSNiykeOoi8oQOond5Jw9wuUgZUkdi3iOCSRDKHlDJh61hSm0vwTkwnojQPx8iwn3tD&#10;yIRfGpI6T32e0LAbv8JleGbNwyNzDm4pU3BK7JZtFy7Jw3BNGoZL/CBcYppFPVRhGVyCRWApFv5F&#10;OHQfFQIQpXDkW/RHf8KYNgvL3R+j3/05dmMfJ71iDt4Bqdg7+mFtG4ClvY+Yv5b01rZ+kvh+QgI9&#10;RGBl642FbC2tPTGau6DT2WNu6Sp/64vO6ITOzAGD0RkbpyA8PMPxHbCxp21R5xcUISx7k7oHv+pR&#10;DIvl8SJpK9QvJ2KBUx5H1+cgljU7cKtYi2vuDNyyJ+GaN5lpJ68zRar5rHueY9bdzzHx6FOS+JeZ&#10;eOwqU44+IVuxI1eYcEgRwQWmSEswQUhhkmynHbrIjEPnmX34ErMPnmf+kYta+zDvwBkWKjI4fIaV&#10;h8+y5tg5Nt55gfXHz+Mek0p4SjbxOcVEpeWKYsggIjmTUVPmUVLeSES0qISIFBKFNGKT0kjJKMDJ&#10;JZjo2CySMqXqJ/Vl3Pjl5JV3SKK3k1w0ivHTFtPUbxRbd91NXkUTIdElRGWUklxTT0af/sTmlVHW&#10;0UFKbROpDX3JaulP/rChlHUNoHrySHK7Wkkd1J/OLWvot3gmqUOa8C1OpXT8YOKb8/EsiiRzTBz9&#10;Zw0irU8OPpERhCQl4xYa9GfviFS33nAy4d8d1XMfHlgx5aE/hNRuxTtvBZ65i3FNnY1j4gSxUQTk&#10;TMAzuRO7mFYcI+pxjqjDyS9Pet96CdQ6bMLK8Ngjvf+hW5jd8yPW+2/hPOII+oNCEOpnyJhZBEQW&#10;Y2sXhIUQgUrmmLhcUQS+miKwtvLAwcELVxcfPN38cbb2wMXGHXtzJ9yFPFxsPPBw9MbXKwAfL398&#10;PAN63uckZCKvKaIICU0ldKskvro6Up37UOQgJGC74HkhA1ENi0QxyGOdtBOKHBzq78S8ZieOpeux&#10;y5qKQ/o4XHMmserBl1l0x1VW3/sMSyTxN558gs45W9ix825eevUmd5++zgOPPEVQbDUtk1cTnFDH&#10;Bkn4uUceY+mxCyw9fpHlYiuOXWT18QusO3GJdcfOs1H2N4ttPHaGLcfOsuPkOfbfK23LhKUU1taQ&#10;VpJEaEIMWaXlJOdWSCuRRkRiKql5QgjpGRRUVJFZVEJSTh7ZRbW4ucfSOHg2gWEFuPnl4B6QQVh8&#10;Da4+yRoRBEXlEhFXxsK1+wlIKSUoqYn4rGGEplcRIe1ETFUDcZVCLFXVuCfL/2mqlxahk76zRzF2&#10;y1oKRg4ntW8/QooLpZ3oT0pbGQEVybhmhhLTmExobSzFnYVkVOQTVhRPcFos7pFh6I1WJnL4JaDf&#10;woceq194Fs/iFfgWrZHkWIhDmiRK6hjs4kdgG9tGXO0c/LK68YgbTFJyHUvGTGPh6HGsmD4PnX+l&#10;VOpb6A5+j/GeX+Ox5BU89n+EpSgHhxVvE5gxXRSBh7QI7ugMjujNHKXa26HTOxAp1dBK2gELKzcs&#10;LJylNXDCwtwWG6MD9tZO2FjZa2ZrYfMXs7bs2dpZ9r5m7YCVpR3mRhty8urwO/5FzyXU6lqKxaIW&#10;hBTMZz8rhCD7C4QY5st2nmznColEynFWbsUubQqOOZNxyprCHY89R0xuOz4prWy9+yXi6pcJEbbg&#10;HDeAaTsfZsTiY2y76xreye1U9lvEmNGrSE9NoaYijVN33sfGpZsoKB3Evjuvsvee6+y/5yoHT10V&#10;EniCfff2bPfffZ6d9z5FQMFk7KQlS+neTvPqh6mcdwctmy/SeeAcTWsfonX9w7RtfICkwUuILG+j&#10;ffVBMmsGkiXtR3qJKDanMEKja/EOKcVXLCymBp/gAkITK8moHEJ0ZgOJ+YOkPWkiLrOZwMRaeW0I&#10;LsGpeMRIa1JbiVtCIvaB0USUlNE6ewpZgwcSXlaIe3YqkTVlRPepJnVAA0UdjYTXZeFTHIF1og8Z&#10;bTV45gQzfM8Eyme1kt+RR3B9DMFVKThGhfy5N7xM+HdD5Zx7vQcsfODn8qknaJj3CN4lcyUY5uCR&#10;MRWn5HE4J47APakDJyEG+8gmAtJlP6ov0WXDSKgSgqjswLxinqiCb6R1uCX2JbrM1Zgflu22TzH2&#10;u5OorBHSAlgLGVjL1gKDhZCC3kr2LbXHyqxtvLCUFkGnN6JXj80dsbZwwNpoK8kvBGHpiJONM462&#10;jkIEdhjNLDXT68y0rXrOWojBaGYl7YgTvv5J2Bz6Ev0OIQhpIfSLRS0seA3jwlfRzxfVMF8eK2IQ&#10;M865gVXOYhxzZ2OXMRa79LHEVYuVTyNKZHnX0tN0zz1KXIUopoT++CS0MGPjKTYdeIwdhy9Q0byY&#10;mKxO0grGkZA3hJiMKvKLxxEa249B7YtpGLuJoSvvo2bxnVQsvIeaJafps/x+guuWEDtwldaeeSS2&#10;Uz/+GEHFM0hoWaW1agVDdmi/ivRffS/L73iCGdKmtK06hWVcB/6lSwhMlgqe0Y/YlCbsnaRS++Ti&#10;G1ohqqwW3/AKnH0LcfROx8EnE9/oJgJjG/CJqJD31Irsb8TOPQ3fwBICpD0JzJS/DUsmIC6d0Ipi&#10;grJy8U/NJqO5icSKCiIKi0ms60N4Vbq0HYU4JPgRXBBFSr0olcRAEhtTGbRSWoq2IoLLM/DLDsHS&#10;T9ReWAC+MXFresPNhH8HDFhwz8KGJff/uXbu3XRtPcPo7Y8xescj1M/eT+6gdSw/co1Fd13BO3cA&#10;MfVD2fLQZcy88jj99NuEFAzAK76BwC1vYnH0J3R3/YTFoW8Imyd9+/FvMaprGGJmkpDTgqNHkEjt&#10;RPR6CwLC4gkMCickMl5kfxTObt5CDOYaOZiZu2Fu6YaZEISZpYt2LsFo6SSvWWtbozy2EILQ6YxC&#10;IOpvFImYY5DP7XlOSMegyEI+y8wW36AMjIdvYaGuslzydq9yuIF+zmu9ykERxA0M86StGHMVu+wZ&#10;OGVOwiV7Gi4pzVQMnkrtsLn4xZcSVd5ORt1YXGKk3y/qlGTfwqgND7Pq8BMMX3qSlkn7CM7sEind&#10;iEt4EUEpWVKNq2ldc5bCKSfpu/qUVNXLQgr3UTDzOCMOXqdg9CF80kfhENUPa/8qbELqCSuZJbJ9&#10;NvEt67CJbqF4/BGGbb1M44r7mHPkAtMOXqFdHjsljMQ5dTyeURWEJZThE5gnxJAi23xq+03F3iML&#10;74gq3IKldfPM10jCxruYuLxJRKZ3aWYTGI5zSAJpfWrktWjWbDlJQmpfXEISiSgtoWJcN+Xtw8ht&#10;acXMJVBajJHE1VXjFBpNUkOpkGQUAcmJWHp7i9rwEaJIpLqjnrbZY6TlDP7/sfcX0HVd2bYuvPcW&#10;MzMzMzOzxWTJsiXLtiwzMzMzM8Z2HDvMcWzHDjMnlTjMnFSSSqVSp7435pKUyj33/ffd/7bX3jmn&#10;zh6tjTYXbVxr9NH7mHPNRVB0HDEFwkbkPJs5eW8bvOyM9p/Zhq++/a7OtXczad/DjN99L5P2P0Dn&#10;mpupm3MMr7yp2MX1inzowjKiBYvQOixChuGW0CSZTTJNQBnBuSNxOPCxVk8wvfhXPLa/i8/JzzAc&#10;+Qo7oe++iRNxdQ/Fyi1QKGwSAXGJBCemiHyww8k3FHN7L2w8gzB3VIVHH0ytPbBy8BG54YmZpRsW&#10;Dt6Y2Xhox1k5+4j8EEbgInLD0QtLJx9hH5YaAAwwDlMBEXtMbd3kWF8s5HgLZz9cvcPxiChDf/Rr&#10;DNs+QLtnY/kAOBiWvI5BSYplr2nAoBt/BX3fFZyFKbmkTcErqxdnbxfaJi6VjFlJXHEl+Z2zCMrp&#10;wDW2ivCiPryTOph/6AkW7HuI9nknSRs2A+/EZjyjS/CPL8ErMhM3AYnGpecpnnsTvUcepmrpWSqW&#10;XKBwwUmGb7kPO2EV9pHDMfcvxzulVbKvUP/KZdiEjiRk2FrMfBpIG3OU6JHbKJx9nsVnrpI2dht9&#10;ex8mtGYt1rETMTgl4xZSgp1POl6BaYQn1hAYXYZvVDOOcu5CRQ45ewsbiM7CzjUGL/8cQiNLhElE&#10;4ZmWhE9KOoEpOdgGRlNc00lsZjke0YnE1VaSUF1FYFYmPvHJBJdmiZRoxiUlBveMGJLrSwUcQonP&#10;y5bgD8Ha25Oc2nJJAlFYOrvg7O8v3yucgPhULNx9sfQNenHw8jPafzarn3abY9uK8+9ndm9n682P&#10;MfnA/Uzcfxd1C49QOXm/gMJ0bGJHazUFS3XBhomGDRqGRUA1lkHVmAdUogts1IY160Q6WN72FyyG&#10;n8DymIDEsU9wmXKd8LRuAQBXHFxDCMtIJionh7j8AhKKSojNL5Sg95SLJgIzO0+cvEKl9cZaMpKz&#10;dwS2zoGYmHtgYe8jAOAnwCCtBLsW8HZe2rGWAhqmth7ozRSbUHUKG405KOah14tc0Vtrrd7EntyC&#10;Ogme5oEh2JveQa9u5FJFSAUMi17FZLGwB5EW+r5HMPRdw6zpHA6pE3ESD4lNJUp1DRZOxi+uAp+I&#10;ArrX38+wSYeJrV2KV0ItCfVrqJ1zgEmbLxLVuITwsuEEZZXhFpohmTcJN2FGHvL5EW2bqVx6hqmn&#10;rwlrOMWwNeeZcepR0rrW4SD0Pr1uJg4h+ThHFuOTWI9rjDCy5InUL7lXljvxzJmJd+0q6tY/wMKb&#10;n2Ha8StMPXiZ1rX34Js9TQAgTz4rT/7fRhy9YvGNLMTaI5WAhHoMdvG4iJywcIoTYA3DwzcHt2D5&#10;jiENeAnwe8rnWjiHy3Eh2HklYWUbRkhuIanl1UQkZGAn5yFcgMMzJZ5hU/uJbCvDIi6IpKYKgrLl&#10;P8rPJL60kOTiAlzDQoRhRVM3ooXIxGSS5X3c/EOw8vbFQVoLF08jOPxns84lx4saV972S+Ockxy8&#10;9ymm7XuAsdtvp37BcUom7MVRLsTTD75AStNCzMNbBBQaMQ+pwyygBpOgSmz9q3Hq3isA8IME2teY&#10;nP4BXe5mzE7L8u6PMGRvxi8sBRMbZ9GrsURlZRGZmsqGs8fZcPMptlw4w0ZpVx8+gEGkgoWwBZ3B&#10;bqDbUQW3CmqDPUmphZqc0OoQJtayTYLczBa9qc3Auqm4SIWBfeLa6xQgDLpO1S/kNRo4OOAdGI95&#10;4TwMp79Ht1ZYw8o30S8VcFCFxwWvYCkAoR/ziMYaTJrOYtd4WuTEdILSMwiMCydMsmr91E14RsTj&#10;GJRJ9fybcU8dR2bnLgKyxkjwXmD1uafJ6tpI15rbSWueS0RmlQSdGmkoWdo7hsYFh/EsXUjjultZ&#10;evOTxHZvYOKRR+jceidhdQsFPMqIKu3FP72d+IoJ2CqQSOoke+RmYuoW4BxaiLcAQOqU48T37mGh&#10;fF7Xdjl/ex/EO30cgdnC8gLL8YquwDOqDHv3aFyCM/EIy8Y5IAtLl1gc3ZNx8EzB1T8Ph6ByTF1S&#10;sfNNEsmRhHtkMvZ+0TgHxRGUnCu/PRtzl0CRi/Ek1g4jd3QnQSV5HDh5Gl+RD54x0cIAfMgeVo1L&#10;UCjW7j4aeDv6+AgYxYo08Sa1oBCDuT0mDq64hAVj6uBAYpYkBlevbwcvSaP9R9vYpcfmjFh15z+m&#10;7bqHPXc8y9QDD9G85BQNC4UCd+3APmkCNnGjMYsfTd+y3dz86Jvc/uwnRFT0ovcrRe8vOnavZNyj&#10;Agbn/ozu1GfokpdhcugT1GQnJlGiPyPSycwfhnNgKJklFXgFRxCenEpgTALjVyxm++1n2XvPbWw4&#10;d1K0bj4eQdFYi5ww6O207G9Qwa2C2mCDh7AHEzNn2WatuV5vgV7VDwbd1NRWqyMYlKQY3KaWVZ1B&#10;MQYTkSzaawQcTOW9/UOTiN3xMvqT36NfpYqRwhxUz8TC1zGZ/xLW4x9FP/4R9K3nMG06hVXLSUxc&#10;gvGPisPJMxRH/xga+ndLps2VzJdK98YHcI8fhUNst4BDJ8V9W5m47SKpbUvp3XiXBGoPLpE5eAQL&#10;dQ9NEC2eTGzjAlwyJzNy173077mHvHnHWHz2aUrn7MOnaAJ+hWPxy+/GOboW9+RWvFKbJEvXE1ox&#10;W1iPqulIEMrr48fuJbn3MP0HHiRr8gFmnLxOZMVCnCIbcRfpZOuTiHt4FtaOISJlUkX6JWHpkShS&#10;I43IZFV4LMIjJF0AI1+YUD1WPsn4J2dhHxgjAJSMe1wyTiFJROWVYipyMLm4Xo7LxkeOcRVwdIsW&#10;FpSeQKZIDedAAY+IaEzcPHANDsXUyYOYLAGjwBC8Q8OEiXiis3LGLzYFJ59QAXxHLEU22jh4/3nw&#10;0jTaf5T1rTxzvmTaMeYdvMT605eYsPse0b1nqZpylOIpB4moWYltwmgso8XDmvCLKsQ3OJmA0FTJ&#10;yh6YqeyyRwDg2FeYnfsRg7oBKnW1yImvMRV6bhrVSXJqFb5BaXj4xQp1TBAdK68PSycrdxjRCYUi&#10;GcKo7hnJ5ltOs+uOC+y84xZ5bwvCkrIlC8dgMHNCp8DB1F62K3ZgL2Ah21Q7CAoq6P/YKmBQAPFH&#10;YPh9WbbrdIpN2A5IEBsPIkRj2+//XLvLU6d6KZb9SQMHk7kCGOOuYjHmYfTDbxM5cRMWzTfhW7NC&#10;AiiG1NwcktPTcXQTip0kgCcB7xyYStqILfglNOAZ34iPUPb4hoVsv/Ul2hbfRPmkfaQ2zZPgi8A9&#10;VMAlMIyIrDy8i/qJ6lin3U/Rtf0OFt38NIuO3U/c8A0k9GwWVjGByNrZxDQuxj17DP4FE7GJqiOk&#10;bA7hrWtwjKoitHE5oSO3kDv7KFOPP0bH9jvJmXGSjFGbsQ2rEVkRh7WPfG5YqUixIBLrhmHuHoGN&#10;Tzr3Xnqahx99nTMXH2Le8n34h5Rx5dqbwoxEKkQmceelZzl86haiMwpJyy1j0qzVGuMKii3F2iGY&#10;xesPMmbKbCLLikjvGEFSSh5eIVG4CXi6eAVw3+Wn8QyN4vmX3yRIJGRaeibvffMdK1ato2p4tzCW&#10;IEwsXTCxdhPpFGYEh/8om77m1PnK0aup69vJsv0X6NlwkaYlZ6lbeB7n5ElyEosJkgD2E01s7RRC&#10;QuVo5hx9kKs3PiM0fyxm2fPQ7/kK3ZEfcLzr36T9UljDl1jt/BDbFS9iGTSM2LgyXPyS8fCPxNU7&#10;+n9wN58oIqLSqaoehZmDD6mFJQIOpwbYwy0XhGo6CyC4CQCIdFCSwtxVgEGNc1CjGh1kv5OWZRSL&#10;0OTCYOD/EyRMtOX/yVVvhWINpnaYWrtjbuupAY0aVGU48y1mBz5Ht1wNfnoTkxnPDNYYLmPddl4D&#10;BrPmU/jUriexpAq/iETC4jNx8YnUfNjoxQTEF0l2zmLK7st4JI8krnGhsIQRFE/czbyTjxFdP5u8&#10;CbsIKxyBU1C86H3JrBJApl6RAgwrKFt4M0tOXWXU7ruYceRBKkVqpE3ZReqYLQRUzsK3fCbRLavw&#10;yOgjsGg2fgXTcMufQdGcm0gbvx/PusXkzTxB3pxTtAtDad5yF+077qN26a0E5A4XWZGES0AiwQl5&#10;8v95C30Pxc4rQVhDPLuO3YuNRxgHj97M+i0nKa/rYf3GfQREp+ITl8TlJ18T6h/Bpj1HWbXjMCu2&#10;HOTuh56hqX0i1598heC0LC7c/YhIkHjsQyLxF0DJkP/J3TcMUzsXuabCcPUNwDcyEu+QICztnOV/&#10;C8DOWcDA00c8QM61nGM5N/YevkZw+P/IDBk5w8scPROfik0o+Ed8SgmZRZ2UtfZSUDeF6IYtBBev&#10;xNwpDRfPKKwEDNyChG76Jop2HI5XQgfu0trGjcNm+9cCCl9id/RHvE8KOBxTcylIxt3/MRYb3sM5&#10;pIKw6BzyChoJCk3B2VMCR8BAtc5eUULBB1oVTJHRGZQUt2HnGICFBOnU5StwFSlhYuklYOCmFRwV&#10;MGhAIReNxhpEQpiYD4CDuQT3gKRQtYN/MoMBcBBX9QYlIVTNQeSIQY6zsJX31NtrxUszFx+RNzWk&#10;JeVhGtelTRKjW/ceutVva1PF6fuuil/HtOMCPsPPYSPA4FYljCA0i8i4fPzDkgXoIvGT1sU3nAQJ&#10;eM+gRLwisskfs53w4jFEl43BOSKXhkVnWXhYwGHYXGFkB/BLKiVQmJG5hx9e0aLzhcpnzjhK/vyD&#10;zD/5iLCHB1h9+9NULjnJsFUXCa9bRHLPRhJGbdLYQXj9MgGGqbhljady0UVSxh8gqmIBKSO2EdW3&#10;h/CuzUy66THSZh2ma+9lQhuW4xI3EifvFKxdw3D0ipb/2AMnPwEo5xBcA9Ox98/C1MoXC5sADPYB&#10;eASk4eAcjr98/9j0agrbukUqNFDSPZHyGVMo7R5P9fDJnD5/jU0njnHm7vu5+sRLvPvVT9z9xLNM&#10;mb2Ux194ExsnX9as3051/Ui2HzvPsnUH2H34GLuPHscvPgRzBzkfTs6YWIkUNLcnNSMLX52dERz+&#10;37Sq8Ydy9DqHfTq949sGvctvppJ1LS3ccHYLpalzpmSoPKGSIRQ3zKKoYQ72XulyMlShz56Q6HJs&#10;3bNwCKsT6lmDVXCNZP9GnMfdimHTp+h3S+AcEqmgNPnhL9Af+w7dzo/Rjbgfi/U3sA8tFaZQQnPr&#10;BIpL20hMKcVHZISjgIGde5hkgnCttZXvopYd3MMJi0glL7cWZ9GtZjae8l3cNfDQSWtirtY9RFK4&#10;YmohICAAoTK8QeSFb2CcSAPRpva+AyAgjGCINfzRB+TDYNFR7RcZYqJGUzp4Y+kVhMHWXahvJWbx&#10;I9Gf/gKLI99gWHcD/dRr6CaK91/FtP02zJuPE95zB56NewQUSomMKcM3vIjquj78/JPw9BGqLr8n&#10;v2UBrqLffUTPl/RswCO6hpSambjF1dC2/AJLbnmFyOLZTNjyACEipyw9w9HbuWIi/0flAmFw1z7j&#10;4kd/4cpXv/DY9/DkD//gxDt/Zcn1z6je/xhj7n+fsXf+ibIDTzLy1ncI6D9G1LhjdN7yJnXHXyR9&#10;8T3s+eA3yo89xuqnf2DHa99z7+d/Y/0zX7D00R+I6r2FyPQ5uAc3E5M+mfCcOnIa+kjO78QvupKI&#10;lCryho0hJbNewCMOK0cBcvdUbBwjqO/vxyc5BceyRNnuh6tXPC5yvZhZybl0TSVIWGJEbg1965bT&#10;3DcFE1svrO0D8REZGZ9awpix02kdPp7AyBTsnYJx9hC54R9HZoGATXUnhSVt+AWmYG7lh73BkWhz&#10;DyM4/J9Y4bzbmhsX3Hmjae3V30pWXKVy7eOkrrhO/IqniVvxHDHLXyBClqOWPkni0qdwK1qNT+F8&#10;MhpXkzxsIQFpkykYsQvb5NnYdJ7Bfel7WCx9BbsZr6Nb8y76NUKtN3wmgPAFhlM/aqCgPyzgcPgr&#10;DAfVHZECCls+xHLTh1iEtxEaXUBx2XCyMoZh76DucgzA0spTu+/BSnStrUuYUMcwTZ4ot3EOxUkA&#10;oaFuDI9ceYoZszZRVjMWg9BcxTIUKAwAgwIFFw0YFFPQipKy7BMQrfUwKOagAv+f7GGgYDm0rOip&#10;QfV0GIRxmDmQXNxISHwWzsKILCJbcTz2DbrTP2A4/R36nfKb576Aycyn0E25hsnEx9C13YJd51ns&#10;Os7jVbGDyORhJGa1kVs8ipqWcQybOJP0fJEOiS0kF0xg4pFnCC/oJW/4SiaeeYXqRbdQtPgiHXse&#10;pX334zz0+a+se/Ajtj7+Dcki55KHrya+YTKJ9RNJEilw+P1/cPbjvwlA/MTN7//E9W9+Y8PTXzHj&#10;vrfJ23GNyQ+9z7DTz5K+4WEiJ5xi2PEXiOrfR+KK+2i85XXq9j1C+tpr1J18gXEPvEvN8WeYdveb&#10;HHr7FwGHL/DuOI3fsKWEpzRj6xyHd3AeB/adoKe7n9CwDBxdQnGQ86MFr2swrgJ4nt4RuHmFCRAE&#10;4+4Zqq27iwTy9I0U8I8mMDiBgIAYjQXGx+WQJLIqKbWM9MwKcvJqiI3PEXmaSFRiFsGRicJGwiUB&#10;KCnhgZ2TGxZ2ShqaYWJmjaWloyQyLxzl3MVbOhrB4f/JcnqOHMsde/TPRbPuoHLWBfxiJBtlVOHm&#10;ESM6OUA0sy/xckKc3aOwdQwX6thB5JxH0S35E2arP8Cw4l10S/+Efulb6BeLlpZWt/wGuhXvoF/5&#10;PrqVQqPXfIzJho9wEa1tcu6v2qSs+sPfCihI8Bz+Bv1BaXcKWKip2TZ/jNnGjzDE9hMSkyag0ExZ&#10;+Qiyc2qpqe2iqbGXrOxh+EpWUOBgYumjUVVLu8ABdwjC3C5ALqwwHrn6Ig89+oFkjSbSskq1+yRs&#10;XUK0OyxjYgpYvXoHH3zwNd9++wMXbruPtIwS+Y2+mA6ChbNQeb2Fq2QvFwEDYQZKUoiM0JlaEBCX&#10;TlhitlBiocpRlXjslt948kf0p/4srOd7dHvVUG0BBPldam4Gk1lPYTr7aUynP4npjCex7r4T++7b&#10;cR9zJ36jbyE+o5WIjBbicjqISm0Rmt1GdFozoXG1RInkCoyrwye+h6yug6TVbSRr9nnG3PQnUtv3&#10;UrP0QeJG7OPEc99z9o0fqNjwCFkLbiOgfi4pLTNJbJlD1Y5H6Ln5dW5/9y+cf/vPHHnrF+545y/M&#10;v/w+XTc/T+yCi3RffJX8LdcIatqAa/4Egjr34lG3lsJdj9F33/uEzzpPw62v0HfvxxQK00jb8hBr&#10;n/yGlY9/wejzr+PTdZbIjv1k14zD0S+VxLwGhg0fRVxmPhFJGQREJMt/Z0NsUj4BwYmYipRz8Q/E&#10;LygKMwcPWvtHYerqKomlCc+0RFyC47W6iZOwCAdX9VpJALbCDu3DNDZlIedbsTOfBAFzFztSO2tx&#10;8PPCxM8Rn6Qo/OOiMA/1wTFMHWctbMUfEwtbnHXmxOttjeAwZNGt580Leg6uzh65/7v0iRdInvUg&#10;sYtEowoDyNz8Kmlb3yR83cs4S4Y3kwznO/sR/Oc8genaDzDd8SWGNRLoi95Av0D08iLxxQIGS94e&#10;8GUCBgoQVgsQrH8fvQS/Qc29eLMAgHpGQ8khTPZJkOyTgFG3Kx8QlrBfGML2TzFs+1RYwkfot3ys&#10;UW7T3FVExhZTVTmK3IJG8opbSE8s1jKNlUgDeztf7IV2OojONJi4iSTwFqro+7tbWPthJu4m8iFt&#10;7M2k5LaSJBknMbmY1PRKOd6D7t7p1AwbzaiRU9m18zBrBCRa2nolewXh7R8pAGCHqY2bNjAqKUPk&#10;TGIubr5xOPhk4DBsFQ77BchE/hhO/YThiMggxQp2ye/b/on8nk/Q5qHc+CFmq97CZPrT6AUMTGY8&#10;gcm0JzCbfBW74RexG3EOh85b8Og4LIDQhJN/hgRKOlFpNXiHFRKR3ERYsgBCaIGAklzUlhF4JPcQ&#10;U78R/4zpFM+/QN/5G0TXrCOn9xCJfSc48tJfhDV8ToAAxerr3+NROA+f1C78C7op3fkoc658zDYB&#10;kJte/46mY4+y7doH7Hjxayr3XSdt+T1ETjtD5MTjuOdMxyN1IpnL7sMhewFxE8/gO+ooGcIoQqdc&#10;oPO2N5n44DuMvvgmM65+xrbnv6Hx1EskzL0ft5xlOAVk4xOZg7mrP5bu/riGhWLt50dYfAYZHcXY&#10;+QVj4eKFe3o4UzfPJDwjHveQECKykjAP8sIhOFCAIQSPyGgsHf2x94sQIM4RNuch51YFuEhCSzet&#10;l8nCxRMzJxdco/zxTRXWkRSIY7g3QalRWHm54hkpMtLMHEd3d1mOEKZpj53OgmivsP++4xxiqudG&#10;xdQu+ShvzLF/pI67WWjlQ0QseYKwJSIJVgnFXyoUd/6rGBa8gW7eS+hX3MBsu1zkkrl1K96T7RL0&#10;C4QFLBxo9QIIBlk2LHkH3TIBhzXvYL73O0yOfIvN6a8IuONHzE4JIzggwbFNpMOWT7ApOy4Z9CN0&#10;asiwYgp7Pke/41P0KoAEDDSmoKZfXyvAUrmfyPgKWtsmUlJUj7tHJMGhyRQWNVNS2kpZRbvWVlZ1&#10;4iWBP6F/Pv6BCcJu/LF2UKzBDwtbVXgccCU37rz7MQ4evYcXX/pI2EM7ETFF6EyEBZi7Yu8ait7a&#10;i1gBjri0Ylw8JPi8Y/AOTEfvWU74midxOCggcFxYwHFhA2oq+r1faVJIAYFBgYGabm6d/B9rFDtS&#10;4HgD/apX0c95GcOka+imXcep7Sy6oPFYpa7AtngDLg0ncR5+Gq/OkyR2rsUzVrR4ZSchw2qIKxJW&#10;ltFAanEXaZnVJMTnym+MFbot2VKypKmaMMZCANDMA51VAK0HHyV12lliuo4RN+oIu574luUPvkfC&#10;9AtMuvAG7sm92EU04l+8kObjL9Mt27Y8+Rk7nv+WGQ+8xcor77L4+ickLL2X2uPPEzbpNL6Va3FN&#10;G4dXzmzcqtfjWryGWde+oPXMa2RvuY5X2yEiRM60nHiOSXf8ibbTzzD6wvNEd+8lvPskZn5FWHuE&#10;YyLg7eQfint4CHYBnnhERRBfkIFncDSmLq4aaERmpglQyHEB/mRUVsh/EUVISgo6YW5mNl7a6FTn&#10;QGGCln4iE4Mxs5Rj3YQFWDuLfJB1CzesHAQcrFy1wWnmNvbYZDpjHeyKqbONgIgVLgEBIidtNNeb&#10;WclrbLARWRESkrRjMFT++1hk1aL7E0YeI3zi7YQvfwb/Jc/hK7TWMO9FTOe9hk7AQL/qfUy2SJCq&#10;B7CslIt6qfgikQS/++CNQEvewrD2fQyqWKiC+9ifMT/9JS2P/krGAz/hdPRTfKfchs45E/+gLEZ0&#10;z2fkuKXEls3ARHXZ7R7IphoYCBAodqDbLGCxTTLrlg8xEaZhPuFxYlMaGT1uIZlZdSSnlJKQVKjN&#10;paAmComISiM8MpWQsCSRClGiScNRBU4Hp0BtwhW9uY9kED/JDt6Y2AShl6AxkYvIxCJQ9nnLPg/J&#10;OM7CBpwwdcvGMmwEJjFTMKQuxyJvA2aqxiGyRq/YjCYF1HcWNiPfeQDEPhA2JNJprYCAuh9CDV5S&#10;IxuXvKnNuaCGP6vxCvqFr6Dre2Sg0Dj+GlHRWaKH8/D2i8HFNUh0tp+wFnFz+c4GuZgNTlg5BuEc&#10;moVLeD5esaVCjysITa/HO76M2PJ2XCNzCUosxzu8kKiUJnyTR5Ewah+pLZvJmnkTdfsfJ6Z7F9Ed&#10;24jr2Mr0O28w7Y4bpC68m/hxR3CLlfdI7Ma3ZCXxMy7Sc/JZjjzxKV3HH2HSuScZLm30pP2Edsp7&#10;9B0jsHkzznEjcU4YJYCyDO/6zfTd+ip2VRvIXfsA5nlLmPLgx5QeeJzu8yIv7nmbjDW3s/Kxz/Ft&#10;P4Rf7QbsA3Kw8U0SMMiQ7J1NYJpIr5QkUqqKcY+KIyE6QgAiDI/QRCp6mgmITyAgMZaQtFQ8w5Px&#10;i1a9HYHYChg4+0Rj5Rai1ZSsXSKIKszF3McJz3wB8aAwvMIisfPwwcrajYDwOAGZICz9fIjOziAk&#10;PQGvuFgBDkdcvQKwtnfD0klAyjcCR70laSn5DIbMv77FNkzLCmra8w+PxjMYui9hqt3UIxfySrm4&#10;N6gsLcG6SS72dRKcy1SdQDEA8dVq9mXZpnyrmn35c8z3fY2bMICA5Y9hcBKtbhFOenYzm1Zs4q9/&#10;hYMnHsbTKxUXrzDJZn4YbLxlv5IAnZhteh39djV5qwSXAIBOPbJNAYJyBRAq6CTQrJe/LZmig3F9&#10;S3HzidAGsjg4B2tTqlnZCguQLKl6ERQAKOlgYiZU0sxLkF/1IHiJ/gwQui1gYCa00TYVg1UyBvdc&#10;TAKqMAtqQOdbi86/CV1AC/rg4eiCu9CHd2MS3ochcgJ6cV3MZOy1p1bJ/6Td56AAUXyRgKi4fuFA&#10;a1gkALBAAFP5fAGBueLzXsFEtWOuoB/9sLSXMfQ+LH5F/n9ZH3Ufhq77sK7arU3YYla+E6vKnbhV&#10;bMAjpgS/lBrCcxpwjy8kq30MtqLH/eKLBRyGYSvywiUkV3R0DEmlHfjFluAZlI1XYjN+OVNwjmgi&#10;onY9CaOPElixVDL9aAIL5zDm5HNUr7uP4PYDeGbPxT6yFbeEccROuJm8jZfYIkE86tQzrLr6Pluf&#10;UnLgO7LWXKbp/OuU7XuC+N4z+JUuJ7BkGQnjz9Nw4T0Cxpyl/OgrTLr+BaFz7mPqo98Rs+Eai1/8&#10;C0uf/ZmlL3zPrMe/J3/X44S1n8YqKBfbkAScQqNxFSDwT07CNyYRv7gEQrOKcfMPI06Ykm+cSKiM&#10;YjKFMbkER+EWmkRYbr1IkDQcfWIJjskmOr0Ca7cICfx0XAUo3AVo1RgWB49QvINjcPAPwtUvlHAB&#10;ILeYGPmtvjh6+uETFYlDUBB+ss3K1RM7dx8BFzVnhyO2tp64mdqSJXJxMHT+tS23Js4pNCobfeM5&#10;0bXPScAL3d0kwSjsQLdNQEFl6s2fYbrqQwyr3sNn5Ws4STbQWebi5Joqei9PtG0hiZmtxCTUEpdc&#10;T0vnfOpapjNh8iZmztrC7bc+yy+//IPu7pX4BqUTnSDZzjeelPw2knM7GXXiUUy3KACQz1J0e8i1&#10;5zoOuqLgK98RBiPf0Va0tG0GuogxOFVvxn/Zs7htfBczNVPzjo8wUYxjuwKTDwVohLZvlteqp0TJ&#10;eyRvfFlYz7vCaiSQlwsYaUAogbr4FfTCkAxx8wUYGgUYGjHxbZVlAYjAdnTKgzvRhQhQhHWjCx+N&#10;fdNJdLNeRCdSQDdbgEJcr9qZL2iunyH7ZjwvLuvSGvofl8B/QHND170YRtyDYfidGFpvR9d4AV3t&#10;GfQVxzDkrccsdw1m2WswzV6HWdZC3JKFAWUXiSaWrJaSIRd0MhH5JdrtyQ5+CQIKyXiF52j3IjgF&#10;pQklz8M9LF8CJxefmBpC8iYTO2w9cfVbWHD1a4rXXCFp9HHiO3YTNfk8O577jq0v/Ej54ReJHXsL&#10;ce2niOw6QfOZ9xh36QsOvPZnllz5ggkPfMBqAYYDb/+d9B1PUHfzG8Qvf4CI3nN4Fa/GLWMOoa1H&#10;Ceg6jo/IjPLDz9N657tErblO461v0Xz7OzTecoNhp19l8qV3mHH9c4JE2sSMPoeZd4qwB8nsSQl4&#10;CyNwDRdZFJkkwBYnoBiPqZUzgcklOElCcPSNIjhOzRIVS3i+khxxIjMisfeKwMU3DregBEztfAUY&#10;YoQhhBIYnY5jgCQDCW5TW1cs3Hw1iWFm54N/ZBpuAdF4BMprAyLI7m3BNTkC99wEzLxc8fKSpGPt&#10;JNesBz56M8pT8v57gENsfBSp2a2iz8oHioK7RdtvF72862thBR9i49WBU2QXjhG1gtYtbN51kY27&#10;b2PJhhMsWXWU1lFTaezs5/K1F7n/oWfYvP8Mw0ct5aVXv2Tb9hNMnLiW+qbZlJd3S3Yf6IqqqB1P&#10;UkEP2Uf/AALK1VOi1LMgZJt66KtB2IPZDlV0lGPUsyG0h74qAJFlrR14vX6jyBdxReH1ot21+Q6U&#10;a9OnqawuWVvduajou6MwguUCBAvE50tQz5HAnStBPEuCWFw/80X0055CN/VpzAt2CEiMFGAYPggQ&#10;Ag5BXQISo9GJxNDFzkMnx+qnPoOu/wl0vSILei6jk+yvMYAGkU31t6Cvu1kC/ywGaQ11AsK159A3&#10;nMPQeB6Tppsxbb6IvvKwsIN9WA/bj2PdSVxbjuPeeoLQsnYSmhuJamwhuWMkicM7KJkymZTubpI6&#10;OiXrNxBW3Ix3XiNBuc14JTfgE18nAdVEZO5oYvL7iC+fjE/2VHmP7QQULxGNf4iirY8S132YhN6j&#10;xM28jb0v/4Wtz/5IzbGXiRx/VjL5Efw7T9Jy/j3GX/qEM2/9Qu/tbzP1oQ9Z8Ohn1B95hoQNV6g/&#10;/xYJS+8jbOQpAut3EVC7lageWW7ag1fZKloufkDCtkcI7L+dkmMvUnnmFUbe+y5rX/mR0uPP0XPf&#10;OwSMPIhbzgwsveI0t5MMr6SBmb33wF2vkuHtPOTa8QnF3j0IC1d/bXCXhb2/1oNk6RCgjU9Rk/Ca&#10;2IpUcAvD1T9ae617QCxOniGYOnphJczALSWR4DR5rVsgAaqOZBtI7aI9dOw4RNv++0mcspfS0b3E&#10;jBxPVkcDOSNaSK+swCkwmNC0DLz0BqJ0Jt8Phs+/rrV3TJyQljGMMMky/uWLsB1zJ86b3sJ+52dY&#10;znuUwt49+MeNFapVx/b997L54H2s3nMHSzfdzMKNpwlPqKO4tItla47y0LXXuevB50gvHUt6QT9Z&#10;JX2k5o1l2PAllDfOIEYu2oz8TpIym4TCdWLYIUAgWV6/TcBAzVHw+3MdJcOrB78orS5goV//3sC0&#10;aKLZDSrwV9xALwxC8xWi44XKG5SO16ZHEyo/OBuSTk2Coqj8XMnkCgAGPXjUhUFQEBCYLdl9poDC&#10;9Gc11yufJusTnhbtL1l+3OPox12X9lEcei4Ja5iESbCAQkgPutCxWI1TcyfI/h4BghH3CxMQVtDz&#10;APrehzAdJ1Kh/wqmE69jNulRLKY9jvn0ATed/hgW0tpMu45N10UcR1zAqesCziNvwVWWXbvuoGzx&#10;WmrnllE8rYy+HZMZNqeNvHEt5IzpwTe9TpugxkvazPbJxFTOxDezUyh3H5WLFhLWPILINpELtR2y&#10;PIq8SfNJGjWH1DknSehZQfLkw+SsvV+y9WHx44SNOcHSR79iwcMfUH/qFVJm301w2zGiJ1yUzP8C&#10;8699xi1/+o1ZD77Lmqe+pe+eG9QceY64xXdSeuApYubfQcyEc4S0HCC6/xzRUy4S0nEM36Z9RE2/&#10;SN25V/Aed4qK48+Se/AJOm9/jY4LLzHm3rcYcfur+PYewCqqEUtPAQdPkRW+CZhbqZ4kdWt7AO6B&#10;IgsCY7H1C8PCMUCYQQweQXE4+0ZqIOImQOAhmd/RJZjo+GxCIlIICU8mMDQBZ9nvGxKKS2AUBrdQ&#10;OjbfT5z8B1F9B0kYs4nQmh4SOzeQ07OVOPk/A4rbGbNts/zPY4Wp5eJXXIBnbh6pTSPIqeoiQKcn&#10;ydTijcEQ+tezsOThGZEJzb+ERhWTmj+coJAMLDVKrroKP8flyKcET7uTBNlX0bqc0Jha7nz4LY6c&#10;f4pV225m4txteImciIrKY8Xmk9wnwPDI0+9TUTeR2uZZZBb1UNk0h7TCHoa1zBJm0ohPcAYBkVmi&#10;jZsHuizV4+NUkU7dfrzmrYE5CtTsyav+JNtlm1a8G9TxS1Sh803R7/903WLZrmZcFoagV0CiHlKr&#10;PZ9ygE1ortbVZKwiJ1StQrfmbazWfID1cgn+oUKgYg2zhfLPeE6A4RkMwgIUSOhmiMt2/eznsBAQ&#10;0Y2/LkCgCobSTriGad+j6PsfFSC5hn6SbBM3TH70f3K13UTAwWTioE94BLP2m3FoP4ddx1nshp/D&#10;ue0mWT+DXcsZQlvWE55eSnFLL4mV1YTXFeGRE0dKVzURTdmk9lQTUlOIf4lcuLlV1I3bRlL5GPzT&#10;RhGY2YV/+mh8MkYSmDOc6Kpx+BW2EVM/jciaqcR27CSgfAEJ/TcRNf92kuffS2T3TYSOOc2WJ75h&#10;5v03GHv7n8jZdI24KbeRsPAeKo+9xIKHPuDgc9+y8IEbzL/3BrPue5eMjZeInXcHySsfIHTaORKX&#10;3UfqqodIWHQ3QWOO499xiJiZFyk7rAa/3UnyhofI2nmJ1nPPMf6u1xh3z5uMufMVxt/9KvFLb6Ns&#10;w2OYxYzEPqISh5hqrIKKCUqrw8U/CRe/OJz8BQwCEoRVxOEj16tnUDKxyYUiZXNw9w7H1TNU641w&#10;8QjGxS1IQCFIW1bg4Ciu9ju7BuLulUT55A1EC5MNiJBrUgAkMFzAJCpNQCXt9yJ2RLRaT9FmxQ4K&#10;kWOCE/CX7+HrHYOnRwR+3rFPD4bTv5YN75xxIz6xgviEErz84kWvZknG/nhg7IDICpP9X5FUMxvP&#10;wCTikksxWLjh5p2AhXUA5pbemjSwlNbdPZzwqHxq22fRNGoJTZ3zqG6ZQfvYFdS1zaCwdITWTahG&#10;t6niY1i6AIMKaBXsiyXAtSAX3a8AQLWqeDeU+ecrGSCuinsCAEpi6Ld9qj2M1jA41kF/6BsMR75D&#10;L8sG1U2oDYQSuaHAZ4OqUwhAKF8rICHgYNigwOMdnHvvQb9FAGitvK96CMzc5wQMnsJk5tMCDsIW&#10;JNsb1C3QY6+KCztQPuay1qrioa734X9uFzeMu6r5wPIVTMY9LOChWrV+GdOxl7BsO4d90ykcBt2+&#10;+RgODSexbTgu60dxyZxOQGwVERkNJJf1EZZSR1BiJeEZtUQWDSOhrJnwnGrSa4V91bQTVlBLYvVw&#10;AmR/kBzrLczMN7lZQKINj8R6AYlOgjJ7Rb+PICBrLL6pPUQN3y8Z/izBE06Tv+0KaWsfImnFfSIR&#10;nmTNIx8z7763mHDxVVpOPkflgceYevsbLL7nT2y7+j5nn/2SI49/wqoH/qRt7zr7MlUHH6X66NPk&#10;7rlG+taHyN51mdpzL5Gy/SEaz7/E5Gty/MvfseHV7zn4wS8cFT/8zs8ce/fPnP7obxz9+K+c/ORX&#10;zn76G4sev0H7+SsUbjpIyswF+LZ3kjZjBiEjOwVoWokbO4rE8aMJq6ghI7cGH98oPLzCcPMQyWHr&#10;gYW5LdbiFmbWmJtaSWupubmpBaYGc3ELXJw88fOLxs0zGC/PMK33aqgXy8snQnu/gfcM0VyNulSt&#10;2ja0rI5Ty7fdf53i4srowZD617Fzp2/b5e4agt7ggIf8uZ7N2zCoB76qsQo7BRwOfotbcrf8iTEE&#10;h6VjK9ROq/ibe2Fq7oGVjQ/WVj5s2XpSmMIERo1dzN4Dd9I3cRVbtp3ARgDB3jWYGTPXk5w7HN+I&#10;YtJLxgn9VwOgJBgVKKinUy+QZaH+qrI/VNXXLxBpsEz2SdbXBjmpx80d/QrTm/+C/uSfB7oKd3w2&#10;MHpQdRduFDBQQDDoqk6igEG/Tg21FragJmNdLu897UkM0wUApjyBYdqjeFZuRKfuU5j6GKaSzU0m&#10;XdNcP1FaWTdXbKBvEBAUGChQGCWSoedB9N2DrbhB3KRbJMWo+wZabZvIilH3oqs5hm3dYezqjmBT&#10;ewi7WlmuOYTtMFmuPoRT1V7Cq6YJIAwno3YK6RV9eEcWklbZQVLhSAHTOmLyGsmpHUNETi0RxfWk&#10;N4wU+dBIemMXESXNBOc1i6SoIq6+l9RR08juX0xyz2wKpi4nf+oaMiavIXniWhImbyRt+hYy5+8h&#10;Z/EBytafIm/lISq3nqV0yxmqt99K2/Er9NzyJO0nLtNy7BJtNz1Kx81PMPP6+3Te+jQ9d79C521P&#10;UX3iEg1nrjDmvhdoPXuFXmmrj95L8rrDxK8+QOWh22k4cS/ZG28ifd0xCrbfROrKnTTvOE3F3C1Y&#10;hKVi6i7ZNy6X8KRsgiVLB0vWDolIJUwytxqfERyqsnYagSGJBEjm9pBEVFXdRYgwBg+vcI0FODr6&#10;4Ojgg7OzP05OfnJMEE72XthauWBtYYeNpR2W5jYaYFgowDCVZXETNefGYMDb2nvjLfLEV6SJqzAM&#10;9b6qVexDuVpWPgQWCki01jP4Hy4uEXaDIfWvY/fe+dCTMXJi4mKziYnJxm32g6L3PxKAEFkhgae6&#10;DE02fUzuggeF3kn2j5iAffEG7Lsv4Dj/cTy2vYf73s+w3fshFoe+wHS/BKp6UOymtzEIxTcVWaDk&#10;gulikQaqL1/kgdkiCfjfAUF8voDAPGEFiiHME3q/6BXteQwOhz4h96ZPqLj+Ky5nf8SgnkkprEa/&#10;RT5jy8CYB4MCiMGRkQPjH1ShUnz9e5gpZiIsQD/jaZEHT2mgoJv2BPqp4lMexzBJQGLmY1iPux+L&#10;CRL0kyX790s7/tI/XTK/TrK95r0PaT4ECoaR96PvEubRefeAd9yl9TroO+/EtPMOzBpOY1W5C+vK&#10;fdhW78G+SrxiN3aVu3Gq2IFdxUbx1VRM7aNwcq/2gJX88Z0U9g+nZGIHFVNGUC5ePK2LgsmybWYP&#10;uVO7qFo8gfK546hcMIE8aRs2LKRu3QI6dq1h+M61lK+cR+2GZRQtnU/XwX0M27KB1j27mXLrHYw/&#10;d4FRJ87SeeQmOk+cp+vMHbQduUDJlsOMOHMvVXvOUbXrLAuuvkbdrvMUrjpC6fqjjD7zAN2HL7L5&#10;yivMOHQbdf0LCcmoxDU4kci0EgnsPMKF1ofF5hIUlU5YXJZ2C3VQVCqhEuTBQs/9QxOFtgs1D0vS&#10;glx5kAr4oHgBgTiNrvsFxEqADjGBEC0oh4JQBaaTSyA5edUD2d0jCO0uV50FCQkZREYkEBwURWhw&#10;HH6+oXh7hgj1D8PPJ5yQYDVidWDSXjUF38A0fCayTd3zYqu9n/IhRqBAwkcxA3eRJ+4BOLv5a+7q&#10;MbAugICXl4CE7HfzCPhNQsl8IKL+heyhh64+WVRUK9oqDRtBTqtloqmVrFC9ACrzCjCYbBWQ0IJR&#10;AlFcrwJycKyBQWVu1YuwU/Yr1wqIN7QpzLTagTZ1+lvaVGYGkQzWU14QdjAADFr7R2BQ91aoAN/z&#10;Ad1P/xu3ff4zdjsk4yuQUp+jPk99h23y3eT76JU0UIVKbUThO5jPle8+8iEMHXdj03kbHp2nMPEb&#10;js4xh0ih2gERhXiFqCnO88grHUVu7VRMXMpwb9iOLrIPXfe9mIyRLD/6PgxjBQjG3I+JAoTRA8VF&#10;xQR0o+7/3fVdqvB4H6YKFIbfiYm42bCj2Jbtxqp8t7TbxbdhW7pNAHULNiXbcJBlFwEH9+q19O9a&#10;yLAFnbSs6KV24UjqFoygc+042TacCfvnis9j/N65jN4+lda1/Yw9sICxe5cwbt9STrx8le0P3cqq&#10;+04zbNlkenYuo//INprXL6dh3Qq6d26hZ/cuWtavI6i+lr3XH6Vp2WKGL1yGtbrYhULHphUSGpdJ&#10;lAR1tCQI5VGx8l9JklBPnlKublRS14ZyNa9FqGhytazuVB1qlQeHJhESlqwFuQpwlX2VqyBTrgJc&#10;BfwQbVfBPuQqIJW7KpeAHqoPKHdwke8qLEC1dg7+JCbmacc6OKjZvS0IVVP4RaVIIMt7S8B6yusd&#10;hEGo29/VMz4UM1BT9NU2dJCSUoCtrZuAgYU2ka9eJIaJiSMWlp5YWHlq389FPsdK2Iapqb28dzxh&#10;YQm/v7cCo4HPEDYh/6GbZ5DmTq6+Lw2G07+WPXL1KRKTSwVhIwmPzsN0lmRY1Tc//SXJupLFZ70s&#10;OlxldAliCWhVANQvVIE9QP9NFr8xMIehGuWnxgmo2YlUO+j6wUKiqiWYKxBQkmEQHLQh14o5qEFW&#10;WwWI1F2VZ34Y6KrcqRjA+xr7GJi7QNoVAjrL38GgulnlO+nHPYlTwwlcAivo6J5PQ1Mf0dG5xMpF&#10;HhGdTqRc3H4hcfioCzYwHm+/WLx8o0Vbxkgr2ck7Ak8tS0ViJxrU2ydGLoRQvAKT8fKPQx9cj03H&#10;LcII7kQvYGAYcfcgMxhgCtrYBNlmJbLBuvE0Lk0ncWs/i+eIm/HpvhWf0bfiN+Z2/MV9xtyG79g7&#10;8R19B9NPHWLp6dUsPLGAidum0bGim1n7JcuvGc30/bMYv30KfZsn0blsDEsOr2f1yZ00jB9JUGy4&#10;BIYvgWExJGbkEp+UQ6Jc8AlppbJcJIFTREx8PsHhqRLkmfI/ZGseGZ9NlHhkTAYRsj1M/htVdAuV&#10;4A5VhbbB4FaBre5gVAE8FMTq7sYhVxT+nx42uH/ouIHXDACA6HVvyapewb+7CqKhdggMhqi6ou9O&#10;EpTKnV0l2IQdKDBwlO1aK+uOzoFEx2Rpr7Oz8yA+TthIUDRhAg4eboFYW0pAm6gHALmJuxPgH0O8&#10;+t0CHI6S9JwcvEV6eJKUmImFhSN+fuECEsIkDHa4KzASVuAXGDXwHRRDkOB3l++qAEG5m5tsd/YV&#10;8PDT3NXVV9xfAyIbG4+YwXD617G45NqT6TkjJDsUMWpUP1mNMyR7Cm0e95jo7WcwTH5OdPhzWn+/&#10;bsbgoB410EcN8FGj+uZIq+oCagTgUPFQPTPhj67GFahW9pmpwqMqOKo6g3IV7GrE48GvsDjxk2R/&#10;AQBhAEOuV4Cw8gamAghq1iN9/+M4NJwhKKGadVuOEB6Tr2U6lcGUHvUVfaoBgI+6wOWC9VJ6MEiy&#10;gJ1kiYGJVH6fuFVcTdHm4uKrUUMPuej8/RV9HShEDV3sKmv4SAa0DsjFvO1mTFtux9Au3nY7VrJu&#10;V7kHy+oDWJQr2bBPkxG21cr3YF21FYeq7QRWriKoQFiKs1zI/sEkq4fIpkkwJ5cQn1ZMQkqxBLm0&#10;yUUkJEmwJxdoN2klJOdrtxKrLjnlkRLY4RLYERLkSo+HSybXbjWW364CW+lzvwABOGEFKluroB1a&#10;Vq3K5Kr947K3/EZfld213yrUWn77/102V67Wh+j9H5eH1geOV70Ask1aBQSqVT5Ey51c/SToA3Bw&#10;lsBykW3SqueB2jr7yTZpJfDsVN1ABamTv7xXuKz7aT0F6v2d5Hy5ufkRGZko4KDAPEw7r1aWjixb&#10;tomKsga6R43nyiMvYSbSoX/CXKZNWUh6eiG52cIS3Xw0yaHmzwgIiBJwsJbgdlUBroGAnZ3nYPCr&#10;7+YrgOItAOCpPYvE00u+j4CzbPvRwcHjjIBNwGAo/WtZXFL9uviUZmKSGoVWNpKe10L+3LswGS3U&#10;ueuKUOmrGHpFl48Xvd6v5g5QQCGMQkBCjfLTz3oFw2zJ3tLq5qhuQGEY89TIwpcHxg4odvA7aMhy&#10;j7ynug1buxX7LUzXvy+B/zYm6n6M5epeA3F1R6YqVCqXYwzL5PXTn8NW6Hx91yz27L5IrIBBWFiK&#10;6NREubgVEERpF7SaPUlpT40uDmpKSyt3jYqq50Bo25S+VKAgF4SJQS1bDLrSrQNTsw291sHeDW8t&#10;UAayoIenAIcEkKtvEk7BZXKhxxEWmYdfUBJBoZLFwtIFqPI0ah4Tn6dl8PikYlkXAJNldX9EbIIs&#10;C2WPkuCOlkBXrrrL1P0eqotMaW9FyVX29pfgVfMPBAVJ0MtyoAp8CWa1TQWz+s0K0FRAD7naro5R&#10;PrQ+FPT/HgSG9qv3Ue45CAhDAe/ipjK6KsQNdgeKO0iGVjcuqe5ARwFUJ5XxJdCdlUwZdCdPCSpp&#10;HSW4HCW7qtZJgt1WAt/c3hcTJzWzsz82YfHEllbTun4nrTsOUzBjObN3HCJr0gKypi6VdjHli7eR&#10;PmO1AESE9j3UA4ljY9O1LO7vH4m/X4ScO3NhFQG0NHfR3TOD1vaJtHdOpnOEsK++RYwYMY0RnRNI&#10;SshmzJhp5OdV4unug5dnoMgOW8xNHeRcu2Nj6YSvT8jfg/xCvg4Njro/NDRmupdXeORguPz3stiE&#10;sk8SUpuIT20jLrmVoLgafLJm4hbcgMGrDn3qPLw6bsal81bsei9hOeYyVmMvYznuMtYTH8VyymNY&#10;TH4UC2mtpjyJzTRxNZhH3Hn2Y3jPvob3lLsxr9uJaVgfZm6tGALacPIbJp85nFj53LCEOjpGLhYW&#10;cI7l648yacoqmpr7KSgdQUSk6F5hBHv3nCFEgCBc9KyHv4CBXCiqy0o9NWposhQV4ANzLkqQa3Ml&#10;KJBQBSfRmzprbdsAQAwBwMDyEBAMHGsqr1MFqj+6XrYbJKu4aNlPaWHVR64mFVFUWLkKUFVAU+4r&#10;VFYFnApmFaB/DNYh7f3vXWV31aos/sflof1Dmf73faqVAFeuPnsosFWrPk/tH1r/98cNudr/R1f7&#10;lWuZf5AJDP0+NV5giOZb23phYu6MNiempT1BGZmU9/bQsWklS+46z8STB2jasAWr4mGEzlxLy9n7&#10;KD14C5XH7qTy8EXSl+0je85GkmYsIXrcLAI6+ghuH0dwRw/hbaOJaJDzXtFAcG0z/ZuP0rJ8G+Gx&#10;qZLF5bNFLjhIVo+KSiImRtUYIiSzC9BYONM+fKycKxv5/WEMH9FHR+dUWgQk2jom/942toyT/zCS&#10;ER3jtYcT29m4Y2HmKOfeUntfW2s3xR5iB8Pjv7fZOwfeHRFfIsyhXnuaUGhMBSFxFQRElxMQVUag&#10;rCsPjikhOLZE9pUQKscHxxbLcrG2HJFQRkR8qeaRsj86sZyoxBLiUqpJTK8nJauFnMIRVDdMpHvM&#10;AqbP3sjS5XuYM28bveMWUFk9SpsQJjapRCiyyIPoDNHBKSINopk9b50mEfwkc6qMrQLSSbKX9mwI&#10;Nc+iZH9tCngFDKoCrTfDzMxaNGUGcbFpor8H9GZIcCxhIbHSxuAmlDQoMBIPd3/RpOEEBkRo2jUm&#10;Opno6ETtPQYq2H9wWdceSSfuJrRYZVaVxdwEKBwlA6oAcpPv9burQJNjhgJxKECHdLlqlWz5o3QZ&#10;0u9/9CFwUP7v96njh7K8yupacKvPVO8v7usnFFi2DQCBfJbsUzekqe9qLxTe3NpjYPIZRz/84tIp&#10;HzuR3N4+QpqacS0owSOvCL+8YiKbW8ieOpHornaC66rwqSjAr6oQ//J8AquKiGuuleOy8cxNJral&#10;Dv+6elq37mfYxp2EjhhD4crdFK47SNainUT3L8O9qhfXPElERY14q6n/RUZFFNUQmVVKQVUrhSIJ&#10;XIXaJ6bmC/PKFNkl51DAwc8/AicnL5KSsuScJmjnzVP+fxXYtvY+suxPRESKSOPJjBL2UFHdSWfX&#10;VLnO1jJtxio6Rw5M/VZV08mRw2cJ9AvHRSSLYg4KdGyEYVpYuBqfPzFknW1jV1aUNZGSWkSgGh0W&#10;nk5wZCaBg21wZBYhmkvQirYPj8kjIq5gQOfHFxKTWCpeQkJqBek59eSXdlLbNJGu0fMECBbS2T2H&#10;pvZJFJV3yv460tIr5WQXERmdpXl4pKqCZxAY8s8Kt6LTwbKenlU1UD+QbKxovVZ91mZ0dhBwGJjm&#10;XVWcVbVagYDSjlECKrExqUK/oweypWS/0NABxqEyqquL6F9xtazez9HRVzsmWXS9t5dQaaG/Hh4B&#10;hITEEBoWrYGE/E3iBrkI1bMrB0BC3Y2ntKnSzyowVd+4yqxDBTUHJz9tu7sE5x8zs6f7wAAa5UpH&#10;ewr7UYNvvDW5MgAUXgoIvCSopfVUx8l25R6DFXL1Xs6iv9XksxaS7dQj93Rykef2TiVnyhyCq1qw&#10;l/PplFVGeFMX0e2jJcC7iB0+Gru0PHzzywgpryW8RoIzrwQfdbNWcip26WkEFpXiU1yCW14eXvl5&#10;hFdV4yHMwD1DaHxaKrHVQsfTU/HJTMc5OpqIggI8ExNwCg/HKUykSlwCzsEDT/3yDIwSNppPUkqB&#10;nPN8snNE64sMSUovIjld1VdEciXmkZRcQJyqrSQJ2KhuTDnfzgJYKmC1TG7lKvLPVpihlZzbJK2r&#10;UoG7t3eweKiWICwtPbR1Gzsvnn72ddpHTKRvwhKaWvs5euJOkRhTBBymSTuGR554g9qaJsJD47C0&#10;cBJ3+MbNxW+5r0fQwYGoMJpm5eV1vcXF1SSlFhASLhpeNK9/cLzWBx0SrqrY6aKpJZMPtspVF5cq&#10;ACpX+llp6uS0clIl+xcUtQpij6KmbrR4D/lFzaSkVxAZKwAjAare30vo8dCcfqpgqIJfUT3lSioU&#10;lTRJ8AxqewkEFWyqD1o92EW56pJSckD1KCjtOXny3N81uHovdbGpiWpdXfy1uoKpiXrylKUsD7ip&#10;iZXmQ1pTO0aYiEEoaUREktaNpeiqqoarCnioAIUmO4RBKGBwcfERcHDX9K4KYlW4UuzBQjKPapVr&#10;hTTJ0O4CPEobD1W7VZZXwa0KfIp52Dr5Yu3gham9K5ZWzuqZiwSUFTNs82rK1ywjaGQHCdMmkjBp&#10;AiFdEuDjxpE6aTKhrZ2ED5fAH9VDcGsbfm1tJI4dS9y40bJ/HEWTJ+OYl0t8dxdulWVkTurHQYLf&#10;NTOTkOoqwioqcEhIwikxGbsw+a3h0ThGxOIQFYtjcBQeoTHazFUKxFLSirWAThHPKagkISFL/h9h&#10;cIOVfxsbZ6ysnLSiXYCAcoD8L6rQqcDRXH6ThYUD2jM55P9Vgezq5i3/oxprMFDrUefyn3Wff+9q&#10;n2KE5gIawUQLY/AU8A4OisTO1lUDCXNzJ62Y2NA0hoa6Rixlvb6pVxsg1Tp8AiNVDUIYQ0N9D2fP&#10;X+L4oaOkqes9KF47994eAUZQ+P9l5WX1X6WmFhIZmfw/UNw/Lnv7DtBYRW9V4CpaqwJbBfpQsKvg&#10;9vRWOjlW2/fPbq+B91KvVe0QLR5aVq1iBqrwpeoL6nil651cg7F3kgtJaP5APUDRezNhATHExaQL&#10;8ksGEbnh4x0pJ7tETrRoR/U8SaGZCgRUYVJdYGYm9liLttTpHRnZPZX+CUspr+iQY5zlwnLEXIDC&#10;RBiIiZmwEXmthbk9OUJxTUwU3XQRLeqtAYLaFy3SQ1XJVf+6nYOHFiSqr1tV360ka1nYq1mV7LCN&#10;iiRvwhjqNi8jZfpo3FslI3dUETqqloARVQSMEgk3to6C5RNJnTWKpGkjhXI3EzqmjrgJzSRM7SB5&#10;1nBix9cRP7GByL5a0egdRE9oJUPeL2ViF+HtldT0jcKvIoegmgLCaktxy0gktDAH54gwAlJTsA8M&#10;xlSCt6iknqycStIzSsnKLKe4tEGTP75yvoICojXtreSZnYOn1pUXHBZPsCQJVSdR4KYyuNL1KvDU&#10;/6D9Txb25OVVEB6eSFlZvSbf1HiAIMnIygNExvmLjFMsztdXsR1vrW4zMODon4XgodrPPwHB4leD&#10;3vTjfw8abq4+GlCHh8Vp7MHN1RcnAScvLwEhcwEhcxdtHMOlKy9TX9+CrY0TUyYto7G5h9Vrj/Lh&#10;R18IY5D/MCpLgCZSSwgiEc8OhoHR/u8sL68mPSenXKh03GDwSzCLW1t5YCV0zcLcVfvjzUxV4UY9&#10;3FX1CFgSIYGcLtQ1Q3zGrOU0tfRqYDDABgY0snov5SpjasuqVdlTfYaAgkabZV1lmWC5sNSys1Yh&#10;D9GykU6nioGK1qusba5l8igBMT9fARYBlECRIq5C5weYgQS4iaVkFDfGCsVeMHetyIU8uSglM5uK&#10;9IjPoK9vBn39i+RYazxcvAj2C2XJknW0tk+gqalPGIWt5orCxselakVMGwkcK6G2qk/bwtJdCxY1&#10;NFetK/biprrrlIskyRjXRujIUoI7ivFvzcenVWTYqAqiuisJbC8gqL2QsC6h+2OrCe0uI358PbGj&#10;KkXLZ2KfFoJfURJehXEEliaLJhcplCbLSXGY2jkIkxL5IxkvJa2EjNxKouNzCAmVY/zjtK7PxMR8&#10;8QISUgqFxstxAvhq0tUgkWa+ks1V3UHJKFuh/HZ2qvDmIv+p1QALEv2dmVEsTDCTtMwSreckUMAh&#10;QMBXdR8Gh8QTHiHMLyiaoGBF6UVKyesHBhgpJmaJuZliaVaq/YeZqeXP4t+aGayftjDYTjQzs1lv&#10;IW5qsB0/cNX9/2U+JgbzLxTg29u5yHlX0s9XGISfBgAe7r6ILBAA95f9XnJe/BhWM5zauhHUDhtJ&#10;bW2HXDOZkkhi8JHr0lySgBpSPfjeRvtfWVlZmbuAw79pNFk0nKdQZWf5s20kY6rJV50lGNRkqSrY&#10;VR96tEiEpJRiYqKFooalChBI9hG5oCSBFvCDrlFoaRUoDFW/lQbXCmNDy4peC/1WxyiAUOxBPf3Y&#10;VvT0UAFQ6X07W2cta2vjDXwGuuP8/CLkwlQPf1GZxRJX5wCmTF3BeMUMqntF10q29g/TgjkiPInt&#10;2w8ytm+hNgBKdXupfuvMjDzG9c3HIMCjgKJ22Aiqhwmr0NtqskNlKlXTsLFxw8zMQXP1nfz91PcI&#10;le8Rrr2/qpirOkN8cxUeJamYRftIcKfjmRwjGj2JoPQUnIMkw7m4Ep+eQ0ZOiRaEqZml2vf0cA8V&#10;OaTGPIgeTxUKn1wsbEjovAR6srTpcpySPKHCluLjMiV7xksWtxP5pKTRAPNRv0G5+n5q7EZKSo42&#10;b2RkZKr8d+m/j4PQxoNIoChXdQwHYUCK+hu0B+oogLWQIDeX36+klxb4fxf/xcTE/AMB2YtyybgN&#10;XDn/UWYW4+3lj7dXgCQGAQMX799ZhAJ11dqLJLQX0PNS15dIN3tbSRDCFOwFFNXgp6Ssir2Db2a0&#10;/yfLz6/6XhV3BoaHqkJPuNDQasKFgqn+elVPSMuskbaa6toebcJSdZuqGrgy1MWmFdwGgeGfcmGg&#10;33yoe0xR8CF3FcBRutxgsNdae8lqylU/toWFGuk2QD1VkKrAUPRUfT9VeDSVjKV6FRQ4WJjasWP7&#10;IUKCEzEzt9Uu8PDQRGqqO+npncfoMfMZM3aB1o4bv5heWR4/Ybm0C+kePZfRvbO1DGgQyRIWHM0w&#10;yTj1dd0ajVauKLWSK1ZWbpqcGOjNMNUuzLi4DJKS8iQIcySIC4lRz2n0iiEkPEP+oyrZVqZlcS3g&#10;RburobsJ6t4DlZkDVZ0kXHtPrf5hZqf95iE6PUS3/z29HvIhYPwnQA68RgtwcZXNh+orf/B/k4D/&#10;2dTE4iODweJJ8f7BS+C/rFlZuRw3N7X/u6ofuTj5aAVMOxuPgW5KkYg21s5/szB3+MrS1Gm+6p8b&#10;fJnR/ndN6PcIdaEOVdaVHlXFNg/3EEHoCG1gjso4akx9sHY/e+JAZVkBg2R9L5ETSvdZWrtrFWNr&#10;W0FvCXTVqingY+KyyS+sJSwiRaOrauBPbf0IrVrtqpiDtwDI4NBaMzMnyV724uqhLxZan7a7a4AW&#10;SKrwqOiwlin15nLybVm7cS99E5eIRk6UrOFDWkoRJ0/eIsCwgJ6e+bQPn8Lwzml0ds1g5uwNGjgM&#10;axzL6LHzNIAYPWYhI0fNYkTXdEZ1TWPK5MX0CZA4aRVzF61oqYqaavTdwLJ6HL5B6G2AZCQPrTCn&#10;vp+LaGqVxaytHAbu9JPvbiLBqtVMDAOtCuShgFfLfwzsAf+nFv/3PnT80GtUsMvyr3qd6aei0d/R&#10;6y0uyKlUWd1MO6lGM9r/y2YQ7bZWqPJvqginuvbcROdrQ0id/X4PeOWKRmuVedXKduWq0q/W7eVY&#10;O6FzamisvZO4BJqtsAzFCgaeEzHg6v1U66RG0qmqv7iqag88ct5Ku8tuSE6omoiq+CvAGKC/Vlo/&#10;tbo7Ty/B6iNUc9TIaXRLoLe1T6KhabzGFtraJ9Miy+ohuNVVo+gbN0+YwxL6Jy7jgUvPs27DUboE&#10;OFQtRQV9VmYhIzonEi5SRNFQlYlU0KqgHGARqno+MPbBQqi9q4uv7B/I2ENBPJTtVQFVq7b/vv4/&#10;LP9d9gllt/pNNPV3svycsJIH5ff9n+hyoxnt/3Ozcnb2OO3s5P13B3tvbIUFWAk7sBSKbWnp+rur&#10;PmkrybKWol1VRVstW1u7alR86HgzxSzkOEtLNdjEDXNZVq3qdlTFT9UVqN5L3Qk3AA42Gjioex08&#10;BRSChfIrsFLBN0STJ0yYQ2R0mgS1CWP7JuPu4UPvmLmaXBjVM5cRI2dqzKGtbRLjBChGjZrPzz//&#10;KkxhJq2ybdLkFXL8PEaOmCbvYUlxYRWNdZ2cPnGb1ofu5u6Did5eo6eK9iuZMVAHUQVSE03fqir6&#10;QE+Kfu3gfzZkJoOt0Yz238MsLFyKra3dbzE3dX5f9N5vFmogiQCCotwaOAy6CiRFy1VdwkExC2EZ&#10;6i43NcbeWRiGYhmKOdho0sMdW3vVq2AvoCJU3lyouYUj8fHpWmVdjSVQ7GWgcKbqEAOZvLd3KnEJ&#10;2SxYtIVZ8zYxfPhEuoQ5PP7U20ycvJKecYsYN24JnSNmMlXW58/byMxZG5k6fR0TJq0QQFlE18ip&#10;tLT0EBOVKpLFlXvue5SK8lata1d1lSrtqliBkhWqQq+NeRC3s3UiPCxaNK39B4N/jdGMZrT/hbmL&#10;ewy6p6mp9a1DbmZm8aypidnHpiamH5sYTD8WGv1XycKimc1+leW/DdDvgcFGQ+4hmVsNa3b38NPu&#10;q1dDXBXFH2IOLs5etDSPoL1lnLAN9XoT7CwdRBb0CyOYT2XVSMaOX8iYcQsZ3TuPqdNWa0O2u7pn&#10;0tI6nuaWPszU4CoJ/rzsKj765EeqaoYLg6gjNaVQq6Ooz1TAoAbdKNagvpdBZ/aYt3eIn59fQI/6&#10;0UYzmtH+Ayw2NvUtCUTs7T21UXiKyqsMrpiD6mVQfdzVNV0EBEQTFZlFd/dUNm3Yz4iOCYzs6mdY&#10;dRvtrWMERHoZO2YGpSV12AgrMRUwaqjtwt0ljK+/+o5RI6aKRAihpLhFG1SlbiNWt/BqvRSO7oNy&#10;Qhc48K2MZjSj/aewiIj4d5yc1D31Xjg7+ZCbUyLZfEBimJvbI6yE+mHtIg9Gaf36qitW3crro0DF&#10;1p3x4+cKgIwkM72UpoaRbN18giefeJWeUZNFQrQJKATTOXwyVdUjtXELViJr/tiVKVJqzeBXMZrR&#10;jPafzRwd3W92dfHRagCqByEiLP53uq+mARsY4uuKq7MfsdFpAgKjqK8fSUN9N22t42hq7KG0uImq&#10;ilbtRquU5EJhCU0iPUZQUFiPhUgINd7AylLARlrlwhaWDn680YxmtP/s5u0d9JySF4rum5k4CpPw&#10;Qo1DUDfh2NkN9HgM3HHprY3VUN2gauisulcgJiaDyCh1e3Ym7sIWbK3VSDoPrY6hah7WFmrQjIOq&#10;fTw2+HFGM5rR/qtZgE9EkYujx7c21s5aN+PACEM1zfjAQKEBFuCoRsgNblc9HGpimIGxCCZ6OcZE&#10;3WhlpwZT/UOvN/1e/M7Btzea0Yz2r2AGg1m7icH0fRtr+7+ILPibGqUo7a9mptbill9K+4FeZ3qb&#10;QWc+TaczUzP9WAy80mhGM5rRjGY0oxnNaEYzmtGMZjSjGc1oRjOa0YxmNKMZzWhGM5rRjGY0oxnN&#10;aEYzmtGMZjSjGc1oRjOa0YxmNKMZzWhGM5rRjGY0oxnNaEYzmtGMZjSjGc1oRjOa0YxmNKMZzWhG&#10;M5rRjGY0oxnNaEYzmtGMZjSjGc1oRjOa0YxmNKMZzWhGM5rRjGY0oxnNaEYzmtGMZjSjGc1oRjOa&#10;0YxmNKMZzWhGM5rRjGY0oxnNaEYzmtGMZjSjGc1oRjOa0YxmNKMZzWhGM5rRjGY0oxnNaEYzmtGM&#10;ZjSjGc1oRjOa0YxmNKMZzWhGM5rRjGY0oxnNaEYzmtGMZjSjGc1oRjOa0YxmNKMZzWhGM5rRjGY0&#10;oxnNaEYzmtGMZjSjGc1oRjOa0YxmNKMZzWhGM5rRjGY0oxnNaEYzmtGMZjSjGc1oRjOa0YxmNKMZ&#10;zWhGM5rRjGY0oxnNaEYzmtGMZjSjGc1oRjOa0YxmNKMZzWhGM5rRjGY0oxnNaEb7f8eWveWrW/W2&#10;n27lGy26VW+2y/KArx1s/weX/cuVv9auWyq+6MV23cIXa7X3mPuSb+/2q18NvuvvNmX9Rd8Zq+/y&#10;GVw1mtGM9h9hfqFFIVPW3rlh9cFHEydvfHDZifs+WL75yCM88PwPnH/l79Se+hjbBU9gsfJlzNa9&#10;8zfdpvd+M2x5D/2Wd9Bv/1j8E0y3f4Z+38dYHv0K04NfYLL3C0zFTXaL7/kcw65PNTcVN9khx+/6&#10;BMtdX2K+RbZt+RDDmjcxnfkirr2XmLL+Nn789R/88P3f+eabv/Ll17/y2We/8vHHf+XJpz/izIUn&#10;2H38Mmfuenn1ql33LV918NrMlcevx0xff0fMjnvfspiy416LwZ9mNKMZ7X/Xhm+4vrh7yxV6dj/F&#10;lgc+xD26E+vEkRRtfoH4ldcJWnaV5O0vY7P2TfTbPkK3R4L68NfoD3+J7uBnWB36Rtov0O3+HN2+&#10;T6T9BP1OaQUkdDs+RLf1A3mdAgx57dYPB95DgES3+QNp30e/WdY3y3GyrNus/D1MFr+OYeYz2I2+&#10;i+m7H+bXX3/jr7/+24D/9e/89bd/yPLgNln/81/+xjff/8RnX/3CB+LX3vyW6+/8zK7rn7P+/hts&#10;u/QBO++7wb4H3mXHAx/RvuReCvpO0jbntrsX7nzi5hVHXzgzcsmdWV1rH8gY/FuMZrT/fta95frf&#10;urc+Qc+JDwhc9iTmi1/AZMlzmC95Cf0KYQLLX8Nqx7uYCQswkcDW7fkM3RHxo9+hO/yVAMGXwgg+&#10;14LdsP19LNb/CbNVb6Bb+BK6JS+jXyDt/BekfRG9bFOuW/ACusUvyjHSKl8k25QvVvtfwbDoVfRL&#10;X0dkBvppj2M29RE8uy7QMP88P/5FBf9f+fnn3/jpJ/Gf/86Nd7/k3Y9/lO3/4C/CKJ577zuevvEN&#10;r7z7LXc+dYO7nv+KTde/YM3Vz1jz6OdsEN/02Jdsf+o7Nj3xBcee+57hsw+RWdVFYfloDh45TWRi&#10;GTnZNVTVNjF99mruuvl2Ji/axp6TjzF+8lpGzzpM6Zi9jFt8yysTdj7xSvvcW5r6Fp2snLTratzo&#10;Nfe6tay55jb4FxvNaP91rHvj5b+POv4ukaufwlqAwGTFa+iWKX9FAlKCVAX3utew2Pkxhg0iB/Z+&#10;je7Et+iPCyAc+0ZYgjCF3Z9h2CbSYfaz6KY8jm7WU+gXv4yVem1gNzr3FnQBbehix6GrXIXZpFvx&#10;Wfs44TteImrva8QcfpvoA28RJR574Abhu17Hb9Nz+K58DMupd6NrOyyvnYLOrQGdZQkmniWUlVdT&#10;WlXL8LZeNm/ez+uvfcQXX/7Czz/9nXc//ZV3P/uNR1/9gjPX3uPpVz7k/U9/5qaHX+XScx+y98rH&#10;LLokfv8nLBXmsOLqJ6x55BPWX/ucLU98Q//m29l7y4vYeiSTU9XK5IVruP/6h8xcvJXGrjE8d+ku&#10;9q2YJszkZ7YvrWPTglaev3yEO287ziP338qyWeP57sO3eejKo9x37RkKho+koGsi2S3TaRq3gcy2&#10;hbTPPPz3Savv+vvgaTCa0f7jbdnNrzrPOfE8VUdew0WxgSXPY7LmT+hWSiCveAP9Slle+yf0G29g&#10;uk3YgQS9bofIAGEGhpPfCzB8h+H4t+gOCGPYIfuXCiNQvuFtof030G36p5ttfAe7jW9rLEKTEUo+&#10;KFfvp+oPqlVSQiTF77JCtWpdSQtNUogvFgYx52nsxtyL59hb+fm3f+OXX//O36T97e8iI/76N/7y&#10;19/49a8iJf72b3z01V+ELXzHvW98x7Gnv+GOV7/ipbc/45X3vuH6yx9xVUDj2ptfcOnlz9l7/2v0&#10;rj9L+sgVRFaMx8o5GGefaLyDk/EPTSMlp4KMvDymLj7MuIWHKWuYxsp503n4odsoK0tn17YeyrL8&#10;WDW9luWzW1g9pZobb7zKXYfn8/D9N/P4E88yf/ly0ioL2HtyJw9dPEZ/XyOT+0YzfmIr41e2kdaa&#10;y4wF5bT11tE/cSTbtq7kjRevcPPJ46zfsJ1tu0+w7cgd7D96ZvXegxeWLdl+Km3ZvpujZ206adPa&#10;et5k8NQazWj/ZzbswLOutz17499c1r6M+fJXMVn9Ovp1EtAr30K35m30a9+SdRXU76Lb+SEmuz4V&#10;2fA5hkPCDk4JKAgw6I8JKOyRgN7yroDBOxLI72AQENEJAOg2yfpmea283rBRtbK+/ga262V5syxv&#10;+UiC/v3fXastqEKlWlZAsEnaf+eGjXLsCvl+M59B33Mnzt2388ifvuTnvwzUFL77/qfB2sJvfP3n&#10;v/LOh1/x1Xe/8MXXP/KZtGee/4I3P/sLr77zjbzm37j6wnu8/cn3nHzsPZ4VcLjy5vdsefJrNjzz&#10;tdbufOpbkRPdBMaXERJfSG5lOxHxFYydvoHa7hXMX3eSxKxmnn/1M154/E4uHprG9Tsm8MhN3bz6&#10;8DhuXD/AhUOTuO3OCxzcvJR7732YNRt20ds3kfHjxzJuwiiWb+rn8oMnmDC3hSVrRtGxpJPMjjKe&#10;fOoc7//pGeZPGcGs2Z1cuLiP86fWcvbmDdy4cZWK1mpSSstYumcdDX2dLDy1kqq1I2haP58Re+dE&#10;DJ5moxntf98Sjn9S7n/4k6f0S0TPL3t1wCWwTVdJQK8Xl+BWga7fqFjCh5geEtmwQzL4ga80QFAs&#10;QX9EtimwUJl9swS1CnzFDhQorBOmsV5ctWvfHGiHtgkDiVSvk2NNNigAUK8ZYBXqOyjw0Am7UMt6&#10;ARTlGjipbdKaKDYy8yksJz6Ac+/txPSf4ZOvv+fjT7/hVwGFX/76d3765e/88stvfPrlj/z00y/C&#10;Jv7BZ1/9ma++/YXPxb/8/hdufPgZvwig/PTjr/z08298+NFXfPnD3zj1xAdsufYJ20VKKDnRvXI3&#10;ocll1IyYRmjaMEbP2inAsJG6zhnEC2CU1Y+mdsQ8Hrj2LEtXLOXE9tEsXtDBha0dvHhtNntXNLN+&#10;QhTPP/oQb77+Fi++8oIGJIduOsP2vRvYeWgxu9dP5PyJaRTXFXD7bWuZuLib6bPHckKC/tLtJ5jR&#10;20TVsErGTZ/FjDXrmLp8EeW9bSw6spjsthqGz28nri2FuOYURu6tJ39WKkvvm/j3hlWtmwdPudGM&#10;9r+2/mMvLilbf+V73ZIXNUAwaDWEtzFbLQG8VoJugwpCoeySofVbP8Dh7N/Q7f0C3f4vBRS+Q6dA&#10;4eg36PYp+aCyvASsAoMhIBhyBQhDoPCHZb2SJmtkufOsvEayv7hetWrfYPv7a+Q4dax6jUHW9Rtk&#10;v7jNrCdwmv8kAeMuEjb+Dr765W98Jwzhzz/8hW/Fv/vzr7z9/qcCBD/Ltr8LOxB5IUDxozCJ9z74&#10;jHcEBL7+5s88/8anfPPDz/z406+8/8HXvPPBNzzx+mfc9uwn3PLSN2x76jN2Pfk5B5/5nNTSJhr7&#10;19MxdRMxuZ3cfu0tssrKCAyOJTu/gMSMYu575BmSktNJyogjJi6ViIhAXnxqMSePLeL2Aw288+JB&#10;3nn2Tv7yl7/w3BufcePLv/Lyqy9y4Ph2Tl9cz6FDE9h9uJKly2pZvamHA+vnMLarjG8/fpspcxYw&#10;Yfp8RvVPZM+pE2zcsYvS+mYmrJhFx6Iupuzo4+bXjtGyuoGR25ro2NxM3vx8Ztw8/R8TjkwPHjz9&#10;RjPa/2wle18ZVnhIAnDZU+iWinxYJgG3QsBhjWRpkQ0mKjAVbRcqbxjsftQJM1C9DKpVwGA4ITLi&#10;oIDELtm/RWV3kR0KGFTQ/jGo/+hD2/+4X1p95CxpZfmP7EJcA47Vbwz4qtf/6WvEZZt+ztNYzngM&#10;z55b8e+9lel7H5Ts/w+++fmv/PDzP3jp7U/5809/5XNhEp9+8ytfCAj8NAQOP/7G+598x42Pv+Ke&#10;x97hvuc+5LUbX/PR5z/w4o1PefH1j3j21fd5/7MfeOZPn7Dv+vvc8vxXnHjqS/afe5pdd71KXnUn&#10;U1cdYuXu4+RVVJGWn0F6cS7xaSkUVzUQFhNDYmoyyam5lJblMao1i0v3nOPxc5P56Mn1vPXG43z9&#10;rYDZT7/x1EsfsX3nFrr7y7njlll8+PGtbDsymj1He6ifUcU7716loLSSmrpm5m1dxqqta9l9bB/L&#10;t6+iUZhF/cI+5u9YwdzTk+k/1MkEeV3+nFT6900gdlQsI7cOJ6w5mr4D044PXgZGM9o/LXPLywWJ&#10;65/81GzVSzgveQavpY8TufFpbnnlC7be/xJ2cx8UUBgo8um3fqINSDITEDDZIyAgjGGo2Kg//g36&#10;/cIWVBFRFRgFEFSxUcv2WkaXAFeuBbsCgEFf/wfX9gsAyDEG37ED29YJCGjAMMgoNDAYAAe9alfK&#10;urhe+YrXMEy9hsXo2/EadZ6A0ed5XwL7m2//whuffMNrH/7ATY+9y74nPue5D3/kmbc+4ZPv/43P&#10;v/tF2MFf+VmYw3c//Rv3P/c+z73/Iyef/IDTj7/L5Rc+5MEXPuauZz7kIQGMS8++x+Ovf8rZp9/n&#10;wtMfsP/hP1FUM5acyuHklbcSl1VJflkb+ZXlxGemCzhkU9XaxLyVy8mpyCQxPZPS6mKGVeczbmQN&#10;T1++lwvrOnjn0bW8/+a7PPf8G3z8+bd8Iszm1IXzvPTaET756A5eenk73XPqKV8+ktqV45l6YSeZ&#10;vQ1U9/WQ1z+ZYROmcODczWw7fJD6KV1Ui+98YB0LbpnJpBO9TDk+mdE7xjBq8zgaVlaR3VtIYms2&#10;WT1tPwxeDkYz2oAVrn9sX+raa2y7+mc6dz/M+ae/onj1XZSsv8Ld734swa1kgbCAbQO9BLodarDS&#10;V+h2C2tQDEH1QJz6QSs46nfL/q1/qClsVDJAwEEBw6a3MGxUYCHLaweBQoHEBhX8g66BgwS7AoP1&#10;4n6jhK3INnkfbf8aAQMNHF4bAIiVr2q9JLrlA+CgWyE+/TrmE69iP/Iczp3nmHf7u3zyzS98+/2f&#10;ufP5z7jp2Y95+/M/c5Msr3nkfR585y+suP4h6699zOpLN9j2yAdsuvIBf3r3U9648Rkff/YX7n32&#10;TS4JMOyT4488/h5HHn2HY9dvcPz6e5x75gPOPvMRkWWjSS4eR0lDJ8GRaQTHpBERE090WhxJuekk&#10;5qQJQGRSUt9ArDCI3KJCmpvraajLYtWiDo7tWM+MieWs29rJkhXtbNs5gYOH57FiVR/vf/MDr775&#10;Ks0tdcxfMpOeaf20rZ5G6vAuiiZOILSylLVHjpJd28iyfQfpmTePwsZmVm7dSd7IeloWNjBiZQul&#10;48son9JGUn0ZoSXZTD/Vx7TjE8joqCSjp/jvKX3DrAcvC6P9d7fND73/2/QL73Dq3X+QvP89rJc/&#10;ia1kYxPV87BV9Sx8KKAgLGDbJwIKwghEPpgdF5awZ7C+cOwbDDf9gO6wrO/8AL3qWVAFQSUlNNYg&#10;rkBi89uYbLihgYMGBoMgYL3qT7isfJMAyf4xK18hbuFjhMy4h6DxF3FuPoQuaCQm2uuVrBlkDZqc&#10;EMkjoGBY+RqOi1/COnsJOvdGdE7N6Oyr0TmXoHOpQeffyoqdJ7n+9Gs899rHXJfsv/yed7j99V/Y&#10;/MhnrH3sW3a/+BMrH/2OJde+ZtG1L1l45TMBiQ+59urHPPPqe9z47Bv+9M7nvP7e1xy+8jZ7HrnB&#10;nmvvsffa+5x+4kPOPPUO5558h6L2JSQXdQkgpJNV3UtRdQMF1SIlMhPIK0unorGA5IJ4qlrKCYn2&#10;orI+l7buQhraU5kxu43SogyW7xzHwh3jWLS2iynj2pmzZCKHb91O67LhnH72JBmNNfTPmUT/smk0&#10;TO+nYPxYCiYIUKxaSmJnG43z51A0dQLDl69k9LzpzNqwjPGrJwmQnaVyfBXBlTHktlaR3lRNVH0W&#10;8SOiiR2dQO7EQjI7a8jqqs8evDSM9t/Vmnc/V2Iz9hyWy1/CcsXzOK9+grJdL7DyWWEAEsT6TcIK&#10;BBz029UQZQGIXZ9ge/YXDAe+wlRJCTWq8Zi4sAY11Fm37d2B+oKSAuvUGIgX8Zl+CV36SkwipmKV&#10;voDsjU8RuetlXLa9iulWCewd6n6Jd8Xl87bK6xXjUL5FwGCbtOI+m5/SAMWwXo6V99YLc9CtHmAJ&#10;JivexODThUnbMQwtJ9E1H8OqcgseFRvxKV6IW8Fs1p17kZ3nr3P4wnVuuvsZJh68yriDl5l4+BHG&#10;HnyY0Xsv0bntfkbveZBRex+kZ9f9jNpzP8cuPMbWk3ez7NA9zNx/JxuPPcim43ex+MDtLNh3O0sP&#10;3s3a45fYcfZhNpx+kDWnLjFt2TZ8grMJiirBxjmJgOhU3Hy8cXR3IyAkDE9fP1LSkwQMGvEN86ew&#10;rJjatlIaRuQxYWE7i7fOZP6KSWQWZ5GTW0trSy1zV/TTt24M1fNqqFs6gmU3n2Tz2TPUTu6jdk6P&#10;MIBm4mpbBCQmEN3YRMmc2Ww8fgv9q9ez5KYdTNm9nOlbFzN26xxmHd3AqBXjyO8pwTXLj8jWIObf&#10;NEmTFgnNWTTM7CK6ftjdg5eI0f67WeXmp2cXbH7615YTH5Nz4n3sFz+D5ZLnMV+t6P+7GNTAoc3q&#10;RicJeNWNuFuAYNdXmN8kbEGtK7Zw/GsMJ4UtHPkC/cEvMN/8AbYzr6ML7sd9zEncdryF+TZhDhL0&#10;OgUAEvha8KseCzWWQYGIcg0I5LO0cQzi2vrAPr1qhW24bHhaWpEUSqYoWaGAQSSFXhiD56zHMGs9&#10;KeBwEn3LCSwaD2FfuQP3omW4Fwg4FC+mY8dD9O67wrgDj2iulsfsvyrAMOBquWePAolB33OJcfse&#10;YOL+B8UvMeXgQ0zedz8T997H1P33M2P/feL3Mufgfcw9dB+LDz/AkqMPsPL4Q2w6c5n2qZvJrZhM&#10;RsUYmkctICG7kMjETBKzckhMl0ydkUtReT2BESmEJ2dSNXI4NaOGUzWqg1V7DpNeUcGIyRMpl0Bv&#10;7xzN8J5e+hfMJ6+xkZiSEgITMwhLyiQqPROXkHCC5D3TCyrJbG6nc9Y8wgqrKO7oZ87W3YxePpfR&#10;W+bRv28JXWumMF3AYcKmfsbt6aB9QxtpPTFULcwjfWoydqneRDUIy6ksuGnwUjHafyerP/LK9KhN&#10;r2C6RHVLSoCtlgBWA5jW3MB07ftC3z/Gav2HOK2+gevKNwhe+hKhi54g9fJfBRhENuz7CpOj32Ny&#10;y5+FLXyOixqJGDuDwAMCACIpDDskgBXLUEGuAl5jAirQZf+gG8RNN97AQvbbbHoPp43v47j2HezW&#10;vS/7BTg2q67RQZAQcLBc/ZQsq9qFqlMM1RrEl7+Ke91RYQsn0Dcfx6TlFLZVW/Go2ohLzlxccxfQ&#10;vOEBOnZfYuTeK/QeEMZw+Do9+y7/DgzjDj0i4HCFsbKv/+ijsnxZAESWFbM4dJl+AYdJBwQcDjzI&#10;VGmnHXiAGQfuZ/bB+wUY7mfB4ftZdOR+lh4RcDh2meJRq5m79RyHbnmIxNQCps2YS0BUggRyLon5&#10;BWRXVVJS10BUUg6eAXGkFw2jsr2Xtr55IjeayG8YQ2XXbHIquujsm0VHr8iFMVNpHdkvoFFPXG4N&#10;GaXtJJa0U9UrTKGklrTCJqJzK0gpqSerrJn0sibSSluo7ppIWmUjxSNGkdfSQZ28V/3kCRS01+Gc&#10;5EXHpmFUzS8nY3w+JQvTiZ4QRPKoXKJKcm4MXi5G++9gCZtemBO59oV/OC15DYupT+M86RF0MfOx&#10;iOjFPKgdy6BmzPyqMPUtwcynCIN3PgbPPEzc0tH55OG3U+TF4W+1sQuGm3/Caq+wh6CJWB77aIBZ&#10;bB8M7C0faUOpPVUBs+VOdFWn0ZUe09xQfADT/D2Y5e/ALHcrZlkbscjZjGXuJkzyt2Novwf9lMfl&#10;9QJWGrgIIGx6C7N1AmSbZFlYg1ZvUEVH1SOh2qJN6BpPYGg+iVXLcdxEUrjmzsM9by7uhfMYdeAa&#10;XfsfpufQo4w9cl0DCA0cRFL0Hb3O6AOXGXPgCqP3Pcz4I48IQFyj79DDTBBgmCzrkw5dYcohkQuH&#10;H2bmkYeZffgh5ojPE7YwX3zR0Qc1cFh54mHaZu1h+Ix9ZLeOJqV2Kkl5ZUTEpRCVnENgdAqrNm0l&#10;p7KS8LR0YjMKcPIKJyaxhJjkcmYs20tKXhsJ6XVExpdSOKyXtLwGWoZPoqphrGwvJzGvnLyOkTRP&#10;nkFEYQVTdmyjqn8imeWNNI+bSKh8TmRqCdnlbaQUNtA+fi6pRY3k1naQNqyZ8u6x1E+cQeOcfpEf&#10;ydTMq6ViSgEpXemEV4eQ3VtA7nj5nObyvwUUFFgOXjpG+1e2+AVX9sROuA3vkk24Zy3BLXkmLokT&#10;cY7txSO+G4+4LjzjO3GPbcU9vgWXiBrsggUg3DLReaXh0HcUw5HvMFFjF276Ad/FLxO6TwLzgEiM&#10;HR9jtuF9nOa+gGn2LpxSF2PlUkZAfAM+kSX4h+URGJaJj38inj6xuLiH4egSgr1TABaWHphauGAw&#10;ccTcygsntwTspz6KiTAWgwIaJSNU9+eKV7TeDtV7oXVZqhu7BgHCqekkhnqRFE0nsKrcilfNNjzy&#10;5+FZuICcKScYI4Aw9thjTD7zDD2HrzJKgGLMwUc0cFA+/tg1xgtI9Mm+scIWJhx7hInKD19h6rGr&#10;QsOvMuvYFeYdv6qBwsJjlzRgWHD0IZYevyT+kADDQ6w+eZn8tlkklQ4jIruA6IJhxBRUkFPXLP9F&#10;Gr7CHjrH9uETFk9wTDKhcanYuQRQ1dRDQWkHiclVLFyylbJh42hqn0ZCVguTF2xg6uy1FDeOk6Cv&#10;YsTM2aw7fY78UWMonjSF+KoGYQyVROaUMmHRSiYvW0WarE+ft4Hk3HKmzltB14TxtPT10zltKj2z&#10;5xBTWkl+byt5PcMIKEymf89kyqfXUzW1lozhFWR1N5AvMiemvNxv8PIx2r+ijV5wr1vahAskt+7D&#10;N3cJXpnz8c6ai3fGLDyTJ+CW0ItrwigBhA5cY9twjmrEOqwK68BSzPxL0XtlE75PgvHwNwIK36BX&#10;4JCwANtDn2Ky/zPM17+HoeQIjpFjBQAKcHAJQ2dwkqB3w8LcC3MLd0zMXNGbOkvwe2Jl442FtJbS&#10;KjCwtPHFwtpH3FteG4xOZ4HOMUmAQeSJSBRtRKQwBYOAgEHdw7FWvosCBQUO4vrlr2NRsQ+LtrOY&#10;CTg4VO/ANW8B7vmzxBcwXiTDlNNPMOHEY/Qff0yA4DrjhA1MPPm4bH+Sflnvk/XxwhbGCUPoPyrM&#10;4cgVJohPOXqZaUevMF3Ywizx+SeuaOAwX0BhwdEHWHzsQZaKrzjxoIDD/aw9fZn0YWMIzywiNDWH&#10;oKRs/GPT8InJpLi+A7/oZAKik/CPSCIiMQuvoCjC4zKITMilSdhBYvowOkbMZkzfEsKii4lMa6Zt&#10;9myqOyfQPmY2RfUjSKxpJaqwhoj8KsLyh1ExZpoAUD2RGQIQaZXECCAk5leyYNl2Fm1Yx6x1K1h/&#10;bDud86ZSNnYUjQsnUL9gPHHDS8kd00BsaSFJnQVEDoshsSkdx7gwPGLjye+pxyc1efrgZWS0fzVL&#10;Hn6yOG3Eib+mNO3EO3MZXqkKGBbikTYTV2ENHinjBBi6sYtoxiaiDutQAQXlwdU4hNZg4peL6953&#10;MT35I9bnvsNi/xcCDNNFWkgrbMG6+T4CUufhEy7sQu8gDMATczsfAQA/CXYvrMXNrQQEbH01t5R1&#10;tV0Bg2oVWCiAUMum5m7oDY44ugdh7RKF6ZmvBHw+0YZCqy5LE2ELejWeQXVfLhdfJsvKl76GZcV+&#10;kRXHMS3egkf1Ztxy5uCZOxfXgtlMOfkoU089LoEvMkECf/LJx5h6+nHZ9hjTpFX7lU8Wn3j8mjCG&#10;K0wWUJgq7azjV5gtgDD7+MPMPSaM4cRljTUsEkBYIuvLjz8gbOFBNtz0MBtPXxGd3k1UTg0FDa0S&#10;oEVEZ+bgHZlEfsNwEgqESaQKexDW4OEbKRIhn6j4ZJLTi8ipamHsFAUIhbR2Tqeiagy9M9eTkN9O&#10;RFY9I8csIb1iDH3CAsra+oSB5BOWVU5qdTuhIjViiwQc0gUskosJzyiieeJkumfOYNWRdRy4+xx9&#10;a+YyfuNi8rtbaFk4iaT2MpK7y4hpKMAnP15AIJDhizuIqYghvVy+c1g4zn6BROdkrBm8lIz2r2RJ&#10;3WfmxnQc/0dA+Q4805fimbUI9/R5uCRNwSlRqG3GBOziRuAcPxK3uHYBhGLMg4Qt+JZh4V+Izkfa&#10;g58KU/gRk4s/4Xj8G/zm347u2PeYbPsC05iZRGcMx8TUA3MV9Dbi9r6YCgOwtgsQgBhgBAPMQAGB&#10;xwA4WLmj19kLQ7DF2ydSQMUOnamjyAonDMIubOz9sXaV7SeEpewRcFgt4LDmTxhW/UmWlZx483dw&#10;0Gvg8Cp2DQIMDcewKduGc94inLOFNeTOYuHZl5l9VsDhJgn8I5c0QJh79nmm3PQIEw5fYpq0k09c&#10;E4bwsLgwBAGCmbI+48QjzDh2mTnHHmaOsAQFCktOXhGmcIklIiGWi5RQMmKNgMOGUw+x8aYH2X7m&#10;EWr7FxCakkZIYqYEaiaxWUX4RSRSWtdObmk93gIK3r5RhIQmkiTMor69k6i4TGLi88jIqyEtp5X4&#10;1GbmLd5FbM4IcqpniDQYTv+k+bQMn8a6LccFXNLxi8wmrqiCyOJyYoqFLRSVk9XYin9WPqW9PSQ0&#10;1NE0fTK9mxZSO7eP1O42mpbNI7plGKFNAirt9ZROGUF4TZ7GEHzbgqmYnoVTtJfIoTg8BBz8o6Nx&#10;9A96YPByMtq/ipXPue98ZOsJfEs34pa5EpfspdimzsI+aSI2CWNwje/GOaYTu6gmbMMa8Yhrwz22&#10;AcugcqwDitGF1GFy5Ct0x7/C9NYf8RDtH3/+a/SHvsJpw3tYB3Xi5ZuMlZ0X9qKZLe2EFQgbsLQW&#10;JmDtjpmFK+aW7liYueHs5Et4eAIBfhHY2bpjKeBgK+zC1tYDOxtPTBUomDlpAKETcFAa3CMwS8Dh&#10;K/RqOrg1bwlbUPd1vInpshcFGAQs/ggOi1/DquUk+uLtOFZswzZ9Jg4Z03HInM68s0+w6MKzwhCu&#10;M+/0Yyy+9RkBh2vMPfmIAMdTzD/zqLCDq8w4eokZJ69px8w7fZWFJ6+yQABgycmHWXbyslZXWHnq&#10;CiukXX3qEmsFIDS2cPIBttx0iW2nH2TLsfsJzMiVLJ4lWTyDhIxsIpOzCIpJxTskmZScEiLjUvHy&#10;DyU6Lp3g8DiikrMprWgnPDaXzPx6xk1aRXJeB5nlY0kqGI1nSBaB0QIcwh5y8hrJLmwnIa2GsJhS&#10;IhKKqOzqJam4moi6esILi8lt7sBHSZmcPNoWT6NsRj9Ni2dRMK6buI4m6pbNpWLmBKKa5JgCYTDJ&#10;sfjkhZA2KonGVe34pofiHR2OmacbZu6eOAQZweFfysrm3PVSWP0+yZzr8Mpbg0fmEhyTJFgSJuGW&#10;MlFYxCTCCqZjF9uGbajIh8AS3H2zqK3txjeiDH3aWHRHv8Tk2A+Y3vwDbiMuYHvyC20+Brs5zxKS&#10;0iNswQtbh0BsnEOxcfDHwtIbM0thEAoQzF3wFGng5uyDm4MXHg6+OFu74WTliouwC3d7L7xkn7en&#10;H94e/pq7OAnbEFAxt3IjMCAOr7B8DRwMuz4eAIeVb6Jf8ioWS5/9p6QQOaHcsPQNbNvPYFEscqJ8&#10;LQ7pU3HJmcmsI4+x6tYn2HDr86y66TqjFxzi+H0v092/gtsuPsS9Dz3HzeevU1gxmraJy3CNrGDC&#10;7NWsOnWZVWeuskJAYNXph1l35rIAwVU23STtqQfZfPoSW6TdKnJip4DCztMPsO/cJbqnbyKlsEay&#10;fS55VQVkFBdT1TJcglvAITSezCLJ0uUVhMYnkJFfSkFlFaW1zZSUtxAZX01SZgueAbl4+GfIMZUE&#10;hBfh5peCT4iATHwpoTHlrNl3EzEFwjCKJhOWIlIiv5qgjAJcEtLIHt6Bb0YOmW0t9KxaxNQ9S8gZ&#10;J8BTXSVgUUREcRn5YzqIkO+W2l1CRlcZocMSiWtOo3ZGDeFF8cSXZuCbFEZ4cSJuQRE4evsbweFf&#10;wSqX3WtfNvfON4NrtuFTtB7P/LVk9xzDK3MO/nlz8JGA8cmahndqHy7RHTiHV7Fu6lxWTJ7G2hnz&#10;mTxmGs7Dd2N+RPVG/BndqW8xSVuE+bEvMWz/ELPmc/jF1mu1BZ3BDmvJ/MEhCXh4hWryQXMBCQcH&#10;P7zc/fB088fL1Q8f9wC83X1xd/LEzsoBG3M77CwcsLOU1tIee7XN0gFr2WZpYUdsbBZ+0VXojnw5&#10;MFZCwEEvrEG/+HVcVqvbxoU5LBVpsURAQly/6HUsq/dhWb4Fh6w52KdPwTl3LntufYHDdz3LpIUH&#10;mbbhFnpm7sMlvI7C1vnaTEwNfetp6NnG+CXnCUoqITAphe0bZzN65BT2HrzAdmEGO89fY8fN19l2&#10;7go7b36EnWeusOfcw+wRwNh79rIGCoduuczRi49Q0j6d6MwiSmuKySzNJ1CkgndUEf4JhfL+OQTG&#10;xguTSKWwtkGOK6RQsn1CWinV1aOpa5pKUHgZ3gIOYXHVAgz5uPknE5NWgUdwMgERuUQnVhIiINI1&#10;aSbx2ROIzmqkfmQfpSNGkVjfIACQT0pjM4Vj20ntHEb+hG4aFk2ge+NC6haMpXZ2LzVzexixdhIx&#10;zfmElyeRNbIEn/xQuvaNJzQzkqC8WMyjPHHP9MMxIgjHyNhbBi8vo/1Xtfold+W1rH7oZ/9h2/At&#10;3oRr9gqc0hdhlzQZB1VfyJkqzKGH0KIZeCZ24RDexKIxU1kzbSaL+qczd+paotc9rg2BNj3zE3qR&#10;E4bc5ehPfo1OgEGXtZngmDINGAymIgEMDuhN7AfqBbKsionmlq6YmjljY+OClQS9tYUjHk4+WJrb&#10;ittgbWYjwGD9P7itgIGtAgcre83NzayJEXBwjqwduEdDzRS9egAcdEtex3ujAIIwBQ0YBCy0dvYr&#10;2BRuwLpwLTZZU3DInoZPdg8j+9eT3TSf6t61lPbvo3HKYcmMM+laeZ75u26ndeYe1hx+mKaJ+ykq&#10;mUVZYRllVRn0jRjJ5XsuM3rULO548GWO3PqkAMB1jly4KiDwKEdue1wbgn344jXZdp3KMWvJ6thJ&#10;wbSD5Mw7Tu/uK9RvuJP6dRcZse9ualdfpHndBaYev05oySjmHriX+OqRFDWPpLi+h+rhY6isn0xs&#10;ahueQcV4BxbiF1JMcFQZjoHpxOY2E5xYQ0hyowBCG6HJwwiIa8EnqgKXsCRiKsvxy80mStiIR1wm&#10;w+fNpHh0FwF5OeSMbCOxtYHQClV8rKF80gjsUoNIHVGOQ5oPvnlRxHcVEt+eS0xXEh3bxmGT7o1b&#10;XoCwkGicoyNuHrzEjPZf0VpWXFjcsO5+/ErW41++DY/c1TinLcA+eTr2CeOwje3GKaEXh6hO/LP6&#10;cYhoZemsdSydtJglk5eQLxds0JFPBjT+rT9jc+orbPvOa3dWmm76GF3ELFy9kjHorNCbCSAY7NHr&#10;bQQYxE2s0elsMLfwktZctplp2d/C3B4rYQhujh5YWShwsMLK1FJrLcwGWisLa2EOtlhbCnAIi1DH&#10;mZpYEhuTjWmYMBR1n4aaGm7VUI1B5MOS5wUQ/iQSQxjDIECYzH8Ji+xV2OTMwyZlCjYZE1hw4CpT&#10;d92FY2gp07bdRemY3XQvvImC5nm0LzjK4t13s+Xog/TPPcjw3i0sFnYxe8p8WuuG0983hVtP38I9&#10;t9/HvBnLuOWOJ7jpzqc5ee+zHLvnaXbe+hTrzz5BxZSjOOZMJ3vsIVJ7j1A49SRxPfto2PggIfWr&#10;luShqgAA//RJREFUadt4L/0HH2bS/gdYLLJm1olHiaxZQO3iW6mbewJb7zwi4xoJCMynoKiDlIx2&#10;PP0LcfHPxU0Awiu0GL+wYjwDs0Va5BGbJaDumY6/SD8H30rZXyOsJA+bsFBiy6rYsPcoVb1tBBeU&#10;El1cw8GLt5JcU0HjxEnYhUSSPrwOz5IoGpZ04F4YRu7YMpzT/Ujvzsc10wvPVC9hDjGMXD+JqLJk&#10;IgqzcYkN/njwMjPafzVrXH7xWNf6yzQsv40suUA98hbilj4Pp+QpAgjjcIgdhXNcN7aRLdiHNeCd&#10;2Elg1nASKnqJr+jCJqIKx/0SgEe/QX/xZ1x3fkr4oXcxOfolFutvYB8nMkQuTr0Evc5ggamlYg0C&#10;CHqLgfEICgysXEVOeA6Cg6kGDlZmDho4KGagJISDlSNONk7YWgtoWNhgajBHrzPR3FLWbQQkrAQk&#10;dDpT4hOKMInqGHhmhbojdKh3QjGG/gcEHGRdsQZx/aI3MPRdwa5onYDCZGxSJ2CfMonirnXUT95D&#10;WE47TVP3k1A+jZq+rYRnddC7+jwHVTHx4AOcuPAk4Wl9FNctIzZjHJFpw0jP7yA1r4+kzJEk5nbT&#10;ueg0rWtupXLFRSqW3kL1yjspmHqU4ulnaZh7Ad/MiThGd+GVPhG/sgXUzzmFR+I4WuQ4NfR65tFH&#10;mHfsIQGH6+SNFyDp2UvZuMMkZg7HL7iIuKQG8WEiMYYTGFWLd1ApQTF1BEUPwzM4F0e/ImEKrbgG&#10;VOAeUExKXi8BsXVyXkrxDMsWJphORmkDNu6hZLQ2k97ehENwFP75hczZspmwvAIBh2iCSzLwyo4m&#10;pCRRACSe9JY8/LIj5LhYgsuDSBKQiKnJIqI+hZiCVELzMrH38flVLjPDwNVmtP8a1nrepG7pxVPD&#10;19xDz7YHmLDvfi1Djd12B8PmHiOidAZTdlxk8vazTBHP7VqKT1oH6Y1TWHrmdmYduIDBpxrTQ8IY&#10;jn6F9a2/4b7iVbxPfIbZgR+wWv62ZJ9VeHnHoTNV3Y4CDjpLDBLwemkVKOglkPWyPTI6Vas1KLlh&#10;MHUQFuGKmYVICysXbKxdsbUVF6lhY+2AmTADBQDqdUOu1hWLUACkF4CJjs3FpGbpwPwQawUcFDAo&#10;X/wm+omX0S+W5SHWsPB1LMdfxjZ3EU5Z87BMmIRXUhON47eRUjSOkPR6pm69n/C8HnI61+AbV8XU&#10;PZfYdtM1ehadYtHOe3CPbie2YALuYaX4J+WRVtZOZvNyyaB30L7+NurXXqBl6z1UrLiN3NlnGbHz&#10;QXL7jtO07HbyRm7GOXY4vuljsI/uwDFtMk2zb8Yzvoe2DXJODj/G9GOPCjioezMukdS1AdeUacTW&#10;rSEipQEnr0ySBYQ8fTPwF5YTGjcMr+AS4rIFxGU5ILYWR/86QlQPU2AlTgFV2IWW45KcQlhRJd7R&#10;KTh5xIkEycbaXVjB9Ol4xSaSUD1MGGIM7nFJeEYlklwn75uYgFVYsCznE5yRiHNEIP7ZsQSVRUmS&#10;cMctKRj35ECcwgMJS0sjOCGF5LKy3+RqM4LDfyVrW3r+60ZhC73b72f8nvuZKODQvvImamYfxiN5&#10;NIskU3nnduKT38yoFVs4c1UoeWgRkaUjSKwYhy64AcP+zzAc/wHDhR+x7Lwd6yOyfuBr7Oe9SPGI&#10;nZiYuRAcnYhfaAw2tk54+4UREplIoGQh/6BwzEQKKDaRklaIwcQNEzUE2txJ68Y0tXDGIBLEzFIN&#10;jFIjI10xEcYxAAD/oytwMAhoaOt6S/wC5GJfeCe6Q5+jZrPWLR9kDgIOZrOfQa+KkaqnYon4jKdx&#10;6HsQ56zZEpgzsEubQmByEXlts0ku7SK3cSzLjz1IWHoLKS3L8I6vpm/zgyzd/yBZXWuZv/sh/NN6&#10;JXAacQjMxSchTSsgxlYupXPbwzRtupcRuy9RMP8kKZMO0iDraf0H8EjvF3Y2nvjqBdiEDiM4bxr2&#10;kSNwy5xJcPVKzMM78GtdTe3Ki0w4fJVVtzzFpENXaVsn/3NwG+kjtuIfWUxAeAHOnsn4BGRpQOHi&#10;m4eddzb+MbWajAiIaZb1PMLTx+Mu7xmdOYEA+a5BKVk4RiQSWVaElWu0SA81D+Uwsjvb8M/NZdj0&#10;icTXlGPqEUxKeTXxzVWUdXRT0N2Jd2qU/A+xAoQCFp6+hKouzaRoLAMc8cuJwN7TC6+oKGx9w7D3&#10;DTWCw38V61l5c9yoFbf8uWbxTYze9QAT997PhL33UbfoMCWT92sXbUDeeMIK+omSzBldNIYoyZr+&#10;KS2YBeSSVDMak9ReTNUkLae/Rn/uK3QZ69Adk0Dc/T4W7ReJy5uI3syVsPgkobOxhMamCAiY4eYf&#10;ho8AhbtfCPYe/ti4+mInHhGboQ2HVl2ZJuZumNl4YWoj6zYe2jgICwcvLJ19BASsBhnHACAoljAA&#10;EKayriSJWrciIiqLoLXXMFfTzan5KjVZIS5swWfrpwOyYrAbU9//CC5jHsQ9ezreOTMlMHrJrBlG&#10;06QFOIcm4ptSzJhV53CPbRG29BjhqcPoWHEL6296nFFLbmHKmlski/YQlNElGbacnJpOCYx8Adjx&#10;VM05Q8/+S4w//hgtm+6hYe3ddO97mMKpxwgrnktS6wriqhZj6lsmNH0BEeUi6XLnUDXvFjI79+Jb&#10;t5y8ecfp2nGPsLUnmSgg0bnlXpxSRpPQsALXkFSihT24eufi6pVEZFIlHsF5OIt0cPYtwDu8iLSK&#10;dgHnUpEQeXj652PtHE9cUSsOQQnEFtVg5xePuX045k6ROPtnk9rWjFtcMo4hMVh4h+OalMzZJx7H&#10;KSZa2GQ+gfmJ8noBodBAvCLD5DuEkjasHIeQIKx8PUguLsLUwQqvuDCsvLzR2QhrjI+3Gbz8jPaf&#10;1dpW3pXQsfaO38onH6J/9wOajFDeMO8YReP3YBM7GpuYLmxjOrGOaMYitBbLkGrRpAIMolsLu2Zj&#10;27IFy+M/CzB8j8lN36DL2YRBgMFk18focrcQlVyHqaWr0NhUghKSNQ9NSEdvaicB7o+jTygWTj6Y&#10;2woAWAsA2HniExSngYKlvRom7SkXqwIEbywdvbGWYy2cvDEVN7d2wyBMQ6/VKxQYWMg2J7ngfbBy&#10;8cPKzR8nnwhSUssIUvdyHPtaZMU7vzMHxRgs5rww8Eg7NeHtrOfQ913FefhZ3LJn4Jw2jZzaYcTn&#10;5xKnbmGurRdGkEfT1J34pNQTWzsbDwn8EasvMmPbnVq2j6+ajkfMMAGRVsnM+YQnF+AbnUN45RwJ&#10;4n5hDQ8w+cRjFM8/TcfOy/SffJL8/n34JI8gtmY+WY0r8IhvJLBIjk8Yi1XMODkXR/AXsChbcBsx&#10;ndvp2PIgy889yoiNd9O+4g7cU6dJht8kMqYM99BCAeFhOHrE4haQiat/sTCXkRK8DbgHZWHtFiFS&#10;IwdHtyQ8fDOxcgwlLCeHQHHP2CSC0/K0oqRPeC5+EenCJIrxzUgX5lOBd5KslxZy9rGrhFZmE1iQ&#10;hUdmJKkNpUTmpshnh2Lt5UNSWR5mjvZEpSVps2N7R0bhEhSqyQpbv1DicnONM1H/Z7au1Xf0jFp/&#10;37/1rjnLlF13i4y4mwm776V23gnS5UKzje3V3DJqOJYRrVgECzAE12AhOtU+okaWy/BZ8JB2q7Xu&#10;3I+YnvgC++bDEoDCHHa+iy5iPkERudg5BhGTkkNEWgZRGdnavQH+cSnCJBwxdfQVyhmCubQmwhRM&#10;rbwFHLyxdw0aGAAloKDAwlxAwcrFF2tXP2wl6G1c/TGXdStHP7kIfTAVADETIDG18xV24SnA4oyJ&#10;pYsAkMgQKzf8AiXjn1S9JwIO2hgHNa5hsMbQI79BDXxSkqL/Orqxl/BqOopr5iw8s6YQHJJOREY1&#10;3gn5uIXHk1XfzxTJ3EGpbTTPPCRBV0xB3w42nnmCgNwJjF52QQCkkpiC4ULXS2V/Mn4xuYxcdzfB&#10;9SspWXBcG1bduOFWKpacZNTO+/HO6hcm1knpqPXkNi0S7V6Be8pYnBP7yOzaS/38s/hmTiOoci3p&#10;04U57LrMrCNqhObjjNt5Cc+0OURXLBTanoJHeI4EdhGWtmECEPLZofl4hVRi452Po1eqMDSh+a4x&#10;8n8H4x1UIgBSLmyuAseANCxdZLuNnA+PRCxd5T+LSmLZlt2Mm7YAO/dA+mYvJLS8gIX7txPTkk9e&#10;VwPV0ztJaRXgSI3BKVyxBR9CcgV4IoLk9UEExEdR1NhAcHwyegsHDPbuOPiHGcHhP6sJDV7bvOYe&#10;Fh66xJQ9dzDl4D10b75I/YKTJDWvwDJmDDbR3ZK1RmAZ1opZcB3mgcOwDKrBTMDBJKCCkD1vafdE&#10;6M59i/WJr3Cb/wAmhz/HTE3p5taDb3iidtdkZm0FoampJBSVkFhcSnxBEfYiI2wcPCXY/XHxC9da&#10;CwdfbFyCcfaOEGBQIxuFGTgIS5Dtyq2cfDWwMBewsFCto5dc4K5aN6hOp7o/rQckhcYiLKUVyWGw&#10;xtreh1CRFQ7HPsFwSpiNGh2pmMPg2AZD/zUBiVfRzXgGQ98jWPYKODQewSVzMhW9C0grKJZAH02o&#10;yAT/6Hzy25ZTMv0wDgE1VEw5QmBiB/WLzrHvvtdZcPQJtt31qmTaYjyi83ANSsLCMwDPMKH7LStI&#10;n3qUkM4V2g1Y2TP3kTllh8i344QWjtdqFG7R1QIO83CLLMIhrAZXyfghFavI7T+MXUQ7ORNO0rbx&#10;QcYceZwl555k1vHrjNlzL4bAdtJFVnjFFOITV4KNTyIWjsF4CkjYeqdh4pQh8q1EgDVWQDQGB2EV&#10;AQLw/tGthGeMEdlRQGRaBTorAV/3BPzCS4hMLyEkM5vg5CycvYLw8osiOCdP2E8C9gmS/ZuqSWir&#10;wD46RIAtHvuwAAzurgJC3rjHhEoCiCYyOV7YSjAO3v4CFDF4RsvnO3ng4O5vBIf/jNa+/MKe+pUP&#10;sfbkg8zYe5c2C1Hj4mM0zj+lUd+tFx/GOmbUADBEtmMWWoc+uAILCQYTv2IBB7kgdr6NyZHv0J/7&#10;M3YHviBqnwTbwc8w3fQm5l6V2m3SLl4hhMQlUDW6i403HWXNqaOsPnWEHbee0wLbW/S7nUcIHgFx&#10;2LkFa7LBIDJBSQklKfQmjhLkEuCqJ0O1avyDuN4gga+khLhBgMAgADDkJiZ2v/vAuAlZtnAlMDQT&#10;OzU684/goHonFr6G3byXB8Bh/FUBB/Gmm/AethPPzKlkCaB5hMTK7ygUPT4Ct8BsQnPGE9O0Qf6P&#10;SpoX3YarBNgY0f3Lj12jdu5xxm+8nYjCEYSkSjYOisc5JI6ApBqihm8ivmcbPXvvp3XTrVSvvlXk&#10;xSOUzTyKR3Irvqn1ou2rJQDb8E2qJix3JEE5k7CMHUNMw3L0/pVkT76JCJFxw7dfZtm5Z2hadyfZ&#10;U/YRljmTlOb1ovcFVAKyREqkY2kXKBIihuiUaiyc43FwS8PVOxtH3wyCYhqw8MjCO6qZIAElp8As&#10;TB2C8QvKEOkWgUGWE3IrRCJVYxcYjpmbr0iOBAG8ONrnzSKqKI/wqkJcQ4OJzssQxuKDT0wkjoGB&#10;mHu6EC0yzCM6Eo+wYLwCwrHy9CGvsRoHLy9hIH5yrt2N4PCfzTqXnb1aNvsCOy9cZeqO27T5CxuX&#10;HKdeLmrX9Mn45Uxk/cn/i72/AG/syrKGYQvMzLbIkixZBsmyzMzMzC7b5bKLmZlSzJSiFGMqFagK&#10;VypUSSpMHeoOdbADneae7ulpWN/eR1a6pl/8/v9735lJ3/08+7lXV1d4715nrX32OecKvElKeFra&#10;4R7bCE/Sqh76GhEMspgm+Bz8FLITv4DXXf+C0APfQHfwA8iOfAufDR/QTVZCrX40wnVxMNiSYcnM&#10;wsiShdhy4RS23nkG29nvOidaeZ/wGGrZ/QkMokXrL5NxrYM3FO7BkJMscFMEOsFA6SyMcm2dzvvj&#10;jwkU+HVyfix3sgU3mZcAC/4c7unwj0yC57lfw/3kd85xFaudrMFt+TsImvsG3Ga/AOXYM1BOegx+&#10;becQWXsApqKpCNGpqQVNQWxxA6KSC+AXY0Vocg+mHHgWYcm9sDRthrV2AXo33Yutl15Hwcg+LDt5&#10;E8asVkQnZEOXnINwA73GkoryRedRsvg8Jh9+lFr7axg68CSmHrkG+8guan3rEGGvhTqjk7Z1BEB9&#10;xD66Sd/PhiKhF0mV0+GhKUZc9y6kjh7HRPr8WXc8jqKFpzBl/2NQqGuQUrUG4eZK6B2NCCUQ8woy&#10;QZ1ILE2dBh9iAyEkKRS+FoSoC+ATRfIjvh5RlkpEx6XDnFmIQH0y9PZ8avnp2uUUUkAbsWrnPiRV&#10;l8NYWky/rQdaezLU8QlIr6oUvROO8lJ4q6IJQBPhFUKyLjASUfFm+twERMSaEBKpoWPh8A6PILDL&#10;gNwvgFgEScagiN7xW1Ky/wzWve7Ss8WzT2H/3c9h5sH7MfUAAcPyU2hefA5BadMQlDwVkRnDOPvU&#10;TfjGtxMo1MMztl4wBbmxGnJDO5S8bgRJCd+7/oiwPZ8g+tgnUBBjCFr3DtHGGri5ByGtlFpbQxJM&#10;KclIys5Bfl0dtl06LcBh1+XzWH3yMAVyIHw1cZB7hhONNcDNgwGBR1EGiuSl3J3kAp3DAc7ygF2w&#10;BMEUPKFQ0mN6Ts7Hx88JDVULtuDhESS2QlYQ6wgI0pKeToHywu8g5wpJHq7N4MBFT8vehv+cV+A2&#10;8hTcxp6EW9ud8G45C9+CNQjSORAaEwNVXCIScxsRRNIgUJcCfe4ozC2rEJY+gsbF3GvRSCB7A3N3&#10;PYi4igVYcvwZmHLbEJdZAVNmLlH8eGjTSpA1cgBpk49i+pHHULjoKMpWnMbSM0/C0rYKurxBhNrq&#10;kFg+EZaSSfT/18BQMBFhthYUTdqLhLoZ8KHAT+67HYa6TUgZ3Csmjend8zAaVt4Nb0MlzMUzEKyx&#10;UevtoGuRT9JLR/+xFdrkIpINJcQe6PcYCqCy1ENjb4FndAbtVxMwVMMrKh4R8ZnEABKhSc5EUkkV&#10;okzpiLRliklejpy7C9NWrIE5I5vAMQGmsmxYq/JR0NeMqAQzBzsCST5FxsZBa7NCGRKOFAIYn8ho&#10;BAWriBmlkLww0LWl6+sbRsAVPjh+W0r2H22ja09+XTT9FA7f9zzmH3wQE3deIcZwFi3LziMwbQZ8&#10;k8fgmTyI4OQJOP/0q3jx8z9g5R1XkF4/Dwp9NdxM3WJNCbfTv4TP/X+CYef7CDn8OWTHfwb3Wc8h&#10;PaeZWuxg5FTXoKS+BZF6MzTmRGfvREoK1pw8gn1XL2P73eex6cJpOtcP/qpYMaTaO0TzdwbAEkIZ&#10;IGSFm8LPCQAc/OMyQkgJhRfJBl8BEK5j3GXJdROcb+BaCGfOgY/7IDLaLGiz7OyvxQrdYjTmah6R&#10;SQBBksJn6AkCBpITk5+AOwGDT+tp+ObOhSYunl5nIe0ejWh7FaIpUAPUyVClD6B85jFiB1PQNPcU&#10;9OmNmEvSbNOlF1Exth8lk/ciNq8bEUYH0XwrBaAdESlE5WsXI7FnG7bc9TxKlpxAxYpTWHfpJcTU&#10;zIWqeDJiSkcQmtaKSEc7whzNUGW0ETtphKN7LRxtK6BO7UI5yRhV6UoUzT+DwZ0PoHDuSdQsv0zS&#10;pgmptcsRasxBaGwuIimwQyOY5tvhFWkjxmCG3D8Oems5dAkVBBTx8FGlEdPg3Ai9xpIMRYQRwWY7&#10;/a4CWPLKkVRYQ0CRj9isYgr4XFEAlZRfSt+JGEN9BfQ2GyItFvirdfCO0MA9hABCq0OgxkC/3Uhs&#10;JYL+uyj4RRuIbaRQwxEATwIGN7kvSZ4oCRz+o61iyu0R09ae/EXh2GEcvv8GphMw1C8+hZr5J9C8&#10;7CyMlcsIGKbCJ3kivOL6EZA5GSdf+pxuJtKQ1irRM6EsXgrF/m/gdu538Lr3Dwhf8xYC7vgMHse+&#10;gu/0p5GYQcAgC0FObTNMWaVIJFfHpcCUnI3E9EI4CooFa9h26Sy2XT6HzQwOdKMEaE1QeIUQOKgJ&#10;CDivwF2SHhTcBAruJCvoJpKTTHAFvwsI2JVKv38HDt/7LeDAeQrvIGq11Bb4xhRAdu5XECt3Ezi4&#10;qiHlS34EJU8+O/UG3DrvhkfrefiQrIjIHIZ3dBS8VGHU4pF2TixETuN0xCQVwUitfMO8EwixUABV&#10;zYAuvQUb7nwVy488Qbp/PUqmHkCMoxrqhAzRKxMdl4yMjjmIyJuM7NFD2ETMreG2i1h47hmUzNqB&#10;9P71sLYtg7ZiBsJTW9C/8R7E186GNnsI0TnDSGhfC1vjQtgalsDSshE5i08jY9ohTNhxFVUrL2PC&#10;oScQnNQMa918YgrJ5JlE6wsQrjITG7BTkFrhrymgwCXmo8lClDkbSSQjwo0V8IpwIIhAzJ/APMRk&#10;J+mUhsRiYokhWmIcedAm5NFrEiEjdpfb3wVNbibcCQySy0tgzytCTGIKVDqLqFsxxlsRRICvi0/C&#10;7MVLEaaNwc2br8KbmIMyIMpZxEaNgs5kI0mplcDhP9JKRvfEDq8++6/Vc07i6APPY96ha2hbcw5V&#10;c+5A5czjqFtwGgHEGHxtI/BM7EWouQZ6CgJ9bCpUBgcUARaETToNxR3fwe3kr+F1+TfwuuMXiD1B&#10;1PzwJ/AaugqLtZSCMoQC0I5wtRVR+hREE621WPPQ1DoRAZFxBA4l2HLxJHbefQG7r1zC7rvvpAAO&#10;Qghpcf+wGPhFGpwBLfengPdHeLTJCQ4sJyjg/xEY2Jk5iApI2ndtne4FOb0HgwPXQHAvR5ItB36x&#10;5XATyUiSFOOjMd2Wk4/egM/AY5CPPg5Fyxl4tJyGR/tJaElKcFGWJiYCajMXaRELMGcg0pyPaEcv&#10;zJXzoaFAjkjuEGMtRomJTdt5Fdmdm9C+5l5ExmXS+Q4Y7RSo1Gqq8/oQ37QMdWsuYtNdL2PG0cex&#10;8vTTyBzZhuwpe2Gk4Hf0b0B4ei9iqucRKEyEvXMtsro2IrFhBcrGdiMqexKKl55H57YHUbn6bsw/&#10;cwNVa+5GIYFFEEk6e+0YAmLiSPOXIMyYD39iTBzsnmFWXLzyIq7feANRMQ6Yk6rRMTQfTz77Hq49&#10;8xa1/HEINyTj4j0PwzdUgweu30RxQw/WbDhA90E6WtqG4RuZjIqmHnSOkfRMdeDBm/RexKouP/QU&#10;WtoHEa6LFyBx6PTdqO5uwluf/hyeEXps27aDWKSFgNKBQHqs9AiBnzqGAMkogcN/lDVM22iatPrC&#10;v5UO78Smkzzd+UPoXH0X2lddQsvSi4ivW4eYwkWIyRqjFqQAIao4tEycgsP3Por1px5GsKMD0be9&#10;BrejFFC85P3p7yA79i2Cx+6H/PZP4N55GioBJHnQGdIQGp2AMFWicJ4JOoZutvqmCQiOSkQotWBL&#10;D+/B3vsvY8fdZ+n7HBd95mFGmyhQ8g8zEJNgphAAD+8ImOLTnQlJZg5KHs7Nwe4MfgYK4VwByZWR&#10;48e+BweRmyCn13hyJSV5Rk4FvBPaITv1G7it53EVBBAMDlzwNOkJeAw/AXn3fVC0noMXAYS6fBWC&#10;iWIH0X8SFWtHIAGcNaMOumSi1IZEmIqG4OhZD01GP/InbIXWXon6paex5MRN2BuXo5kCOJR+f7DO&#10;RnqcWtTUHKR2LkPpghPo2HYfhnddRu/uq1h7/mkkD29BxvT90JfPhqF+EWJrFiCxcRn0JdNhrFmK&#10;3L4daFl7FYUzjiGqZC5SJu5D+swjaN38IPr2XsXQoceJPdxF32kE+qwW+GuT4BNtIzmTh2BNAhSh&#10;egTqcqEIsmHm3NXIrR7Fnfc8D3tGNYHAq7j0wDNQWZPp/ETcuPk6EnOKEU5MgWeynjF/AwGHA0VV&#10;XfCMtqO2exTTVqxEWn0THnn5bViyc7Fi/XYcOHUnvcaKkCgtfveHP+Odn7yHd774BQKjjSjI59W5&#10;whGo0sPNk66vhz/0KcRWzGYJHP4jrHXWOvOUlUf+WtC7BvM2n8ey4w+iY/WdaF19gWTDHHjG1EPp&#10;o4XZmg/vQNKL4RZM3H4Vr3z3J4xuPgUvazeCeP3IQz8XVY+8ApXbsa/FXAgBZTvhUXcEOkshyir6&#10;4RuuR2hU0vfAEBIVL7YqXSIKi5ugIQbiE6zFHpIT2+49h62XzkAZGg2ZRwTdLJEIDI8VwCDj+Rx4&#10;Sjd5IMxEx7lAyo1BQfQ+sP8dBBgUbgWGvx+nfe6x4B4Kv0hRas3OQBXethHykwR0a7kbk4dnEziM&#10;3SDG8BS8R67Dp+UCMYeT8Gw9gxCdA9bMIugTUpGYSsBJwKdNKYEqPpcCzwpDzgAqZhyCf1wT+jbc&#10;C0N6G1rX3YuZ+69BWzyGaQeeRlRiFoKoNdXZ0qFLSkfhxC1QNy7F8MHrWHrySZQtOYLp++9G3pxD&#10;yJp1EHFVC5Axuhu21tVIbF6NlI51yBneh6SmtUjo2QrbhF3ImnEHUibtQ+GSiwgpmYfmbZdRuvw0&#10;rBN3wzehFsl1o/BVJ8Gf/v8AVTxJKtL90UkEVNkEEBlo65qAtqHF0JpTodXH4czFh7B9zwliGyZE&#10;ENX3Co7E4Cx6Pj4Z/lEqPPDIM6iom4DrT70Me2EFHnriRVFspkrhwVP1CFEbEUhyxN07BMrIKASG&#10;hSIgIBS2vHS6Xj7EFDTwC4uAV2AInauHzDsI7l7BdG39EBQlyYr/ywZZ49CSh1pGlv+lvPc2LNp1&#10;EUsOXkZk8RKYa7ZBW7SaWpNcQbm9A4naEZ2PzehAlKMHqtRuRCZ3Q5EwBL9lb0Bx/JeQk0aXn/wW&#10;suMEEoe/gvvtX4hp4fSWEvT2TacbLBXBISbSsvGCObAzOHAwqWOsyCuoR2xcOryCNNhw5KDosWgY&#10;mQSFr4oAIQpuBBB+Ifrveyk4AcmBbaRWSzAHMekLA4PX9+DwvROT8PQMJabg+z1rYHnhRTevl08E&#10;/CON9LlqeAaoYHcUImTpQ07msI7HVRBzmPEiSYoniTk8CZ/OKyQlCBRbz0LVdjsxmVhExSUjQpcA&#10;/9BYRJCOrx5aRscyEB5rg61iKvJH9yCW5ET52DbEZHehk+TC9B1Xkdq0FBm9G+jcVAEOGhsBTHYZ&#10;9LWLULHhTmIM92GQWvySBYex/sJzSOzbiOK5h6EnKZHcsxlF0w8hoWUdMZOtSO3fAQOBgLZhOXTl&#10;C+GbPoK0kdthH9mPlBmH0bfnISRP2w9D3UKE2NsQZmtAoDqBJIIDwQRingHUWvvT/xugg7/GDp01&#10;E0F03Ds8jv73OASrbFD66hGsJwAxJyDQaIbBkYYoWwoSCwoQoSewJznlRczJUlREcsBI4GNBRGIi&#10;fKLU8ArXIEBtIPkVI2a9zqgogswrAErvYHj7hSM6zkyslBiiwQAP/xACar7OvmJEbVCIlJD8v2K2&#10;zGpNbunwtu6BOb+PtaQj3l6C6Ng0JGc3IbN9FeljarUypkHhqaUAThIZ94AokgHmCkTZe6CxdyM0&#10;pQ8RI/dBtvcbuB0htjD1BpR3fAW3U99AdvQryPZ/BkXzIURpUtDbPwM2akmjNSQLxsHA5UGRFnFM&#10;Y7AhP68OloRsulmi0TphBD6Rash9IgVrkHsQOIxPAivjiWC5ypF7K0gSBIfpxo/5f99N6QIAl4uc&#10;gneUkBCixkFsfeBBTMGTQMErREN0NhZBoSok2fMQcOprUbTldttHUKx8G7LJNyAj1uA5+WkEt1+E&#10;Z/tZYg1nCdzSkZzGk6EkwxifiQii6eEEEiF6B0K494GOx+R0w9a2EtrUalhKhxCW3IxJux7GhA0X&#10;YSybDUv9HKLc1VATY9DbUxGdmAZ7/2bUr7+ECfsewLKzz2HByeuoWHAAxUuPizqHuNrFyJp6O/Jn&#10;HER8+yZE5oyRvFiL+K6tSB49AGPFIkRnzUDO7HNouO0K8pZdwOgdjyJrzjHkzDiKEEc/IiyNiDJm&#10;UKsfj3CtDb6h8SSNkggQkok55BG158l7NZB7E1uk/yacQC8kIpHuk0ZkV3WidnQUJf2T0TJnDuqm&#10;TkZJxxQkkZzyj07H9J0HkFPfJ9YLyappQnPvBJiychAYFIW7H7yBn331G2RVlQpgaKxrwSuvvY2u&#10;3l5Em7RQ+vsJBiH39IXCOxBebh7Qy0MkcPg/ZakFVdEUeMuUyogPQ0JMf/PmMmJqdRXKcIRFWEkr&#10;E7VT6MTFD1QlE7UzEJIXICg2n7ZVxBa6EWHvQ1RKGzxTpsNn56dw2/szuB3/PRRnv4PyKDGGyc9A&#10;QWxBtuunUNQfhsZaiBidFWXlnUhIyhVMISiabkC6GRkUAiPiEBBupm28KLXNoQCJtxI4+GpEYZRv&#10;iFGwBbm7ExxEFSSDg5JYAjMHkhE8K5SCs9rEJsRz/z1gEMzBS0xbz/NAyJhdMFj4kVQhkGFg8CQv&#10;6+zDQO9UGB2t8CBJpNj3Jdw2kqyYdoPA72koxsg77kJQ83EhJ3RdhxBjzIc9uw3pOU3QGVIRTjQ9&#10;LDJJZP8DjengrkFL2SA0RaNQ2QhcHfVIqp6DyYceE93DxWP7KKjnwZhZRuBLOtxgQXhSNvKmHyb5&#10;cAcWnX4CSw5fR8/Oq8iYsRetmx8gcNgNY8Nqkgc74BjZg+TeLVAVzoS6bB7CS+bC39YPd0MDevY8&#10;gdq1D2DOna9hwf3vYN/LX+Pur/+GIx/+Hg0bnkFy2VbEkSQ0kydmdEGXWIWU4m5kVI1C6+giqdOI&#10;hPQmPPv82wRarXjggcfw2tsfYWhsFmbMX4e0gh6cvftBfPjp11i4cg/M8TW4+vDzSM5sIHlUj6qe&#10;XqSV1iClsRFhUXr4B2uIgZKcCDIgKNwABTM/rkxV+hE4xYjSaTMXTeljCajC4eUfjMjgcOjd/ZHo&#10;JdU5/H9mfavv1lhLpkwkqn2vmyzgdwp5yN9kskBoqGWbMLIQhfVj8PDSobh+GoqbFiGLqK+Hl4aC&#10;hlriqERC7TiEmKgVMDfCL7YOAaYGuGm6Ebz5I8h5yPKhn0N++ndwu+NnkN3xC9HKKnZ+Ap8lP4Ks&#10;eg80icWYMmsVrBTsBUVtiCdNLcCAKKdfuAn+EWax5ccMDrzASkZ6KRIJRNxJRrh7hRO11JKcCHeC&#10;g7tzKLYTIEgeCAYR5JQTyiA6TlshLf6ebPz3ssILPtQKOieJoXMIRHjAlheviBWkQnpZPbIKqhEV&#10;Y4eGh5BfIkmx7RO4zXuZJMWzUEwhZjSFmEPTKYSQe7afJtpdD3NyDeJsVTBRYCk91Iik/y6MqLq9&#10;mIA0qQQRcWnw0eYivXUFtOltSCyZDnXuMAa3P4Cy6fuRN0ABWjQIva0E8mBiQIERiK3pwvwH3seu&#10;N3+Nl3/7Jzzz67/hqW/+DYde/Qwbn/sEg3f9BFWHnsf065+j7sRLaD77I+SsfRjNR95E3obHcNs7&#10;f0XH8dcx+ZGfYeCutzH14S+x6yd/xfXf/hWbX/oWxz/9C/JWPoaYou0wp47BmjEdBgJ+XpxGk1SB&#10;ArondPEltB2BypyPYGow9NZKCu5EGBKq4BMRg/y+TkQkpKNp6SRinuUIi86FRldI14SkhToXkbps&#10;9K5cjrL+QZIqxPrkQfDlniBiZbX1EzAyeSGsyQXwJanqQ3ImVGdHvKMUBeUdqKjthyO9Cn4BsfDm&#10;cS4BRgIHlQQO//9Y55brqRN3PLVzaMuT3wzsfhZlk/ZScFkoMMLgTsHlJg+BwUStWUgCXfj51ELM&#10;RV7tHHgHZRDlG0FIZCZpZi6IaYKXoQm+2iq4xQ1AO+MxakG/hHwbSYi9vIDtr6E8TlLi2HcEDhRI&#10;h4iC7/ocbrs+hXfNaTGt2MxZ61HDF9lRhOy8RuioBfWkYGdA4MFSPsEGwQz8wwggwi3wC9Ij1pQA&#10;g8EOXnNCySMs/QislGEU+CQtiOFwFaRzMhcnU2Dnx2JshIdzQJXofRCFUM7uSicQ8NZbLGrDZdLO&#10;AirSuvQ5oepYRMbaoE/IRFhcIUKPfyuW23M7RNKIqyJnPQfZzOegmP4c5N2X4dNxHiFtp6HqOYLY&#10;5HKSEsVIzW5GSm4T1HG50Bpz0DUwC61D61AxsAAVg4tQO/MAmm97FEUzb8ec+z6CacJBPPyzv2Dn&#10;81+ikVr37Te+RsbQWhiLOpFU14feXVcw+dpHWPbcN7j+9R9w9se/xmPf/BnH3/kVbn/7N2g4/Qom&#10;Pfgxtrz+a9SffA1t595F6YGXUH3HK7DMvhNLXvgVFtz8JeLmX8HsZ3+N5S/9CxY98wscfvf32PDS&#10;r3D4478gZ+NjMPefJmZTJuaLVBnykJJfi2h9KkJVCYjUW+EVrIUPXaMQtQ2BkQR6mlTY0uqQU9IO&#10;S0oZMqqbYcstR2YeTzFXJ+agLC7vQ3Z+KzGFFCi8VPAMiEFImEUUWKl1NmJaDujJg8OM5CaEhtL/&#10;T2wyIipOLLYTQ42XQW9DHIFqbKwDfl5hMNC9keIlyYr/15a78D5V45KrexvXPPqbuvVPouy2Z1C6&#10;+SWkryF6t+4VJK99FfFrXoNl9QtIXH4TuilXoclfBnX+XBR1bYKRJydt2Ujady21iAcQseg1+K/4&#10;EF4r3kPEwtehuI0nWCXJsJ22d/wSyjO/h9tRAgQCBRnXMxD1Vuwh+r3tUyja70IUBcvQ2FKSEt2I&#10;jLAgOFQvJIKXtxru3jxk2gi/UDOBA7UKtM9rTngF6pGQWIgjh85j27YT6OhZAFtqjSjnVXixnIgk&#10;YIgiJ4AYBwZmDcKZLRA9VXqGC5nhLIwiafEPzolKOfdusKxQBsCUmg+TvRAaDgZTAUJnXIb8zC8h&#10;O0W/7eB3cN/1GWTzX4GcwEFBzMGdpIVP1wUED96NwO6LJBGqYM1sQqKjCaXVQ0iuaYA5qxZ5RSOo&#10;aF+EtsVnROVjctVM5E3cjSnUupfPPoFZVz9B9fL7cOqdP+HGt39G36FXMPviC8ibegTJrfMJHMaQ&#10;PWkzJt77AVa9QODwzV+w/pnP8NofgOPv/Qa7Xv8Ncnc8iY5L72D29U+Quv5BFO1/HoZJxzD10S8Q&#10;3bITnfe8g97LP4ZhwhH0XP0UtcdfwdgjX2Hl87/Chhd/jh1v/AZdp96AefplhNpaEWutI8mXig2b&#10;D2Hlstvo2jVTwCYhgKRlIF2nwGA9gkINiFIRw1PHISLaTMFuRHhkLKLVzp6mGIMN2hgrYiiwDRTU&#10;SYnZsNsKYSc2YE8tQS4v159TjURrDkwJabDYM6COsSBMx+MpYqjBiIB/CLFCTwJuBeeI3OHhEQAP&#10;Nw+YgzQSOPzvWkHP9iq1Y/D21mX3fl00/76/FS68AlPJHKLq2bA4uuGTOAHhHQcRufRVuC97E0qi&#10;+vLFb0K2gHzRj6DgWYzWfgw5z4O4/D3Ilr1D+yQXVnzgPL72M3iuJxaw8qeQ7fgW8juIKZz/F7gd&#10;+aVY4drtGEkKBojdn9Pznwn6rey6Ao25FGNTFqKqshdR0SboDSnIyChFcmqh6G6UexKNDzaK5BYD&#10;AzvnNrypdWlqHsHePUewc/sJ5Je0IsaUJcDBTUHMQBlBAe0cP6HkBXFFHsLJIHhchZKCPVRlofeK&#10;JiDgrslxxuBiDrwlNqHwiYQtoxgGaz6iIy1wJ2akP/wRAQKxoLMEesyC9n4N+V4CwkWvwmPeS5DN&#10;eoEA4iZ8JlyFf/9dCB+8D3GT7oKjohf65CbEJDeguWchjCkNyOudTb+1D2lFU+AoW4CqWXehZHAH&#10;Mjp3Ye69n6Bq6WUULrgTZUvuw6HX/4Trn/4JNXufxu6Xf4Ws2afgIFA0FPYgvnY+sYE3seCpz/Do&#10;z/6ETS9+iasf/5EkxedY89zPkLH1Gvrv+TEm3vkaUlddgXXmcega12PqtS+hadyEytNvYu0rv0HS&#10;ivvRd+Vz9Nz7PjI2P4b5j3+Kudc+xp4f/RoZyx5EzsqnEZ7UTVKiBIn2enz+5a/w7Te/wPZt+5CX&#10;X4NkexGBdh7SMiqQkV2BBApsjSEJxjgHDBa7KD6L1sVCFcPdk6Hw8qMAD1LTfx5CbI62brQltupO&#10;4M65Lb8ALeRewQjQaZBQV4jM9kqk99UhIpnuB224mNshOokAyJoAr6goBGl0xBx8EeMRCps8SAKH&#10;/5nlTzjWnzvx5Pv5M87+LW/WPQizdxN9S6eLlkeo7kAc6fsQ0vWJ8QVQG1IpgMxQ2mbCY/Fr8Nz0&#10;Odxv+xRuqz+E26qfwG3FTyAjF/treaYjCpLVPyX5QOds+Bzh6z+B4tgv4XmWQOHod8QSSE5wgdMR&#10;YgsHviZg+Bn5p5BvIcYw8AhCTIWYMn0FystbYLUVobKqB40NgzAYk8VMztxT4O6jFcOCPXx1zn0C&#10;BnbfAAMWzluFd9//Ba489CzaOkcQl5hJlNaZc3CTRaCurgM3n3sLP//5r8l/g9/94U8IDI2Buy+B&#10;hSKQKC8FO4EDFzFxLwTP8sSlt24yOapqWhCdkAodSaro+ByENG93/q5Tv4GCmdBhAgX+TQQK8n30&#10;u5a8BuWCl6CY+wLc574I31nPImDwCkKH70cYgYNvfBcyivoQY6tFnKMFCentiE1pRXxqE4FzBwFb&#10;FTJLRpDedgCJ5bfBXLMRU+/5CPFde2Fu2Ap732EsuvdD3PPj38MytB9Nh19C1vw7YW2bi+SmGcie&#10;eggDd36AvW/+Hte/+iN2PvcVTr/7K+x59RusePJTZG9+FC1nX0f8ovMwDR6ApmI5QnOn0mveIXDY&#10;gTUkNzb86I9I2/IcGs+/jqXPfofsPTcIFH6HZU99iWVPfI6I5gNIX3UDgZY2GEkSGOwVMDsKYEnN&#10;hCbOCmtGPizJWYiOYbaQQIwgGfmlFVASa/MMDIHKYoUqSQtfnQ6RpalomjQZwbpkBGuTicFpCASs&#10;BMgxkClUwqPoOd8wM4JNJkTaExBblYeyjhY4GkqgTjYjwKxFQkUhvPUqhJmNxGbofTz84Kv0RSQx&#10;RJvcXwKH/56lDB7bkTnl3O9yZt2NlPnXYF30OLKXX4c6ZQAmQv0QNSN5NgWZBerYfPjkLUXA0tfh&#10;uYNu+C2fw20lAcLK9yFbRcyAtt/vszMorCdQIPDghWOUxBJCz/8OutO/pZaUwYACh4OHXHaYgGHP&#10;F5DvpHO3E4hs+yk8pz9DAVeOweFFKC3rRGlpO/ILmpGeUYW01HK4uwcjJbUI8UQzlcQcPEhasDM4&#10;KLzUAiw8/YyoHFgDjbULBYXtqK0bQGFRC4IjzSQdolBSOYr0zFp8+92/4tLla3jwwRu4ePF+qEgX&#10;i+nhCByCecWrQJXIJXgSYISEk1Shmz02MRc6YzY8E3sQevATyE46qzflPH/lvm/htt8JdLJdLI0+&#10;ERO4KBe8CMX85yGfR+Aw73n49d+N4P7LCBqgbe9ZmJJrYCRXm0mWxJfCkd+N+Oxm1M1bipiMOgTR&#10;8RBrDRxtuxFfuhopzduwiCi/tXMPorPnInfKWdTvuI6TL/8Cxavuw/qbv0X+KgIee48YLBVdsxhd&#10;l97F6md/hjvf/w2WXfsI93z8e2x9/nOse/Yr2Ffch9L9zyB2+lliDNsRlT6K0KypcMy+CPPkc1j8&#10;9Ddov/NDJC54ADOf/Bodd7+DimMvYsuPfo8tL32H7W/+C9QDp2Bb9jCCExvhEZkIXXIJYojd+YZH&#10;Iz49FwZHIV1X52hJVXwSgjVmZJWWwT9Sh0mz5yGhKAU+Gg08o9QINsRCHqaGNwG9e2AseH4HhUc8&#10;yQIDAYNGzNbFoB2tT4IiMAKmrCTkDDTBS0/vnRSLsBQTAmIJUCLCoLZa4a2h86Mi4RkeDh+5Fwy+&#10;UbC5S8zheyvsO5CRN3j4tZyhU39NnXUVSYueROKqF2C/7WXk7nwH1q3vQbfuDXgRCPgufBGhQ3fB&#10;f/lbUO76hlpzovtrCBCWEQgsI2awjPaXM1tgYBgHhXXEFtZ/DBkzgGPfwfPC74kd/Ar+t38GDbee&#10;h78lMCBAYKbAzkG0kwJo5xdO3/oZvOe+TjSwDp3dMymY21GQ14KikhbEmtPh4RWOoEAtlAQOgcFa&#10;QSndCQxcAMH7ngQQDBI+/jpk1y9GQscutDf2Iz2tFClpFc6CJ2UIisq6Sar0YNu224nyHsKs2cuF&#10;dtUSMKhjEugGDERApBFmWzbR+iLoSPOGqm1w15VCvfpFuPMksSQdFKeJJdxOgDfOfGQsH3YQ0BH7&#10;ET7vFcjnEGOY7ZQSbrOegXvfVQT03QW/3jvh132ebuROxNoqEanNQoy1BKaUapIptUjJ76NtFbz9&#10;4yGjoPAMTkbexJOwNW6BoXgFFjz8OZKGj8FavwHtW59B2frHcJK0fw1JhMK119C07TGo0gbgqJmH&#10;+IEt6LjwOmbc/x7OvPMbkg9v4MJH/4q1T3+GNTe+QNrKq6g5/Dw1EA9BU70J4RljiK5ai+RpZ2Cb&#10;dQHq/jswcuUL5G++gda7PsCCJ3+OrgvvooveZ/drvyVp8g1M0y8gZcYV6BxDCNNnIcTg4Fme4R0V&#10;Da3dDq+QSAQaVcjuqIE/AW1cXhaye0vpOS2subkIjImmgCYZkGYjVpaEyDhiGLEJIuFsLy4jUI+E&#10;u6eGQJoA3jOSGKKKmJ4OMpIJUbYEeBujYCpOgT4jHvHF6QiMVUGblESSMwwKXz+4Bwcjhr6HJ0lE&#10;A8nQxGjTP/d8DjFFq71S2xe3FA0c+Sx36BgyZtyN+IVPIH75C0jZ8DrMG9+CJ1Fe2bK3ISd3W8Qz&#10;Er0H991Eh7l7cd3H9JgCn0DBbTltx13O4LCCnAFj7YdQcB7h8DdwP/tr+Jz/JTzIZQe/hve2z6De&#10;/TnkR75xJh15zYb9LB/IGRA4kLZTUG39Er4r3kVIYgcaWkdRVt5DAV2OKGrpIyNMSLLlITmlQDAG&#10;HbUWdjsFckwSfP1jCBhUQkaIikuSQNwj4eWjQaS5km7qszh66hHxfraUcgSEmSBTOnMOnopIGAl0&#10;giMMiFRx9tuErEJqwU3ZMMelQa3lLkQrPMIKELrwMXifoO/OoHDmN5CxHDpIv4lHirJ0YJDbSmyJ&#10;V7LawEvq0/80+3l4zCBAmPE8PKc9B/epT8Fj9BoCey8iqOcs/HvugrrrIGJy65HU3YaYnDJq5cpQ&#10;3j4L9qJRWLJIulgzEZVdAHNZO8wF3VDFVcJPZYNHiAnJzfNRuPJBpE86i/jOw0iffy9OvflbzLn4&#10;YxSufxym/tsRYe9HQFwb4jr2oveu9zHr4Q9w+af/iukPvIPTP/kXbH3hS/RffA0ZGx5B0fankLvi&#10;IUTlL0VkzgyY+w4huHw1arbcwJJn/oDOy+9DN3QGKcuuof3US6g99QJmPvYZpj34ITGLrxFcvQup&#10;c68gLKEdHnQ9FHQNdMnJSMrPg29oNJR+1Ion2hBlopbcjwI3OQkFNcQmkowIilHBOzoSqoR4+Mfw&#10;nJ7EAn1DoPCPoNfGiCpTT6609FaTtI1AhC4O0UYLfAIJMOh95b6BSKssQFRKLCIIHExFDsSkJsHN&#10;24deGwL/4HCoCWziEuxwd5NDq7H8c09Nn9y0aLejY+PfcsYuInvuo0hc9BSMK16CefWb0K5/G7LF&#10;r8NtIYHBUgKFpe9ATi23Yje1gJuICjMALHWCgnwZbZcSYyDn4zKWFKtpf9vnUBz8jmj1d4h75M9Q&#10;nvoCgee5Ff0YcgIX950/hWEfAQJXOfKy9wcpuLiFZUAYBwYZB9WOT+Cx6n2hVZktVFT1Ii+rGipN&#10;AuyOIlHwVFndhbKKdpSWd5De70ZtTQ8db6dgN9INohWAwHkHb7opeevlrYVGF49tu+7EW299hnXr&#10;D2LipKXwCzaBqyJ9g2Og8FMjIMSAhNRCMW08l11rdA5q6bLgljsfPmtfgvfJ3xEg/AbyE7+F/CjJ&#10;h/0EggwIu78khsRsxwUI9J8wIKx7H8p1xKim34Ri1rOQzyRwCGqEp2MhfAs2wi93MwI6CRxaz0Df&#10;fQTxZT2ISatHYlcPgo0OAodKosWlyCruQUZ6GX2vDAJDK4LDDAR4OmJJUfBURkHpFYG0wTWo2P4Y&#10;kgZPwNx+OxxzLuHsG79H17GX0XL7q9C3bUG4rRdBiX2I7TosgnjFE19i87M/xbxrn2DTzc+w5NH3&#10;UbD5EWRsuYbU1VeQTBIiInchotKmIHvGecQ17kHTkReQseouFO5/DtbZV1G48ybytz6Gkv1PYsqd&#10;r6Dh8LOYefdPoMxYhOD8BVBE2MVoTDe/cJJ1SfBUh4qZmXx0YQjUxELmFwT3yHBEWWywFWYjSGdE&#10;RXsT/PU6+KoI2EmGeHhHii7lIJ2ZJEU0NCYHFGLyHQIGui+iDCYEhrHk83MWrHHxmtyDpJcKpVMa&#10;YHYkwDMkEN6hYcQsfOh/8yfJ6UfMMhAecndEhsX8c4KDtW55n6nhtl/Y+o4gZRozheswrnwFhrWv&#10;I2o1gcHiNwkUmCWQ3/ZTyHdRy7eDgpSTiCQZZMsp8Fk6sGRY9mNyuumZJazmIPgU8tu5y/Hn8Dr5&#10;LeIf+AOCTn2FkLv/CMXRT+Gz/UNolz8Ot9AKxPNIysMUQLdzMH3hlBusw7cTOOygxwwQxCw8b/sQ&#10;vuYJKK7oRnlFLzKz6kQ222bNhz25EMnEGpJsuRQomTBRi67jPmtzBoxM9aMtBAwEDr4xJCd0Ysuu&#10;8KZ9amUKcuswOGE6yqnlDY+MgzcBh0zOvRRcOk03l5cFnhmzod38I8i3/RQed/wasmO/IqAjSXT8&#10;58SGCOxY/uz9GQEebfn7MyBsJOfxETwPJG/ZV/8YyhX0eOwGFFOfQ+ikRxFZtRHhlZth6dlJ2rgQ&#10;HgQ8Hn4GKOl7KDzURIuTkJTXjcSSNkRbihCZVIHY/EaEGtLh5uYPN2Y5ci7GiiJpEUY0PRPKMDua&#10;F5xA7YHryF51L7JnX0BC1z7kL70fe178DpVbH8HAuXcRVb4MYdZuRGTPQebSK5jz4E+x8bmf4dDL&#10;36Hr/OvY+tLXWPbYx0iadgp56x5C4oyz0NVshL+tD8G2QQKJ2Yjp3InGg8/BvuAumOecQnT37Wg5&#10;fhMNh57HwIXXMHbnW8jZdBUVmx+EX/Zq+MV3wU9rgyJMB01SCjwjVFDZ7Ai3GJFQnI209EwERkaj&#10;ergWaU1psFTmijESjpJSGDMYmNViYpZAYow8LsOaUYQQdSL8CLjDaGuvKyDwiIDJngb3AAIdo4mO&#10;6+m6Mpj4w9FQhJi6JFjK0+m/NIr5MCwZ6fB09yPG6AOPoGACVy+Eh2jR3d0dOR4y/xzmaFidbK5Z&#10;85fE4bNIWPEcDKtfhXHNm/Bb/gbkS94iYOBFU4gNbCaWQKDgtol08WoOfrq5OYdAYMDrNIrhxNzr&#10;QM/Jt3zlzBMc5WKl72A+/y2qH/8jzJe/Q/iBT6CqXk70zQh7Xi+a2uajumUObIfpMw4x5aZgciXn&#10;CBAYGGS0lfP+FgImamW90hahoLQHBYUtSE2rJLZQLCrdEpKyhccnZiIuPl30e6u1CQiLiEUUyQBv&#10;AgWZezTpT2pRvfS0pcfeegIJPd0oREH5sUc0FIpQAgQKMHcdfEydcLeMQGZbCEXuOrg1noCCpQ4n&#10;SZnZMJBx3oC/L7n43rwiNn1XNwIxZgbOWaPJebIWXoSGp3pb9S5kc1+G2+RnoBx5CoE99yCeAM1o&#10;TkMk3ehBYXwDE2B5qJzdqARQPGuV2pKLSAtRaxtJoIRS0ut1SCrsRHr9IPxNWQiOzYKjsAsp2R1I&#10;LRxExcxzSG3eidLJRwkcKGjnXCRg2IGE9k3IXXgJ65/6Gaq2PoGBk28iNGcagklSRKRNg2XSaaQs&#10;vhurH3wH2659gFXXPkTNwUcweOZFaJu2IGXWWZh7DghACLT3ISJ9DOrKjeg8/irS511A8Y4bqNt3&#10;A9nrHkXbCWILJ17CxPt+goWPfo7Rh36Kqp3XETfxAoIT2iggMxERnwFtShZR+2xk1dcjLo/kUUoC&#10;MtNTERCtQrQpDon55VBZHXAPD0NycR5CSW5EWlLgE2GEH7l3sF5Uu4ZqrAQOFgTRfrTDgvjuPGhs&#10;VngGhkITl4CAUJYgoSQ/1CRLEgg8wmAuzKLXRMInNAo8MlNOwOEboqL3I3Yp8ySpakRDwz8RODia&#10;NycY6jf8OWXkMuLWvQw9yYeQVW+ImgMOfNlGCsxt1ALupADY+JmTDbBM4JwCg8NK8rV0jFpFd05C&#10;HqRW845fQH6EttwFSUHUfuBlPPvkG2KFoo6OBZixaBN02mxRkJSZ24jC6knI3E/MZD8F025iCFzl&#10;yAyB2QKxhO+Tj1so4DZ8AI+8rcgt74I9swq2pEJREm22MBAkI1pNrQUBgX8g5xBU8PDihFQElNSC&#10;iqXpuIBJGUktLBciBUDmFgx3/zgog+xw87XBzSeJwIJ0p6cNYcnD8HXMhTxlPmTJc+GWPA9u1vlw&#10;y9wggl+2jXz7p5Btpe+1mZkBJ1fpv+Dh1eNrSwhfzv/lOCDQVsbOeZrRp+E26QnIRok18f7E6wjI&#10;XkmaOZtafwtkPla4hafBS1sEz6BUBKsyoXaUIZzYkT63GobaFoRashDpqERO8xiibOUUKMWITqRz&#10;4mhrroQlqxf1qx+CuWAW+WxUbLgGS99uGBvXQpM/gpTRwxg+/jzU7buha92HQFMTaXlqeW1DSBg6&#10;KVr/2x59G4svv47VD72D4VPPoGrL/TAOHKLgfhK2qWcQmTNXTEWvKl6OuNHzmP3Ez1Gx/3mk73ga&#10;nUdeQf7el6GechFTrn+Nda/+CoPXPkPfPR9i94//jMimw9BmThdT2UXbshFtTUOIJRGG7Az4mqIQ&#10;mWZFbE4JEnILkNxQjvi8bKQ31JDkyEJGdRPJqRwY00sQGpMskpA+oSZY7KWIJKkXEB4vxtBEaJMJ&#10;PHPg7k6syisAPgHRUBkSSD6oEJScinC7GREGnmAmCUFqLQGKliSOlo7FwpfkCa93GqDwhU4Tj4bS&#10;fyJwUFeseKdwyt2Qt1yA95q3IOcbm1nBJgKF7dT67yRavPVLyNcTW1jJdQgkE9ZRMBBQyLZS8G6n&#10;oN1D5xz4Fr77vob+0MdQpC+gFtcGvTEfxcUdwB+AJ597G7bsNlH/EKZJpGCNhM1eDHtBD86/8R3R&#10;b3ov1uO85e5JBoZxKeECCjH7cvEBlFX1IjLaiojIJASHx8A/WAsvX41gBVzH8PdKRnICAk9vLbW4&#10;tO8ZQ7JADzeZgQAglcCAaLhfCpTqcigNDVDENEEW0wy3mHa46bvhpqVt3DAUcaOQx0+Gm2UK5AnT&#10;CCQWQCaWpaNgF0yA9jnwOUHLszQxsLKLvMy4LyYGtoicC8BmvQjZyBMEBo9DPkzAILaPQjbhUdo+&#10;AmXzGXhX74d7zUF4VO+Bf+1B+Cc2EzDUICKpFBpHOXkpUpp7qEW1QpdSDlNmPfw0GQiJLYC3lqst&#10;c9HRM09UiiZULYHW0QdN+mQkDt5BMmAdrC0bEJ0+iMbbHsbcu95BLMnJxJEzCEvsIWrdC23FJmSs&#10;fARTrnyMI2/+Ap0nbmLPK99i10vfoHLf48jbcgMzHvsCmWuvIbaBgKVgGVHznUiYfi/qj7yBxhPv&#10;ou3+L1G671W03Pc5Oi8RUzjzLuY++xWWv/Z7tN7zARa//GvET72KAPswAuIKEZZgFUHpH2tAuDkB&#10;Sgre4EQzTKmFcKdrnNE8AYmZ5UgqqEBiHv0PCQ5k1vRCnVICbWIewggEeHJZv8gEUcvAs0d58+Q3&#10;BBByb05S6pFXXYdAtQFBGiMxkXi0LJ5I8ksGdWwC3Qt+CDDq4RXKk7zEQO4TSPcWMQmfCATIfWBL&#10;JND+Z7H82vR+Q/t+6Ieuwm2IWrA11PpR4Mu2EC3mfMJ2BgbS/Bvo+HonKCg2E2Bs+hJKCtjoHZ8g&#10;tvsAtbIpCNQWIr+kC1ZHI2LMFShvnIa8omFcvvdJnDhxFfH2WkSqksRw6UjSgsVlvXT+ED784l/g&#10;sfNTAgceRcmARMDA/fzs3Cpz8pH3N3wIed/9KKwdhDfpSnalF1FDdw54HX0HM+Re8XShLSRXUuAW&#10;XAQ3VR+8EmfBvXQ7osrWQ7P/A6gOfASfbZw3YSB8B35rXoYybjaUug7ItW0EDB0EDG2Q6TsFQMgM&#10;vXAzOl1mHoTCMglu8dPhxkvRLR4P+ludGQG5bOEbBASvCzDgBK5s/htQzHsNboPXISeXDT4KNwID&#10;twmPCJdNeIh+38OQNZ6GR80heNcegmflPvruu+CX3I7IhBIEGYlmW/OgS82HVzRRYbUVwTGp8Iiw&#10;ke62w1edCp/oFAQQOPjxPh0L0GbBWDAdEck9SBs5iNwVD8BUvwmq3JkU0PMw+a4PcOyNX6Fg61No&#10;O/YONEVrYCrfDPv8h9B6+WMsv/Ed7v3ir+i5+22sfuQ9HHn3t6g/8RqKDr+CWde/Rcbq6zC3HYGm&#10;ZC20pZuh6bwD7YdfhZrkQsGhF5Gx7QYmPPodeh78lADhQ6TtvYnJT3yNSY98jDWv/RbhZbsQWbAA&#10;fjEZkIer4cHgEBOPqEQb/QY9BXAiMYNq+OnSUDKwgH6TQcxWFZdVBh0Fq2ekBZaCWsSmlcEjMAa+&#10;9DjCmEqAkEiMwU7syUHnkWQxWKDg6fdCKei9QpFQ1AyVKZnulRBEmuwkLYgtEiioi/OhDAkjRmaE&#10;zZGKJKsNDe0tCJf7Qqs2/vOAQ/dQLdRlKyHrvA8K0sayDZ84E2g7CQBIInCwum2kVnvdR/Bd/xHC&#10;xu6DWxTpw8BshNNNp4kvQ4QmF0lpzcgv7Ud59XS09c9HRnYPJo2uxsZNZ3Du3KO4euUmiioGYbIQ&#10;BbRkQ6VPQ07lRBw7cxXuoveBAIHLnxkMSKcLgNjB7IGcE3kbGJg+hHvtOaKFaRT41QgqXYPgiZcR&#10;s+0D+NE58t2firEVMnIFA81Oet1OYjpb2T9G5Kxn6H2JeWwhSbT+PQJCavHXEL1fQcG8/EcInf40&#10;ZAQQbtomuOk6aZ9YAwGFTN8FNxdAxA7AzUQePwbl3Fchn0+v5eBnp+DnsnDeCp9LwDCPnLaKua8Q&#10;KDwGt/6H4DbAIPCgcGXXVcja7oFbw51wqzsPt8KdUOZthjJ3C9zzNtB2I4KyeqDJykYEjwFIyRbr&#10;MqhSMhFKNz1PyhqoJTDQpUAVn09yIB3BejrXXCAYgyqe6wFakdmzHwnVa5A65RSajr2IlMnn4Bg8&#10;CvvQMSx/+juc/skfMfrgF5hw31cwE82PbzqKlOXX0Xf/51j5wq9x/qe/Q9Xpd7D3/T/h2Nt/QPmR&#10;51FIANB75RMkz38AxrZDUBetRFTBWmosTsAycASWmVfQev5HiF/9GBouvo++x77B6NNfw771CSx6&#10;8VeY+dQXWPj8bxFYuhOeid0EfOkINMTBz6Al59LlRAESPnqNmPzVK1BHvy+ZAt+KoAgL7Pk10Nuz&#10;kV1fSUBRiiBtAoI1VqgtGYjU2xGqSYJ/hAmRBhv8VWZ4+kcgUm1GAIELJyzlAVqSaRaSIjr407EI&#10;fRyxLQt0VTkomzGRmEwMfRYxmJBI9AwNIVypRLQbD7H/J7FS0u1GuoEUEx4QPRCyvV9TcH0teiIU&#10;O75CAOtnz0yo4uqgszXBktqKuPQWQtpC+oObce6eG7hy7WVce/oV3HjxA7T2LERG/jDWrtyPv/3l&#10;L/jrn4E77ngAJ0/cjWPHrsM/xAxNtB3pRQOwVMyC1zYKepYNxEAEMLCPj5EQAMEanvMZ60nmbP4Y&#10;8j2fQb7vWyhu/wXkBzgByLKDz6fz+PmNLHfoXH6d8A/oGPltP0HEklfgdRtR/TUUuKuY/pMvpZZ+&#10;yWuQL6AWfd6PoJj9KhTxiwggCAhiiDnEEDDEONmDzNgHmWkC+SBJjUlQzHoBsvHgd5tDr59N7zOH&#10;2ARtZfx41stwn/E83LqvwK3lMtwaL5DfCVnDRcgbzkFWQ0BHLidX1tF+3la452+CvICAoYAAonAj&#10;QgvHYC6vhyo7F6aKatjb2pHY0oiIvELEFFSSLKiELrsKxuJGRKVQkOR1w5DZDpW9CeHxNdTidsOU&#10;NYq8SWcQV7keKb1HULX/RViGjyKx73ZkzbuCGY/+DPvf+D0mP/AJive/DH39PliajyLjtmcwTICx&#10;+KlvcOWLP6PxzBt07ic4+NZvUXD4JgoOvoqyE28iafrd0DYfQHTxWkRXbISx9zg0DTsR1XM7Gi++&#10;A9u660jf+Qxqzr+HNpIS+UdeRdvdH2IegUP6gRsE8luhjK2Bb0wavFVxCDFboAxTwzc6Fn7RRnId&#10;BW4SQmNSoI9PR4jOOt4FrYW7P7HHQANMJE+jDA6E6+zQJmTAklaEUAILZg2BkSb4qEwEXikwFWZB&#10;5h8Na1Y5QqJixBqmvlHRxMosxLhi4WibhNl79sLLpIU20wZ7TSl9th4TF85HsEwOjZv8nwMcymsc&#10;6YXFPTBRi+M1nVq1XcQY9hJj4AE/1JoHkdSIsk2EX1Ib1Im1aO1fgn3HHsLKLaexeM1h7D18BcPT&#10;luLcXY/ildc/xr0PPI3C6imYMGk13vrRR9i2+TjGJm9Ga9s8WOgzeFHa5BTSiuntiC+bBc/N1IqP&#10;SwdmBwIMxp0BwnMffQ/OQTBwiDwEbbfyufT8Nno8Lj2cyUDuLiUQ4V4Bl6/m3gECA16anoDAfcEb&#10;8FlNwMBMYQk5d80uosfs8xkcyCm43Wa/CG+ebUk/TAyim8CBgELfQ8yhD3LjBGIPpFHNI/SfPUdA&#10;8BLcpr8I2dhNYgY34DbxKciGnoS8/xoBwWWSCBeFuzVcEKAggIGPNV+AvPUu4V6dl+FVc5RkxDEE&#10;NpxAUMtphHWeRHwr0e2cAqR0dsBU14rkzk7kDE1E9qQRpA30I7VzAIb8diQ3DiGhbgJUqQQa1jrE&#10;pLXDmN2H2MwBJOaPQZPeh9SR04itXQdby27U7nweydPPwzbhCGxTzqL57HuilHnO9Z8hb8dzMLQf&#10;RsLgBdiWXRMjKBff+Br7X/05ei79BFve/CNue+E7ZOx+BrkHXkXBgeeQNOVOGDpIVjTsgq5mJ+In&#10;noOubgeiWg6g4/KHSCZwiF/zBCrPvYmJj32JwQc/IknxIRbd/Dnqj7+KoMJ18I2thJ/WAc+IBIRQ&#10;ULsHqsUcF77hMQgh9uAdoUeIJk7UQQRSEHv6q+EfbibZYHN2WUaQ1KDXBfI8lJFm6BLSCEgyYHYU&#10;iUIobzWxhHgjDFnJ8IvUEtNohJd7NMpnbsbw8bvQd+h+tB69D/aOefAlGRHbUAYfC7EGh5VkGU9H&#10;Z4SPnMHBDfFu7hPGQ+iHaxn5CV8mWLORYKuA96ofwZ2CkbsQPXZ/haDZz+CeG58jPGUQansXlt52&#10;Eis2n8KyzaexcP0JrCC5UNM+BQNjc3Dl4Zs4c+djePsnP0dq1iDiU3pR2TgHIzO3oaVvGdSGbOhi&#10;c1BcOYS03C6kl02GYtdHortPLlp+BgQKct6y7yImMC4pXPkH7hVw20RMYAM5Fw0J516BnxATGO8e&#10;HO8ZEAu+jO9zIlC2lACCgWDOqwhZQ/R+KQEAA8JC2gpQeJVaf3JePYp99ptQznwBbjNfQVgvMSoC&#10;A5mBQMFAcsI4AIUAiEF4TyQA4EVlhp90Ou+33ydkgqLlbshZLpBcc+u+Cree+4WkkA09CvfR61BO&#10;fgoe027Ad8pjCOi7hPD+y4iecA/Uw/chaugSYkePoWNpP4Y3TkXBtGboq6sR19gOc0MP8ifPgbVr&#10;AHlDYzAUdSAqox66/B5EpdbD2NCOzKmTkTptDHlzpsM2NgB1fwcaTzyKklWnkDy8A/lrHkHW0ntg&#10;m3gHMubehc7z72PDzV9gweNfI5fAIbbrBBLoO2Ssfgbd59/F2hvf4PiPfo9VN3+J+dc/w5rnf4WM&#10;bU8ja9sNNJ1/C7bZ98DYeQS65n0ELEcRP3IB6vpdMHadRPuFnyBt45Owr3sa/Q9/jsbzb2Lw0Q8x&#10;8wmSFM99h4ZLbyG4YDk8dbkCHKIsBfAONkLpq4bcO5oCPZacglSfQB6HAGIWvMixVxBJjzATlH7R&#10;8A7Rw52YhM6SRsBhQgyBQpjRDA9OVEcnIsqcDHtRBT1HYJKQSHKlCbqcSahYdQkxNWuw5+p1RGcV&#10;YtbOExhYfwdyB3qQXNGD7MEuxHXXwdHfjo4ZMxAid4dF5o0kN8/Y8RD64VpKWiOyc+jGMhIFq78d&#10;hgNfwG/nxwii4LQsvIbY7FnQ2IegNVfjwMnr2HjgKtbvvRcrtl3EIgIIq6MJS1YewJGTD+PVt7/C&#10;rkOXkF87F9nlM5FZOIKimpmoal9Mem0lymonI7dkAPbMZoTvfJ8YAecDiC3souDfSYHv8h10nHME&#10;W4gJMJvY9DFkDAIkK2QsLVhikMvWEbi4eghc7uoqZOfaDHYXCPCW6H7oNArSpUT7FxD9J6bwvRMo&#10;yGYTMMyg/WkEDMwERkkSTHoasolPwLtgBwHECIFCH9xMxCisC+E25WkoJhFbGHgUbn2PUPCTD1+j&#10;Y49DOfoElNOegWLqM3Cf+Sw8Z9+Ex5ybcJ/9HDy4PHruTfhMfBhBA/c6B1L1XSYgugfBgxeh6juB&#10;xmXNqJxdibG9U9G7cSLq5vWiaNoEqHMroM9tgyqnFfriBtjq5iG2eIzkRRMcXVORPnUUpsY+JHRO&#10;RHBRLcoXLId9eAYyZh2EZcJ6JA2sRfaqq0iedQ720dMwkcyYdOUzrHvmF1j85M+QvvUp6DvuQNyE&#10;88jZ8BQmkAzYcvMbHHj1l1h+/XOM3fNjLHqc5MDmJ2Bb/iBKD96Efd69BARHYZpwEolT70TC5EtQ&#10;tx0ikDiHyrNvIGnZ/Sg99DrqLryJpjvfxujDH2L4oQ8w6YGfIGfXdQQWLIC/IQ+ekclE7ZMh8+RF&#10;ZKKgIHDgKfaZEfAs2Jw3CIyywCtEh+hYO4GCDh5BGgEU/kExYq4GHo5vsqTTPW0jT6bjEYgwxJFs&#10;SEP1sqMIyOxB546HUbL8XiTUT0HRrG1IHbsAS1EbEooakTEwDSNbtyHCZoGushQJ5RVIaulEevsE&#10;RMj9YFN4IFuj8R4PoR+mtXSOZmST7o/W2BFta6Kg/BnceKKUfSQrNnwAY/tWNPSuRPPIdsxdvAtH&#10;L7yAPSeuY+exR7Dn+CPIKOhGcmop7rryMo6eeQTn7qZWpHcZkrN70NyzDBOm7UBF6wJR2NTSuxjW&#10;jAZYHKWkK2uIEVDg76Qg305AwDmHLQQGm+nxJgp6du6uJGYgJ5bAgCDjWZfX0DH2Ve87h3cvfRfy&#10;8a3bMmIK/1BH4KolEF2IS8blA20NHcfoGO1zjoHZwuyX4TbLKQ2ETyVgmEKgMPkmZONbt6nPE2C8&#10;BPnMlxA06yZ8e69CRq2/fPLTkBNAyBkEpj9LbOMmlPS8gmdrInftuxMY8EQtSgIJdzGT0w149d+H&#10;wJ47Edh7F4J7LiG4+y4EdV1EWPcZpHZ3IKkuD7aOfDh6ilA6qQW1czvRsqoTIwemoXXdMCxttbC1&#10;9iCxegCDyw4gjrbGkokwFEyGvrAXmd1zEN8yGelDBB7VI4hrXY6k7nUw169A5vKHYJ97D1Jm3A1r&#10;/xlMuutD7HrpV5hDQZ9/+wuwjJ2DsecEcrY/h+mPfoJ1T3yO3S98jfXEICbd/y7673oPGbddR/Ki&#10;q0hZ+xDiplyEvu8OJM26hMSZl5Aw4zK0XYehn3QG9RffhHbanSg49BKqTr+G3rt/hOEH30fr+dfQ&#10;f/kNFO19GkFZM+GlySLq74BXRDzcfdTEHLQifxCiSkJAdDz8okhS8LR+UYkkM+wIVtExYhUBEbFI&#10;tOUjimtbomLJzQiJMNLWJDyIzgmL5HVG0uj/mYqg4pmInbIftq75iE4pQt2MmagcWoSxNUeR3jCM&#10;qEQz9NYUmK2ZiEtIhdGUAlNcKvQENLFRRoR7BeP5l+ge+6FarK39pZi44r9pYjNhsVUhpGgeFLuJ&#10;yu/nUY/fwvvQ10grHENl20J0jWzBtLnbcP7+t7Cf2MPi9cfQNboB6phUHDhyL3YduQevvPdznLp4&#10;A1kF/UjL6UEvPd8/dTOa+5ajvG4ydKZcxMZnQxWbjqB1FJScG+AcwToK6rXvwZMlw/ofO+sGeKFY&#10;XvKNC4jYWSIs/zHk4y5jIGAXcz+Qj7+XfPtnkI8nMkXewiVFuOeD2AefJyOw8Upc5Pzc5dzt6AQN&#10;Gfc6sM96GXJmDywtmG0sfBUe9Lw79zSMEYOY/IyzkpEnd538LIEHOQW6fMazYuJX2fRnxD5vb90X&#10;4DHtJuTEIjynPgGfjosI6LmAgI4zCOq+iMDOcwgkYAhoPQlTQQPisxuQ3dCB6qnDKJnaA1tbObGB&#10;XJTP6SBJ0YXUnmYkNjYiIplau0KixyTdNKldiM0dgT6PnADaUjkRpspBWOvHEFc7jUBhGYHFZsRU&#10;rEbhzmfgWP8YbNMIHAbPY/jOH2PTM19j8fVPUXeKWvpZl5E87wry97yArvNvYMezX2Hns18KkFj2&#10;1BdoO/kyUtc/CuviK3Csexhx8y7DvuohJC69AtO08zCPnkN0+z7oZpxG0ZFnYZh1EUWHnkPN8ZvE&#10;Ut7ByNW3MHjvW5j80HtoOvsCooeOErjsQmT6BARbqxGd1g4/Ywn8temI0CXDj6RBqD4FYYZUaMw5&#10;CKMGjaUHT9wTQcwinOQCA0FopFF4COcfCBQYJIJpG0TbUD4WpUdcThdalh+C0l8Lg4mCPsE5xYDZ&#10;mk5AkIX4xAyYSZ6Y4tMIHIiFCGCwO51ASauxIToqHkP9M0rHw+mHYyZTtae1YBaMCfnwDYpFrCkD&#10;ulmki7lUmcuAj/wcgYe+RaA6HYmkYa2OBmhjc+gPTkZIpB0yeQTmLtqCwyev4di5J7B17z3ILR+E&#10;I7cLRXVTkFM5JhhDRfMcdE1YCq0xW0yiIvdUi9WUFTxfw7p3oeCqSh6EdUsB0b/LFdzKAIgtuIkZ&#10;o4hFcDnyjk+huP1rMaeDqMLk700uOzBewjw+cpPLrUUR1VYnaMhIqoQT8Cg2MajQe5LLiSW5rafH&#10;a94TvRceS4hVzHhOLE7LRUq8NgSvEeE2+SnyJ4hVXCd/AopResysgdgDT/h6qwtGMX5czkBC7jFG&#10;UqPrLvi3nYV/O4FC22n4ttGWF75tO4fg+gNIqxmDo6gXltQqJBe0Iqm8DrbaOhQMd8FQWgBHaxui&#10;ytNgaS2DtrIM1pYeRKbUItpeifR6ahHzBqBNb4cusxuazC6YC4hJFA4irmQGokvmQVO7GYaWPWg5&#10;/w4ydzyJ+NkU1PPvw6TL72Hpwx9g4WM/xcTLP0bGRmIFtz2MrlOvYe5DH+LEK99i91MfY9Pjn2IR&#10;nVdFAZ+x5RGkrX8EiSvuFVvLkrsEUCTOvwTDlDPQTTmFgiPPof7My6g68TIm3PcOFjz9KXa9/nOc&#10;+MnvcOTdX+Dwj3+Nox/+Cevf/jUGn/wE2jUPQT3pEEwEKuGDe5C+5AySZlIrP+k2xHfOgqFpFLqq&#10;ZgKITFjtxYhWW8ALDfMUccGhWjFfp6fSH96e/vBQetO+cyXzoFANAQNPJWcSo3X9A9UIIYYRwXKF&#10;GIGRgMCUmInYhBzoCQx4+D2Pw+GSe35/nk+St1G8ihh9Jq+q9dLLdJ/80Cy7ciTkygOvorKabpqk&#10;MgSGmBC54iXIdpOk2E1BxsCw8wMUlXUhJaMaweGxiNYSUvvr4e0TA29fNQIItb28oqHS2kSScWDK&#10;BlS3zsWsJftR0zkPHUMrkVfSjyhCWSWdFxRM6B0UB9WKJ6FYTYHIwEAsQLgLBBgcuLJwHBC+dwaF&#10;jQQKOz6H/HYCAAYBXs2Kvqf86C/E2A0+Jt/7NYEGAwGxhs3EGNh5lKjwjyEjdsGu2PhT6Nf/iI59&#10;QPsEFKtIdszlLskXIZ9DW2rpGQh4XQjXwjFyBgiuZhwHC3GMnndtXS6j893HnqD9xwk8+DkCkREC&#10;hYmPwJtAIZCAwL/ljGAIgS0n4dd6Cn7NxxDRcBix6W2IjCUAKBtERuVkJGa3IjG3FbGZ1Uhv7IYx&#10;sxK69DLYq1qRXNWB2MJaJJS2IZbOi0quQUxWFzSOVqjSyFNaoM0gmZEzItb20GYMQle8EMbeQ0iY&#10;cg71x99E6pbHkLz8fuRufxzLHvkAy8kXPPgBJt37HmqO3ET78Rew+rGPseLB93D8xa9w8ubPcODG&#10;Z1j60PskQ95G68mX0HLmVRTsewI5e55E5s7HUEGvKTn2PGrPvYqWyz/C8ld+ic3v/BZ7P/hXHPv0&#10;jzj68b/g1Gf/hgtf/huO/fRfcPpn/4YzX/wJe94hufLgy2g7S+AyawniR6bCPHEibUcQ29cD81Af&#10;rBP7YRvqJ3laRi17BtQUsOHEFiIo4L29guDj7isAweme/87dFV4EHJ7QUrBHRNP9Tq9TuAeJ4GeA&#10;4eDnbQQdZ6C51RkUbnUGiAg6/7kbxIB/aLZ69Wq5XpeEqAgT8gsaYbUWIpTnTeDCpz3UGh/4OcK3&#10;vYv03Dqk59QjLZOn4wonBA6EUhFCf4gvMon65hY0iyHQGbmN6B5YhLyCDvRPmIfhkSViWnR3HxWB&#10;RyrCQ83wI2AJ1qRBxsDAeYMVJA++zxdQcLKPA8T32xV0bONHBFqfQ0HsQM5TwzEQnP89FKd+6wQI&#10;Hsa9xzk4S3RtbvmU2AGBA/smYhjk8tsIFHgkpJAV5Mtehsw4Gf4LXoRy3rNQziXqP4uo/+xnhStn&#10;kTNzYIBwAQG52zAxhqHHxNZV9swum3gdCnLZ0DXhimE6Z+JjBAh0/vCj8Gy7CN+GO+DfcAx+TccQ&#10;0HgM/vUn4Nt0FL6NRxDacBARcRUw2mphSGlAUn4PdNYaxDrqYM3tgDWvGynFvTClNYp5GkrapsFW&#10;3I34/HbEF3TDUt5LDKEdscUkJUr6EFtAr0/tIAbRBx2BgjajF5rcmTD27EbKwnug6zuAmsM3UUhB&#10;Xbb3cYxcINnwxMfY+eRH2PjY+9jxzBfYRiBw4Pmf4dRr3+KOF77BsZe/we4XvsJtNwgsiEHMv/4R&#10;pj36PiZceQs9976Btssvoe9B7qZ8B31XX8fmn/4ZPVdfw9Cj72DyjY/QSs83nH0KBYeuwrHvbqRs&#10;v4DUnReRteMc8rcfRf7KbciZtxp5I6OwVteJBKImIQUqYyLJ0RSxtF9UTCJMlkyh/XW6RKgoSP39&#10;o+HvG4UA33D48UphPuHw8QyAp7sPvDx8aesFL4W3cE+5B9wJOLT0WgaUMJIaPPEPgwKDxK2AEBpu&#10;EM+zux4zcHwPEAQOTz318g8PHACK0ZVbIHcLQHp6MezJBXDfwXMMEB3nhOT+rxGw+6dITq+F2uAg&#10;ZhErMsdyZbgYn2CIpYAPN2Hxoq1YvnofapunYMeeS+gfWiLqJY4cu0dM811W0YGGjnmwpTfDKzId&#10;6snHIeNp4VZQ8C/jiWRJQjA4cFcjTypLrEEM9GJgWPc+3CnoWRrIj34D9wu/hfzSv4iRj7I9/D3J&#10;WT6wdGBQYNngAgUGCB4A5RoJuZaAiBOQM58nELgJt9nPIGLwHton6j/nOchmcDLxBmRTCQymcXLx&#10;aSin3YAH5w0YFMaBQAT/4DXICSDktM/uNvgo5OSKwUeEy4fIxTmPwHPgfvg0HocfAUAAAYNvIwPE&#10;HfCro8fkfrXHEFW1DYnFo0gumQRH+Rgyy4ehthYIMEgisE3IbYIpswEJec3IaR5EMoFxQkkDbdsQ&#10;X94MAx2PSKtAYf9sWNtH4RiYi7ThRciduhyFs9Yhe/o6pExZj6TJtyF52maULDuMnKW3I2/9HSjd&#10;eAYFtK3ceQHNB+9H6x3XMHrf6+iiIO489QQ6zzyN3vPPoPvSC+i7m/y+19B994uYcP/r6Lj7JkYf&#10;+xHGrv0I/fc8j7JD96Hr8tMEOBfh2HCMJMZ25FHgZ2w4geTVtyNx8TYUbTqC4UP3ILF1BjxUCQhL&#10;zIE2KRuGhHSYk3IIBIjWx6eLeSh4MSGewSvWnIYY0vpM8XnxGUdKiZirgwPU3z8SgYEahIToaKtG&#10;MAV6SBCxWt8IAgh/ARBOJ2DgLQ+7JnBQyn0RE0MMYjzYXeDA+wwGIWF6sWVAYGdw4HNdzsyBz42I&#10;0D84HlI/HGNwuHTnVaQRMGjUVpjNuc6KxF3UAvPgqV1fwZNaaj89gYa/EQFhFvgHmwggeBizivRa&#10;PIyWYpRVTsTBo3chLKYQjvxR1A3vQUTRAnhYp2D5iVcx8NCfEMLDmDdQsK/i+QoIDP4dKBAYLOHt&#10;O05QWPYWgQfpfpYDJA8U9FrV/b9H4oN/ou9EQS8md/kCPFGMGKUpiqHGt4IpcNKRezc+El2d7gxC&#10;c19ySgaSCzy7khtvuYSawMA050ECjGehmPbseC6BJM8UlhIEBCQNeJSk8BFmAE4w4LEQ8gECgIGH&#10;4db3EGT9D0Le/xD5w1DQMfnAg1DQMfemM/CvOQD/2sPwqzmMIAaEmoPwrzuAwOqD8Ku6HbH1m5Be&#10;NQwLsbCMugFq4Sthyq9FenMvcromoGzSFOQTtc4bmYjckSEUTZuM7NFh5M6YgqzpY8ibOQ1F82eT&#10;z0Xrpo2oWbcezVu3oWT5ShQvX4GKVetRuHQtilasR8eBYyhdsx1tB86gfs9JNB26gPYTV1C64yRa&#10;T9yP9jPX0H76EfRdZFB4EN3nrmH47ufQfvIapj/8JgYv38TEe15Ay7GH0XH6Oir2XULV3jsJSB5B&#10;67ErqNt+HN17T6Jm6W3wMjvgERoDi6MAJmsOjIlZohjJQFIgNiGL9H2m2GfXx6ULjW+0pEEXaxda&#10;X8NzccYkESDQ4xgrBaeJgtSEopJmpywgmavkBYfF4kAeUKuNSEsrQGpKHhz2HFRW1MPTk2f9VkLm&#10;5g6ZTOHckvMxBS8LoPAUUoIDPYS+K4ODhhiFCPxbmAM/F077kZEGREfHIirKKJyAgdzw6nhI/XCM&#10;wWHlis1oau5DaloVzNYqCjBqaZk5cCJv788Ek4je/GNoMmbCxzgMv7RlCCQa7D/zEURseBuR+z5H&#10;0EE6b/9P4X74K8iPcEv+U6L0RNs3k5Zf82NqtXk16A/gtvpdePKwb5YL46AgfAk9XkzAsITkw1IC&#10;htXviSIs85FPUPXQN9Df/xvIue6BeyF42rkd9BmcU2C2IOZK+FwkHAVz4N4JAgnFRmILi7jK8UUC&#10;BKczKMhnc0HTTWILBAQkHQQoJM6BnMBAJoDhcdonIJhM8uAWYGB5wC4nqeAcJPUIAQKBQN+DkPU+&#10;AMX4+Ajel/degWfPfXAnMAggYGCGEFh7O/yr9yOgaj8CK/bRdh/8K/ciY3g5ahdMQ9XsEVTMooAf&#10;aUPexHZUzuxD+fQeVEzvQ/XCYdQvmYw8ely9fCq6ti5GfFcVcucOoXzVTHTuXovGTcvQun01Gjav&#10;RPuujShYNg8N2zai68BeCtgt6D58FMNnzqFuxz5MOHUnek9exOCFK5j7yE30nbsfNftPEyA8gso9&#10;F9Bx7CqGLz6Ohl0U+FvOoOf4Vcy8+ymsfvhFLDrzMLqX70RiWTtCdclQU4DHp5WImbDiKSjN1jwn&#10;ECRlCufknolYAAe+gQJfbAk02PWmFGKfJBWIEfDwenYNy1yVU/PfSuE5QIOIGfDcHAwU0XTM2zuY&#10;At2LgMKE9LQcauBiYTGnQKc1Q6sxQR1NrXuEQRz39eUh+eMgMe7uSj8BDiwp+HN4shcXODD4qHkt&#10;DK7GDNeJLlDXNmIcGBgkGCzIj4yH1A/HGBxOn7os1o1sbRlEfHYHBRu1yMQcmDWI4dfcInN1Iuch&#10;OFG5l5/nLc/p8Dnk++i8gyRFDlJwHuLApSDmLsON1HpvfN85oGkVsQRuvVe+i9A19Pz3TIGBgZwn&#10;j2Fn1rD+x1Ds/wK1l7/Fv+Lf8Mwf/kqfRQG/m4CBP5dZDTEH8T1ZavB3ZIbBYyc2fwyPjfTZ81+G&#10;ggCAA15IgUlcvUgt/ATeUpAT3XcbeZSCnoJ97DH4t52CjNiCfLILFMjpObdJxBSYLYwDg9u4fGBw&#10;cDEHGYNC7/2Qd10Ra2R4dN8Hz4aT8CUQ8K88QFtiDZW74V+xGwHlu+FXvgsBFTsRUrmTaP8cVM3v&#10;Q85wHVqWD6F2UT9KZrahcm4Pimc1onROK2qX9qFqWT9a1kxCzYoh9O1eiMbbZuLEa09g7NhmbH76&#10;PrRuXYl5d59E+851qF+/FJOOHcSC+y5j1p0XMP3secy95x4se+g6Rs9dxJSL96Dv6FnMuO86Jt/5&#10;AIaOXUL99tsx6fh59G05gKYF60iuNCEuuxq6hGzEpxYjzpaDBFs+4kl2Wmg/MTmX6H4OkmwFtM2H&#10;hQAhwUrHSBJYxt0Yx12A6WIby92EBAIsCziwXUk/bp2juYVmACB30XWm79z1GMLgQCDA+9wd6ROg&#10;QlZOpQjOMKL8vMBMamoujIYEmGNtiAzXQ0Pvx3kIlhYsMXjtVZUqlhhEENS0ZYCQE9OQy7wQFBAl&#10;3kOppOfo+wg2Qp+joe/Hj1UqIRkQFh4DH/9weHgGkAyJp3OcDIKdnw8NVQ+Mh9QPxxgcrl9/DvnZ&#10;tYgKj0doajcFNwUeD88mUJBto8Cj4JPvJADgFptcLuQGPU8tt2i1We/zGAyeGZoLmrYSnd9ErTZ3&#10;D64nlrCWp5sn9kAu5+04a2BJIWQFgwIPa15CjGE9MY2D3yDiwi+x/e3fIWUL6XxiJoLFcN6BPk+A&#10;Aj8W3ZIECpsJFNZ9CA+ed2KQAplac8/+BxDQfQEe+Wug8C9CZFwdLPY655Tt5AkpNahtnwelqgxy&#10;x0wYBk4jsP8CSYL7CAAecgIHudsIJx9JOhBbEM7gwEOqhZR4hGQDeQ8zhfuh7L4K985LUJTuJQDY&#10;Dy9iBX7joMCA4Fu6E4HlOxBYtRPhxCaaVm9D76bpqF3chb7N09GyahCd64bRtX4ihnfOxqxjyzFp&#10;33zsefIkhvbMxcCuuVhwcRvmntqCTY+fQ9vyOVh48SCmn9iB2mVTULZoDMMHt6FixSJkTh9FXG8n&#10;aleuQsmcWdj35FPImzIZhWNTEZWRJ9bd0JO+j4lPo/8iXxQOWe2FYutyS2KOmDSHnafV4+n14nh8&#10;goX1f6rYutz1PLMADn52VwvsAgIXdXfpdJe7wICdC5e4NiGYgjyYgIFnvuK8QlBYDHwDNCgsbhLv&#10;FUZsgFcIMxoTYTIlI4CCnFtyo9Eq8g7uSn8Kfk/RdSmTeyFSZUBGRrEAlKhonQAEPq7Vxou1RDy9&#10;owVjYUDggJeP5yL4vfX6xFsZgvicyCgDwnmoeESMYBPBkdqk8ZD64dilS297HNh/FkmE/DnZVUju&#10;3iJyAfI1Hwn33foVlLd9CvfNxBCodRY5AB7GvekTkfWX8ahHLjzicQ5csDTuMgYFrhfgAiYe8MT5&#10;AwIG2VTS/EI6EDgsHQeGccYg4xGfxD444eh1husUGJScICSAQOQS6PM4n+DaZwCa8ToF6qPw7bgI&#10;eWQdEjJbUFjWjYLSLtHDEpdUhLjEbNK7pHPjSN/GpooEl86QIlo0gzEN0VobsnJbEB2bBVloMYL6&#10;zxHIXIVi4AFiDI9CMYHAYJCZBw+x5nwCAUSfc74FHiPhSVv3jjvhX3sEfiQdgmoPIrj2MEJIToQ0&#10;HEVI81FEtR1HdMcZRHcfR9vWs1hyeg1WnNmA4S2TMffwKiw4uhYLT28m34Cpty/FxTcewuoLu7H/&#10;iUsom9OGzElVKJrTgcZVYxg7sg7Lzx3A2L7VJEcGkT+hFQVN9fAJC4PZng6PoDCi+tmwpueLBWJt&#10;pPkTaGuhFp+3PIaGE33sicQELElZotQ4VhT8UPAz/SfKz3SfA56dg4dn1WLKf6t/zwBo69rnoL91&#10;X4BANOnzcefHruSeK+EXTJqeC5YYGHhRIJ4unkGBJ8ZlkPAP0iCdV/ym8zkByVLBbLKitLgORn0S&#10;sYBoeHkEQyn3J7YQKs7x84uCj1e4WLPUbEmhLa9X6i9kB8uKsbHZoh7C11/1/fcJZflAQc/BH0Xf&#10;VYDBODC4wIHZQjixCX4cGqr603g4/bDsySef1Le2T4RBb0dTfT+aN5Lu5sFHc3lgErXmPD8BTyLL&#10;ATyeG5Atc/YksCu57kDUH1Cgs3zgqkYxIxLtr6bzeTtezMTswZPfg+sXXMyBAYK7MTk/cIDYx9lf&#10;QX7iVyQbCIBEhSMBEFdPMhDdRts1HxDgOIGLy5w9eihIjYMoqZ6I5vaZKCpqJmpLLR+1dhbyWNK3&#10;Om7N9KSNNaRTNYmIIuct3+jCqWWKjorDxLFZdOPxGotWRMUkw1edjZDGPXDr4kFS95J8eEDkE9jF&#10;wCly3ncncFC23+kcPdl+FpHdFxHVfxc0w/dAM/Fe4eqJ99Hjq4geuxvxU05i/cVNWHxmOZYfX4lp&#10;u2ZibMdM2s7ChE0TiRF0YeC2iRjZOAXb7tqH9ad3YcbmZajubkaEQYtItQH29FwK6jQK+nzYU4tg&#10;Jc3v4JmgUkthSykWwc+T6Sbx3Jn2XLHiWDztxxEIsMcSa4gV4w4IDMhdU+rxNPrcUnPQcwA7txzg&#10;/95vZQAuYLj1GNP+SKLwHGC8dYGC0Ou8HQcE3jIouDwohLfEGsgZIBgU+BoFhRnE9+P359fwGqMG&#10;Pa9+nk9yIpmkhFkkJhkYuDuTZ2ri326h6+/lHS6AIzgoCqEh0XAnoPDyChbygpmDl3cAfQZJF2IA&#10;/N1FeTU7AcCtQBAaqv3ew8J04hhvAwNVPxoPpx+WzZ21ojcnrxV2ewkaawdgmk3BNuMlCjweZ/Aq&#10;ZPPeEO42n8CCZy/iac0IKHjrZADk3N3IAMDOgMDDosfBQeZ6vGJ8urTxuoXvS58ZGLhX4fZvIOd1&#10;HLiYiSerJYYiE7NNEQiM9zjwClhClsx4Bcq+a5BF1WLGvG3o7p0jhoDz0ntmTnxRa6cmOhtNtJaX&#10;S4ukm4tLatkjVVz4QppRrJ7sbPmcN7sFQcEaccPyDSK6yNSJiNRa4atLg2/XGSg77ySgcI6qlHUS&#10;q+gkwCDgcK87Cl/y4JZTUPXdBfXQPdBNugr92FWE91xAUPNJwSQCiUlE1e8mXT8ZQ1vGMGHtCFrm&#10;dWD29gVYumc1HBUUtLYkarUTYSUdzYHPrb7LrUz/qeV3bbnV56C22fO/dwYEazKdS87PuaSA0eQQ&#10;rT+3wrxOB9N97gXQ0P/jci0BplrlZAYRXDEo9D9vuZV37TuTg7zlQHU9/rvT43FQcAHBrcDANFxQ&#10;cQp6JxgQOwjhLkgNbbVOUAh2MoZACr4ABo1g57R/PEEwy47gYDVSU+l6W1Kh19H1pOB1dw+EQukj&#10;mMLQ8BxU1rRj/+3HEU/AYUspREfHMIICVQgJjkZkhA4+3sEkIYxYumyNWM/U1z8aUWr6jfQ9+f1d&#10;gR8erhXfjfMXwXx/EDA4gcJ5TmBg5L/4+4fFjYfTD8tS0pv+lpLRKpJFvKZD3ALuy38WsskvQj79&#10;lXGQICYhAILcNcsRr1MhgIKck4gc+AIkmEUQYIzPm/C9ryCWwQOXGBzIZVwNyZWRFPhKrmbkBWN5&#10;TAQXKTFD+H7rzCfwYCvZAgKk0RcJFJqxfutRDExaQhS5QNBgceMbqQWhm19FAR0hWjiitiojAgKj&#10;Ieel7cWsPV7CueVhOunvH+7Uk+R+fhGkXSP/3Q0fpRkHCp0diszZBBAEDh1XSUJcgazjHnhU3Q6v&#10;6oPwJPfneoWa2+Fbux9+tftIYtC2eg+iarcjoWY1vI2V8KQWzJFFNJ+CPzmtiGgySbn0Uji42tHB&#10;XiLW2EhKKaCbmgKetkz7E8aTgC5QYOffzd+N9T4DoivoeXZt/u6s8V3O+p+fd+UB2Dm4uXiInbW2&#10;KwnHLID/A1cewDVGIYzcddz1H/E+t+SuY3wOgwCDgwsgeMutMoNCcBgFG+0HUdAHEBiwB3NtAkkI&#10;BoCAEDV8xXHONzhBgWdmcvUi8OfwpLARFOCOlGzE0G/ife514FzDQN8U2vfFuYuPo6O9g6SDAus3&#10;HkCcyY7Gxh5iDioCBw0UdO0ZFO677xHR48EFVF5eIQgKUglwcLEDAVrEOELodSq1M1/BwED3ymuB&#10;gRGjFEIyZyT9wMyaUldrT28Fg0Oyo5ZazngY5l0nTc3ddjcgm/ICOQUjg8RM8tmk7ecSULimP2Mm&#10;MT5HootFuAqYvp9UdZwpsCsYTJg1cI0DD5Ta+DHc938Ljzt+ATkvfze+6pWTJZB8IOeh2Aoulpr2&#10;Enyaz6O0fgq27zqOhMQiCpBCArVUumk4+UVSgFq8cLo5uRXhPm83MUuPcnzL/duK8STVf+vO85UE&#10;Gh70XkyTneCippaKW0xmHDqelFTfCnn7Zbh1XoRX+T74lO+Ef8lGhBavgCp3BhT+GfD0NCArt9Y5&#10;LT5R/CRHuUjwWYnyJ6eUIzm1goChlACgGFaSApwIdHqBWOiXX8cg4JxOn2QAtfwmLgAiWq2LsYmq&#10;Pg50FVN5CkhXYHOmnZ0z9dw/7zrOwe8KfN663AUE7GKfAYXO5S33HDipv9M5OciDlcLofQVgjAOC&#10;kAZEvUM4Y8/6exwMXCyBty5AYABwAYI/tcJ+XKQkHsfAN0gLHwIAJVc2ButhJqYUSFJh9s7jmHnw&#10;DDFCh/gs7nJMTiY2FGdHeJiGfkecKJdmVtDVOYmuvTPoZ8xahe7OUQKeKDz3wnsIDYpETl4V6ms7&#10;iSUZoNOa4EEg464IEMDCLEAm86H/IRZR9DtijfQfc1eoSv9XtSrmN1FhqrfDwtQHwsKiCsfD54dt&#10;9rSmP9ozuuhm7UBh7SyklvYhdv410tcEEENPw22YAGISgQOxCBlRebeZBA6zyHnKsznEIuYRKMyn&#10;gF94C0As5i2Bh6uYSTAFAgSSHO68sA0HOgc9MwKuWqR9Oa+uvZbBgJ4TA7C4HuJ9UeugICBREGvx&#10;sk7GnoOXiF4XIikhi1pKB7V+NqKCJB+i4gTiy9w8yT2cLiMgkPvRDaemG4bLvLn7itgCObca7Hye&#10;ExyISTCbEK91h5ycz9eQDo0ims03ODMLpsxh9FnBhmL4hztIpqRAb8oixpIKgymDbuAcke9I4uAm&#10;MEhKJgYw7ol2Cnqi/QIkkvKQSC1/Aml/pspcBRjL/f6xXP1npd/FDCBJBLmeH1Mg8z47t5TO/ndn&#10;QHNXnavld4GA6I6j4OV913MuMLjVGQQYXFxbPpdbf8EAIpgRcPBz4Du7FLklDyLw5ZGNIUzvw/VC&#10;HjBoBEW6sva0jSRdLgDCQIGupvOIMRAI8AxM7rygMLXKXgQISfkVKJu5GD17j6F2w170btiHrKGp&#10;6NhyFHFtI8ibfRvadx5D6bRlMBAbCgkz0LUMFjLCYOCeBTM8CQjkCi+sXbMdBflV6O2egq6OqVi+&#10;Yjftz0Bf/2w0NY8gRpuIk8cvob1jhIJfJ9iDUuGNMPoeXp6B8PUKpnvGi84z/YtBE/euyZS03aBL&#10;KNdoEkPGw+WfxwoKWqKtjqa/WVPbqWVrgTGlBYXDx2Cc/SBpak7APTYOEs+QzOBRiS/AbfrLAiR4&#10;TkSeRUnMlchSY97rxCRon2dX5tmXl7wF+RIGCQINZhArfwwlSQJnToIAgIdeCwD4kECDtgQI8lXv&#10;wmf5W1Avfw3mJc/Bu3U//NNmwy97FNHmEuw6eBZx5nRiCgwK1Goy1SfpEBikoUBmuUAMgavkyGVy&#10;Bgl3kaF2dw+Drw/3ZXPxizP4XS5eI47//RizC1FFJ1xJr/cVrTAHClfjcYuq0jJDcS6Iw98lxsD9&#10;9w5R629J4KAnGUAuuv0488/FPiR5uLV3LqhD2p4DnPxW2n/rPruL/vP+razABQ4c0Fyx5wpuFwC4&#10;znOBAAc9+61g4Np3PXZtncDgTBay84rgDAJBDA4MBgwE4jEXBBFQMPVmVkDU3jcwCgqfYHgzUJM8&#10;0JY0oHn9Lsy99xomnLwLuRtuh3XhJtjmbUb60q0wT1kAy+AMWPomw9Y/BvvoTPRs3Iau+cvQsGon&#10;iuatRe6khQKQ+Rr4+asEIJjNycQcUuj7xtL18kZQgAbtLb04dPgC/AO16OiZip7+Wejppfejbd+E&#10;OWjvGsXY5EWYQ+/JTCMiXCPkRzCBFYOEl0cwNSbev6DQ+Odd99JljozGwkQ7Udz0TtjSOkgDt8Ho&#10;6IeneQLk6lootN0IIM2sGbwC/76r8B6+Dp8R8tEn4T31GXhMewZeMymIZ92k7QvwmfUC/Oa8gMAF&#10;LyJo3vOIXnwTWpIoocPnochfAbmqDwp1J2RhNTAld8KR0weTvQl5lZOwdPUxbN5zEfOX7kL/wHxU&#10;105EanoNElMLERuTgp37TxOtTqVWNQWqaGcSkYOTB31x7kA4BzaDgsvpsVywAT86j1jCeHktA4RC&#10;fgtLEMedACG2BAr095DLaV9MHkruLpJVTKk5ISYSm7TPCTUOJhV9HwYrDnott/oUpK4W/NZ9V+AL&#10;Gk9bV3bflel3UXzX87eCBoMEb8Vz5K5g56w8fxfed30WA4ORwOjW8zj4Xfuux65jvOX34O33UoEA&#10;gp2BQTxmIAjVw8MrTLjCLxRu/iEoHehD5fTJ6N2zEafefQ2L7rmEiMYOOBZtQOPJB9Fy4RHk7T0D&#10;x6YjiF2wBcmzNyJ74VYkjS1A7MA02Cfxyt1Tkdg/CnPLBBSOzUJ65yDS+6dgaP1+DCzZRP9NjEg0&#10;eigDRcFTbKyTNTCL4sZAq44nBhWFuy49goceeg0Thuaji4CBva1zKm2ni/2GpgHYU0pQXdlCbFMv&#10;GIOfTzj8fEMR4BcJD3nAD7PX4f+t0c2alFfcDGtGO5LZ09sRk+hcst1oq0dMUh10STXQxldCn1QF&#10;vZW25DFJFdDb6DxbBe2X0WtK6DXl0CeUITapFHHJFYhPqSKvJD1dQ+/bgNTsVgKDNpTXjGHCyBoC&#10;gwPYsvM0tu0+i3WbjmLuwt2E7kvQ2DwFxSXtsCRyt1sWLHGZWL1mLwUIV9QlCabA61R6eocLQBDS&#10;QDYOEAQITibArT8BgMIHxth42O1ZSLZmwZZErbo5BYkJDnrfZNis6UTv04Rz5lq8TgADg4JMgIXz&#10;MecqnOARzbJiPGg4iJhSs7sCi52D89YWm7eult4V+Bzkt4LBrfv8nAsEeOsCk1uPs7voPwcNBy9/&#10;B86RRLuAijxqHAiio8gjiRkQsPH8BcL59fQ7+D2iGBDIw0L09H5qKD3DSIuHQu4VAR+NBbXT5iB/&#10;ZASOwV5ElhfAWFeBiPxMhOemITg9BSGZaYiqKoV1Qh8SB/icMrQeOoXq/WdQdegu5O06g/wtx5G9&#10;5iAK1+zBuRd/DHv/DKRMmI1EAgQbuSqzHBFZZQgkmZVa24n4skZkNfaJHESAnwoe7gEI8A+l62en&#10;60dSi/4zlgScVN64YT862keRkJiPoaEZ6CYg6CBQaGkdQ2fXdGIPs+m+WwxHWimmTl6Jmoo2er1z&#10;TEYwyTI/n0iEBqnh4xl6cTw8/rktMbsypKK6968JjgZYU5thtlLAJ1XCaK2igCcQSKTgJ4+1VsBI&#10;IGC0spdSq08gYONtOcy2MlgIDCy0n2CvEJ7oqKD3q4I9owEpmc3IyOskUJiEtq7ZmDFnA5at3Idl&#10;K/Zi1pyN6CBNWFjShvTsOiTYioiGU6tgSRM198EhBkydsVLICB4S65rhx00RKCraRG+DYARef5cT&#10;5Hp9HByObEE7LRbS8aRNLXF20pgxiLekwEStDiebuNyW9+MtdrHPIKHRcNXdrbLC6XzMCTweFISu&#10;jL2TegeQrAnnIBt3lh2uoOQA5O33rfc4CHCQ877LRa/I+HO3AsGtYMDuOsf1Gv4eDB4ucFAzMKjo&#10;8zhXwoBFUiiKux8ZOHjAEgFZUDBpf5JZcgIAN48whBis0OeUoGTiZCR0dcPc1o7QgmKEZeRCV1FN&#10;Ad+PrKljiGmsRXhxDjTVRTDWl0NbWYDENmpAigsQU5QDfQU97mhD2eJlaNx5COb+IQyfuISyLUeQ&#10;vmQHbNPWw9g9B8bW6QjNrIGuqAnBGaUIdhTDXtGEjNJGZBTWIpIkW4TKRPdEKexpeTDQNYoxWgVT&#10;CAyMRLI9A1ZrqsgH+fqEEfPzRXv7kLiOvX3T0T9hBmobJqCiuhtLl2/H3AW3CebA8qK2oQfLlm1E&#10;Q20boiP0BA4+CKX/I5DkChdK+ftH/fBnkf7fsaamwaCOtqG/Fle0wmDJgc6SDZ05G4Z4uiAW9nwY&#10;4wvFvimxmLxIbOMJCOIIJBLtZcQMKmBPr0Zadj2yC1tRXjuEnoElmL94D1bfdoguzGa6WPPR3DJK&#10;jKATOblNcDBwpJQjiRN2tlyRjeeuOC7HNVDLriNNLlcEYeLoImj1dtE1yaDAxTBucl4tmsBB7iuS&#10;UCKJOA4MnMG2kyfbSOebrIIhxBrjReBr6YbjrDY777tG1IUGa0TxjIpaVC6oiTPbRMvkBIJxBiHA&#10;gfbHQcPfP0IEPScpRcKNhwnTd+MAdW1dLlptDnwGjHGguBUQXO46xv6P4OCSHy5QYHe9jsGBj4sc&#10;AYMVAWAAMQlPZQiU3hHU6jpX1DbY85FQ3YzErn4kU9Da+ifC0NgOU20rtMXViM4tQ3BaDkwVtYgq&#10;KkF0aTmii4qhqayEuqIMia2N0FSUIK62EqEZdoQ4rNDmZiIqKxWZnW0ITrVDV5iH6KwMRGXnwFzX&#10;DfvgdGRQUDq6J0Nd1o7Yyi7EF9ZDpbchVGeEkYDbkVmCrIIaxCWmIcZkh56OcT1HCsnJ5JR8qHkB&#10;G/o93EXJlYharVlICq5u5GvG3ZI+PsHo6hih4A6DLzGM/sE56OyZhu6e6RiYMAdTpy8jVjqLGMRU&#10;NDRPQF1tH2wJWdARuHDDEs5dqL4RiAjT/ltgYEzQeHhI1tzU98fC/BpqrbMQE5dBYJANPVF5Az2O&#10;TaBWnNycWIC4pEJYrEUwJ/GgmyLE2xgkiggcygkcqpCZ3YC80k5UNYygrZsp3FIMTFyCrv55qG4Y&#10;RmFZF9KzapCW7lz5Op5kQ1w8gwJn6TnJyPkE51RcwaEGcTHVBjsFBvfFWyjQjCQTAgkQAiFTBAhw&#10;YBnAoKCiViYhIZVak0xRKccBzqzBZEoRujsuLlVk/CMjTAgJjhEByi0892uHUKuRk010lloR7s/m&#10;7qw4khwsO/4RIBgc+LG/XwSBjEWcywARxN1w1PKwHmdw4DyES3oIJsEt+Dg4sH8PCkTtBdUfD/Yo&#10;dZzomowcb/mZKTEQ8KAjZiau0YGcgOQuPx+iwp4U+G7EANR5lWhevRm2nhFoS5ugKmuiAG+Eub0f&#10;Ce0DSJ0wGbENXQjNLoaxsh6WuhbElNdClVeC0Jx8BGZlwVBSBk1ZOcILCqAuLYGe9i2VBBw52RTw&#10;WVDnEmvIy0aANRF+FgIrhwPhNhsM9NpIqxVh8QkIjjVDm+iAp184bGlFsKXmE5UvomtfTCwuFSH0&#10;n9nTi5FG8iElnZ5nICAQSEktEt22Yio2ko7e9JvYneXQIfT/+4r8AMu/hPgUmM1W+i8JjINJCtBn&#10;tbcP07Xxxoq1uwgEJmPO/I3oHXCCRN+EuegbmCVyDu6eWnz52ddigJYq2kCy1JdAQb8yNFT7MAFQ&#10;4nhYSMbW3NTz+5KSekLuHMSYM6AzpQtgcIGEcw4959aclCfcYiOwsOYTc+B++jK6ASqQkVOP3KI2&#10;1DROQmsn6b3eOcLrmiYTMPQgPbOeboBK0Y3H9fu8nDxn99k1MZzF55wCJ94SUNfQT9skISV4BmHu&#10;vpLJA8WoOQUBA3dPOhOLniKfkJSUgfj4VOFaCiALyZIkAp/k5FwuaxVdfYGBvHy+P73Wl7bszoIZ&#10;opGC8vtSsHEdPg/acVbAaenz6DyRx2CAGJcX48yBA14ACp3LFX7evlECJHifwYFBgsHBed6/Bwje&#10;Z4CKJObCDEZofnosjjFQ0E0fHK4jBhAND79IKHzDoQhRI5h+Z9X0hSiYMgfm3kkwtPTj0svvQt/U&#10;TbR/DmLb+xDX1AVtdSMSegZg7ulH/OBEpM6eg/S5c5A0NAxVZRVi6xoQlluAgNQMWEgGxLe2ICgj&#10;A9F5+YjOzkVkWiaCEpPhZya5Ek9gbUpEEDEwP50JwXoLfCK18AlTw59+e05hDTIo0DOzSpGaWQR7&#10;ap4A2QhiMPx/8n/u6Rns7HZk0KPfxyAfa0wRg5r4fw7wD4OnFzFCAnqeuk0mcyaG5XJXN7OnuA5p&#10;qdmI0cVBH2MREiKa/icegclzRI5MnI9nX/oIGzZsw9w5a4SMaGkfRXffDAwMzUU75yDax/DAo89j&#10;7ow5xA6zEEasUanw//N4KEj2j1ZT0/KbwpJqJFoJBKiljYm1C71vpNacnbvmeGumVj4ugVp7ch6p&#10;x86lytyfb08tQ1pmNbJyG1BS1o36phHyiSit6EZuQSNsKZxLyEQMM4GYJFHSzM5A4CrTdQ3m8faK&#10;QGp6iZAR7Ny3zplxBgRncDMwcKLQSzCFNLoZY7kVoJvOTN+bWyB/opZe9BpONnFNg6cHAcr3N5mX&#10;6LZyV/o4C2CU9L5cKUfv7eERRAwkA97e4WKEH1fJcZ6CX+PMOSjoO/iI5xhsWKIwe2AwYGnBzMFZ&#10;CqwT4MDuBAaDOM85aIdAgn6XGFgUohVdfh4U/B4UIAr/cMSkZ6J82ULUbrsNWXNmQjfQDcfsGTB0&#10;9yCmpxN58+YjtqsX+pYO2MYmY/quA0gcHIaxtwf6rnZkTpsM+9AgDM1NMNNjY3szDB0t6Fi1EmHZ&#10;2dAQI4gpLUVMMf3H9FlBSVb4muMRZEmCD21VKRnw08QiKNoELdF8LjvnEu60zFLkExCkphfQf5Qm&#10;ACAoMAp+fmF0LbzFNkZH8o0YlS4mUTAh/6BouHsF0/8aQEDrvHYBARHw9QmCnMCdr4ezx+jv+67r&#10;9Hd35pH8fIMJEGwiiSwkRXQMeNAVSwuFRyD8AtT4/LOfk8yIhDcxqo7uqcQapgiQYIBobhtGc/NE&#10;/Pmvf0FJYSUBjA3u9H1CgqMlcPgfWXV1430lJbWw2bKJ4qeKi8oa1hmsrIVJ/5JGZ3rL/fmC+tJN&#10;EK2NpxuHzmM9zC083RQ8loGdg55f7xrAI8YtsF7m19K5zvf/uzt1czy4dj8zgyg+gQVPKx4YTjcp&#10;BRq39uw8WIYZA99YKfYcGIhtxBINjSUpER5GGtbgEMDgriT5wTcWtTaum4uLnDzc/QRQiIo4UUXn&#10;LRJSPBOQgm7wCArYxPg0BAdRi0IshWvpwyiAVdTC8/sxMHDtPxdbhZJO1enouzN74IE3dMw3gI4T&#10;ewgZZxAuJuHPQUQuJ0osDwlGelcLKpbMRtHyWYif0Q3dcAMSZ/ciYVYPrDNJBkzphnXaAOJGO2AZ&#10;64BpYits03phGe1CysxhxA31wDyxB3EjvVAVUrAOtcIxlV4/1ALH5B5Uzp1KEqKSvAohuZkIcVAr&#10;m5OFcHsygswW+GkNiCA24O4fSlLSgdj4DGTmVCLNUYS8nCokJVCDQP9rOIGdiu4HL+9Q+o/8Cdjo&#10;sSoWeiOxALreDHZcVsylx16eAeL/dY549KH3SCP670BebjkBCrFFC4/qTEYMS0e6f8Q1pf/07+Dw&#10;d78VMFznGPRxBA5OuceuVhlE9SJ3RzIL9PaOJMbZKa65F7GtyspOUezU1jEJbZ0joiS+qWUEixct&#10;Rzr9zhi6f93pdfQbPhoPBcn+0Sorm+u5z9dqpVaFApuDVehfAgNX4osHorgCmQPdmSijlp/zAbwv&#10;Xuc8Fq125gj4MZ8ryo7pPVzv+Y9bFzjwudzyMgCJfnbyoFADUU1OOjp7CkTXIt0o6aRjuUuScwks&#10;IZgiKhXBdKNq6GbigHc5j9DzETkCH7phbMmFmDJtBUZGF9ANFQGFe4i4QcQ8gnRjcx86v57BgLPi&#10;TIuDqEVibcu19ImJqfAhSeEccOOc4EMkNYld+BDLUBJbcfMOhFtACIomTkDF8vlInjkETW8dVD01&#10;MAw2wTShAeZJpPf76wgIumCf0wvb9E4CAwaCFiRNbSem0IuUOV2In96E5GnN9DyBA3kiPWcebkXC&#10;MC9v14eEDnrPwgyoyrMRXpgOVVEW9EU5iLAlQpfqgCk7B+6+QcigAHVklBD9L0d+Xg3yi+oIUAkw&#10;uDszwiCAgAOMe4AMJisxRZJ5BPqcp2EZxMk6rgXw9gwR/w+7G0k6CwV8UVENqqpa6L8hdmm2k0xM&#10;gj7WCo2ep3jnXgZykg9RFMTMLphFiHEtdB2ZkbmC3wUE4/4bOvad6zhfS2aLYSRlWFJwzoGTx5x/&#10;4MfMYtyVIdTAZdF3ysanX/wG1VW19LpAtLVPRl3jIO69+gR6u0eh11lFLorzE16ewRJr+J9Ze2V7&#10;SFlJ/V8djgIRrC5nvcw9BnJqQWUybrH/sZ6AdSFfWKbctOWgJHrHwMEswRX0Qk/T+92673rMWwYJ&#10;PpdbWDHijj5XZN1ZTlCLRV+R3ls2vlU6eyPGaxb45s3LraabIJSeY7nBssF5M3G1G4PM1h3HsGLl&#10;HtTX9MJhy0VpaSMBxErYbWmorWrH6ORlKC5qhrdHiKia49dyQYzrxvRlyu8dIvIQnp6BAigZHHjC&#10;ECE7qPUUIwxJO8vCQmEYrUH85GakTO+AdbQF+t5yxE6ohrqrGMYJFdD2Eq2nrWVyA1Lm9sFGbCGZ&#10;QIIfx48Rg5jSCOuUelgn1SB9cj0s/WXQN+dDW5MNY3UeNMU5UBfkIqGkGAZ7KtSxvBpUiEj68TW0&#10;pRWLMRnpGaUkCVPF94wIM4ip0ngos7t7wN8rLol5cS8R///cHetDv9PTPUiAJAcwMyUe0MQAwMGf&#10;mcmJZGepNy/wojcScyNJx3kaZw8Qy6YYkg0EuiTXvneSb0raKomtOeWc79/o+J8JvH9P1+sn9F/f&#10;Lm7G/8aUl+n5v/I1ZQ8PU8FMjMdmTUWcOUmMruSxFeHE3DhnxHKQpzosKKii65uD6dMWYdGi1ahv&#10;GMK8ebeJ/4G7roPpdfwbA3wju8Y/SLL/kZWU1H2WkpL7fbCyJuZW2NsrktCVWl2vcAq2ULqw/lAQ&#10;SHDLwdSQhwJztnnOvFUYHpn7fc+C631c7nos+toJFITzcXLO1HMm3oOCU0VUT3QHci0/UXxnbsEJ&#10;DKz3kxK5eIkYA7EGLbGUVEch3XTB5M6cglLhlA4atQkb1+9Fb+cY3bxWummY7nqirWUAGzbdLmhv&#10;GN0g0dQSpVjTRCa7p3ea0Kqu+QA4kx0URK0ltU783fiGCiDp4OUdQQHnHMLLSTem2aE8noD2PYJC&#10;kDS5CTEEBKqWXFiGa2Ck4I4frIamPR/6jkLYRijwCQQSCAxsY7Q/kRjEQCVCC0mn5ychMi8J2nIH&#10;1IU2xFcSm0u3wV/LC66oYU3Ogp0AIDObJEB6Cf0XGaKrl2dkTsssg91egJS0UjGi007/jaiSNDhp&#10;vJauDY98DOI1JEn3M9AxoDPo82hDa1IGcgsqkZ5ZQgCQQZ+V6xzkRQBsJulhJEkQS4wixsBl2WZi&#10;TtRas4wYz+F4sEzj/5+C313p/Rd3pdevFQqvD5Uyr4c8lX5T3BW+m93dfTeTnOhx3nX/+0aNwhWF&#10;wuMvfI2DgyLoN1lEFzWDRXSUjq4VSQuSKT7EbsLDYgSDaKjvQWNDL1qah4hFdIhrxWCmpvvNwz0Q&#10;oQGqt8ffXrL/mVVXt39mI6S9tT+ex7b7+Knh7asSyR5OuPFoOB5dJ0baRcVi5Zo9iEvMEnSVh3oz&#10;G+BWiMGAnfdvBQluyTkh58rWc7KOP4u3PO6AgYHzDoEhenhS68O9BC7nG4NpPVPXeGq1eBAOJx25&#10;94LZCz/PXV1MHefMXCOqETnR6OyO5JGYHhiZOBOTRheLY56eXG6tRE0lsYeRJUhLyURvz1SEBMWI&#10;1o6TldwyMRV2js8IFJl1blG12liRkOThvCwrmDIzQCj9AhFHgW7sKUVcbyVU1OInDRKFby+Cvi4b&#10;ulIH0X8rQrIToC52ILqY6DHJgghbAsJjDDAn2BAXn0zUvwqpxABy82rpP4wXPS/smdkVpN/LnJ7B&#10;Wr5M/PfpdK4jhYCH53GgwGZg8/ZmxuchQIABgL8vt/zp6YVII5aRmVlK/6dz7UeDifM2tu8HdHEP&#10;Cv9W/u38em7tXRLAycwYELwYBKj19/g56fyXZDLPu+m/yRu/pf6PGIH6KywlGBQiwtXjwBAjAEOt&#10;Mgr5w+MkAgn8WC7xb1bRcWdtS4K4Xgz+ISGR/zr+lpL9r6y4uP4JOzEA7lpjDyct7RfAU87z5BvU&#10;KtKfyoHPVJTZQkJSLt2sOUhJLYHR5FxYlAuYbpUKLjDgY+y8L8BhHAyYRTBjYOfaBT6fwYGTeAH0&#10;mc6gdtYZ8Jaz1ElJ6YK+covICUGmq9ydyTctJxlnz1yO6TPWYMGinXBk1iLJlk3vyUN6zdQypqO3&#10;fw5mzF5F0iWWbhD+DA+ingtQkF+LAAqmdEcOurqnIcA/SgAE30icEecWlmkrJ9+c4y8UdNOZUFxM&#10;wcsjNSMZHKj1CghBZHkq/DItCE0jFuSgFjsrFTHZ6YjPz4NPRBTkfsHILqCAzi5FNoMABTmXimuI&#10;CRUWNSKNHqeRJEgnBpCeyrM6FREIFAvGwAEcTzIgPS2fKHEosTnnEm9i9SaWQeK78X/mLoLCTNcm&#10;IT6T/jfS4uNzO3IdQRwzAaNN/JfMgnwIiLl7lwOeg99d6QQACn7htP8npcL9a3e5x3PEBg7QLRPq&#10;vHP+Y4zA6LexRgs1Bv5CVjCIRxCY8bXiBoGni+NuTq6XYJDgvBGzS76mQUHRdG9U/HX8rST7X1lu&#10;bvX51NRC0QqyhmaEDQok6hzMLWOsQF6DwYpkWx6mUXCtWLsfNfX9dK6RbkK6ABTwYZygGwcH3nKw&#10;ux67gMEJCMQO2Ol81sNczhtBj/8+IxDPrMMtNCcf+WbngVFeFNyZQttyCS1ra5YGfAMzMDCtVUWZ&#10;0UfSgPd5PP7E0YUYGVtKrW+DmDptz56TGJ2yAhs3H8OkqWswb8EWDE6YhdaWKUS3NSKw9Bo9Kipb&#10;0NY+Kt6H8xZcds198AwO3F/v7BZ1F5V5EZE8K5BK3HBcUMU5l+g4umlJjhSV1oH/05RknpezQsgv&#10;Ht8ggj+zQhSCpfIEL9SKczUgb3NyKpCQkE662AqdNk7c9J4EAD6eQVByPoV+KzMgpej/54w+/T+0&#10;5f+AcyT83XzoO+o0FpgJCJhl2WzpBKbxdH20xAJdIODsyhXOPTXMBpTef1MqPf6gkCs/VLh5nJTJ&#10;3Nc5747/vMZzMnCeyDmXA0//xqMrfUXilPNPfJwZD4+8FKtg+UUiIOAHOp3b/ykrLW3o50IiV0kx&#10;U/4UoqkmSxaSkgupdatEZk6dqGPgJe/yi1rpZi8WVYG8ACknIXmwEbf8LtbgAodbWQPPFnzrJCCu&#10;akL+XN5n2cKMxYu0P2fP+aZlcEhIcIiKR27pmPqy3nd2T3qIHENYqBoLF6ynm4EptDsiqTW0E8Xu&#10;I6YwYWgRhicuxsRJSzEyugzLV+7F6ORVmEwAUVTSSceX02sIaOiz+PO6OicKcOAMu693mAAIOQUT&#10;d23y6McAfx7wpRD97kZjEv1PeUix58NBAc4VfrFcSKZ3EACwNHDKAAfRfq7d4C0DG9dScDKVcwFc&#10;/+AlEqG+Qso4qbtrxOjfA9+1/79yJ2ASgNCWQYCP8fu5nADhL/Tcr6j1fZXAZqNc7vVfPimnVAS+&#10;70myL5K7lYOcg6j42vG1IsD8C/3m33i5Bz+hdPPLH3+JZP+7lp9fZuQVgpg18KhD0U1HQd3ZMwPW&#10;lFLEJ+UJT6CAM4txEDwNeSpR2mCRqGRnFiDYwThbcIGCq4zYmU9w1i38HQQiIFMEkbaNJCYQQIyC&#10;k0ZJBAyBQueLYddE6bmHgltDBhFmKly5yAEgKDCByIZN+8RIRA6gqKgYscpRXXUPBf4SAoi5Yq3O&#10;IQKIweFFmDZjLSaNLSdmsYRAYgWGJy1DQWEjfLwiUFXdhi2b9qOrawpKS5vEDcbZ+6DACAo0Pzon&#10;lPStisBEJgJNqzEihlp4NUkMTkwmJKYijTS9I7UASdYsarm5hJvYTjTrYb5RXfrdGbS3Or+fc/9/&#10;DAK3Bvnfz//7cwwG48/9mQDg3xRyj2/p/Z5SuCnK6TKrnFf7B2neBBEZJBMXyOUeCwnQFwb4hk8P&#10;DIxOpef8nKdI9v+zZWeXfCXKdymAWSZwtxQHIo9H4F4IMU0Z6d24RK50TBb6NSbGSjrPOTzZ0zNU&#10;DKPmQTLMJlzO+QSudSgsbhCDrFwTnpRXtqKiql3kKvjzONHJjIKZBc/0w8yBB1Zx15i/XxgMMTwj&#10;UiIBl14cZ2Dw8iQNSXRy8swVmDZzNUkLExJ5YhX6foMT5mBgcBGGCBB6CSDY+wbmCZAYmEjHBuYQ&#10;eCyjx0sxSOdNGJyPAXp+6thiLFu6FfV1/QIcfL1DCBAiKaj9iK66uvm4B8XJUBgwOBHGxTjsQYHh&#10;ImPvoSDKzl28TP05D8AlweS3MoB/DHCn/721dx3j14wH/b9zAgMCAe8/yNyUX5AMeITYFHcJhjuv&#10;qGSS/X9kJpPJMzLS+AjJir85ey140JCz/NeZveYRhzzS0Dnhh2ufcwScn+CuTz6XxzHw4CY+xrMm&#10;8bwB/FgMeuLkJvd4kDvrBOgc8Rl6kecQuQ5qmTl5xNqYewZ47AQvWsLfgTU01xvIRRLSg1iDN7X+&#10;C0S/e1NDH4aHl2Lm9CVYuXwLsYPVQjIwGHR0Tkdr+1R0d89Ed89MMbfj8KTFmDR5iZAazCh66Tn+&#10;TG/S7Jy/4NXCeRpzHrHHCS6h572CBRi4elA4Y+7S7wwCrkB2BTN/Rz7ueu5WvxUkXO58jVNKjT/+&#10;G/kf6X1+JZcp33dzUxyhz509fskkk+z/rlGAplGwfsiFPqGhzunCXbPwuiSB0iNEyAJXEtEV8Oyh&#10;48d40lCeTJQnEA3kJGMw7QeoRbEN7/P7iK5ROl84vb/I+JN25Bp8TjgyOPCsP1ym7JQUJvBCJYJ6&#10;E3PgFnrK1OV0LASBvgGorGwW3ZJDwwvR3jGFmMMCDA4tRCeBQ0lpJ9rap6C5cSImkaQYGV2OrdtP&#10;4uz5a/Qeq9HVOSYCXqPWo6qiDa1tI6IYilkBSxr+TB/vIGfOgZiAGIRFQcxSwZmk5GB3AsN/Dxxc&#10;YCCep+P02r/SOaz/2X8rl7t/See/7ObmOcNJkSWT7D+phYZGN4WHaT7jsQXcmjMj4AQkTw/OzpWT&#10;LCFEl6d/NPxpy/vsDAC3Sgs+xqMW/9E9vSOE+/BAKR9+3ygCB57Hz0/kGrjUlhOD/PnMSrhakXsM&#10;lOO02tc7gFr9uVAo6Vwe90AyoKmJGMSIMwHZTzKBZwGqrR7AiuU7sGPXWcyYtR6rVuzBjOkrMHPm&#10;ekyesgITJ65AT+cUClglHI4stLYMo7Gxn1hPjGAOzrJhZ28Ag4Mr6Dnp501sgiWHGJ9BGp+dgv84&#10;PUctvuef6dw/kwT6s0zm+RZR/+symddjxABK6C/2df7Tkkn2X9QoMBvDw1VfBvpHie4gnkfA24eC&#10;2iuMWuxwUYjkrKDk5CQPwAkUwcQtPHf/8UpDfB6/ht3Dgwtr+HW0T6/j+Qh4JCY7j77kfINTVnD3&#10;YbjoqeDuy+hIoxgNyVl9Bgam85yL6Ogapff0g4enL6LVRgruvO8TkDzJTE/fHPT0zsYAbcfGVhFo&#10;zMfadQdRWzeIiXTetBmrMDgwHx1tPB+AO0qLqvGTdz5FeXkzIqN44JWaPs/Zk8Dg4OwR4WXbPUku&#10;RYn+dQYKYh3/uByaYnwrmWQ/bPP3j2yICFF9SIH+N16xmEFBBD07gwE5AwMHEDvvO8Ei9PtzPekc&#10;LkX29OQBOLx1PsdzIHIeg6dlZ9YgClZIXrCkcThyhJzgYhZetswJDKI+X9D+5tYhUS/PU6OpVRbs&#10;v/2skBMTSE5MnroKN1/4mMBiGfr6FuLSnddw4fyDWLZiH2bP3YSxqSswPHEROtunoqG2H90kRbra&#10;R1FT0YWSkjpRV8HMyfmZvoI1KBUsDZS09RIjBXlpNSc4uE1z/lOSSfZPaqTvNQQOc319wl/29o74&#10;De3/VQDDOGtwAQRn9vk4T6YSwEnKMGcVoWueA7HCUbAWvgQMLE+YYXj5MIAEEXBw3sFXFBeFUPAx&#10;gxDTuZH254pI5zwM3tSKB6GD5EB+Ya3IIdx35WlMIGBYsXofzpx9BEN0bGR0BdrapmPm7PU4sO9O&#10;LF60jYBjMTGG9RibshJDI4vQ1TOGCmIKLA1q6jrRNzAdZrMN8fHpYvJRuUwpPpMHFDmThZw3cIdO&#10;ayTpwdPiyyVgkEyy/9YCgz08Am4wGDjBwV+4J1F915ZbeXZnOa4YmDPeGjtzB5yoY5nA7krgie4/&#10;8vh4hxgrwIUtPCWYQsZlzc5z+b0nTJiLtpYhPHb9BfT2TEFwQChGhudieJiAYWylYBAMHJNof9Hi&#10;7Zg6fR2mz1wvZAcXR/EsxQwy/JnpaQV47vn3UFvbg+zscjGM3VkV6ZwHgmv2Xd+PAOIv+hgTgVbU&#10;gvE/QjLJJPvvmPv4li3S5R4K3yNKpc89436vQuH+mVLh8YVSofxCLnP/OQXZn1zuSvIJH5+SjT3F&#10;nkVywizYQ2CAWjAUBgYnqHiIdRHnz10pAII+Ez4EQjpNHAX+QkwaXYaJ48lJLniaM3ejKIBittDd&#10;N0uMo2hqnOAEoTgHbttwkEBlCUkJHbKzKsRcET7enA8J+p41cI8Gfy+l0itfrzfzOAPJJJPsP8JS&#10;7VlP88Kl3GPBQ4t51J2rzNjd3RvhwdFoauoXY/VVqhgCFyW8iZ10tk9Ed9dUAokFGCSg6B+Yi5GJ&#10;BAo904ktTEd75yhq63tQV9uNIJIOCxaswYvPv4XiwjqUl7UQKBWI5CjnRDxpy8VQDCIEDH+jr1Xq&#10;/HaSSSbZf5hpNIYMnkxUzFEYkyAmLQkK4nkXnAOHmEH0dI+JOSp12niMjS3B5LFFWLl8G3q6RlFT&#10;3Y4+er6tdSKdNxkd7UPEAoLh7eGLnMwSNBJAzJ29HL/4+W/RUNeHSSPzUV83IKo2OVHKSVOuo2Ap&#10;RKzhQ/pKns5vJplkkv2HW2JCykc8ZRtXWPLs0gwInAMQ7IEAgldB6u4aQ3paCW489YqY1IV7Enjm&#10;KF7OzpMYRkNDN2qrO6GQuYsRmC1NfchML0NdTRfee/tD1FR2Yf7C9SRFlop5LFm+cDUkb3lZfpIU&#10;18a/jmSSSfafxUym+Aqen4B7L7hrkfU/j0HghCdTfW7VoyK1GOgdRVpGEQFDsiia4u7P8DAtrIlZ&#10;mLtgE6pre8S8iQvmbcalS9fwp3/9GyrK24WM2LH9DjFIq6iwgQDERwy44t4WnifC1yfqd+NfRTLJ&#10;JPvPZvbkjB/z/AY8cQe35kZ9gkgUcv6BE5QcyDwbcXNzD+oaJ4gip7z8RuTnNaCrayquPfo8yspa&#10;kZyUiceuv4Yzp6+iuqoLwYFaOqdOJCfLSpsFMHBptuidEJO++P7L+FeQTDLJ/jOaWq3WBAWG/5nH&#10;OvD6jzy1OE8PxxOO8tRh3MXpWiUp1mAlCdGBxoZ+NDcNor1tBK0tQxT87agoaxOTzEZHxYmZmOsb&#10;hlHDy6NZc53DxMfHQDjLpL3+OP7xkkkm2X9m02iMLUGBEX/m+SP8faNFYRSXUHN3J4+gFIVY7pxs&#10;5Ik+IhHgG05swizWzYwl1/OkuJZUMW1aRnopMrOqkeooIQbCVZ7OuRZ43AZXXnJdxvjHSiaZZP8V&#10;TB1lbFUq/f7swUBAIMHrKTjXPPQRM0Jx8lAsSc/L1AWpxNBznuaOZ17iikcubIpPyIQlLl2MFfHl&#10;xWZ57giZh5gyjQdw8T59lDQ2QjLJ/qtZZKDOEBgQ9jUvsipKqRVcrh0i5ghkNsGTtPDkMLxYi8Wc&#10;CpPRLqQGSxFOaHL3JL+G5YNTRnjA18dZ3UmPuY5BMskk+69soSHRD3u6c5m2czwHAwXPKeks03aO&#10;pOSSZ+dITi65dk3RNj6TEk8zR+cxQJCM+DORhffG31oyyST7r27hIarB4KDIv3DOgXsvnGM3fAQL&#10;+PuYDud4Dh7LIfIKCgIPd59/Uyp9P5e5uW8hUGijt5LmV5BMsh+gqWRuyvPkXwUFhv3J34+Xtgvg&#10;+RX/RODwrwqF5xdyN48bHh5+Z+Ry905PN89Yeo3S+V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Ps/2HvL6DrOLZ+X1RLzMzMzMzMzJYsySBbkm3ZkmxZZluW&#10;mZmZOWiIme0wM8eJg7bjcLJ39rd/b/aSvHe+75w77n13nHvfOe9ojvEfVV1d3b1Wr9U9f7OqunrQ&#10;Bm3QBm3QBm3QBm3QBm3QBm3QBm3QBm3QBm3QBm3QBm3QBm3QBm3QBm3QBm3QBm3QBm3QBm3QBm3Q&#10;Bm3QBm3QBm3QBm3QBm3QBm3QBm3QBu3/cetd/YT5poM3LA6eumOx98Jdq3k7XvBbfPjN9IVH3syo&#10;3PNpRvumZ0vHb3vl4tijH18p3P3OafuFN5foLHx3icbSj1drLP7gosaCD17QWPLBC6qlH7ygufC9&#10;93TmvfFAe8G7D1ULFb33UGvhBw+1Frz/UHPh+w9Viz94qLn4o4eqBR8+VC36WPKfPdSUvFoLlfIP&#10;/qL31NJUNF/2Ne+dh5pz336o6nv7oaY6/9ZDzRmvP9TqffMbjXnvvqox750XVL3vv6Ah0p312otm&#10;027/Yj31OZxm3sZjyi18e24SO+UcKZNPEzj26Z2Z087tHLX43MvTVz7JotWPsXT9Uyxd9/gLfStP&#10;XJm79OiVBSsfu7Jkw5lLu/ddrFu75VTGwpVPZvSJ1u64GrHz6HWbTQdPWSxe3K/eK1e0B07noA3a&#10;oA3aoA3a/xrWvuLSx6MXn/9s2OLL31gGlD/08M3+W9+ypzh4+R4nXvyFfVfucvb5B5x56SHPvP4j&#10;5978kZNv/sqJD/9B69HPcZnyDGazX0ar7wNUiz9DteIzNFaL1n2OxqavRV9isEXShe9gtPUe2tse&#10;oL39e1Rb7qOSvEqdv4fG5m9Rifq3EW38UvQVGuu/QrXhG9mfkpdyRUp+naxXtPYuGmu+6E9FmmsG&#10;tFbWrf5CnVevW/U5KiW/Stat+hLVclm3UuqsuiOSz6t87mWforn8Dqr5H6Ka8gZaPa+i33Ed+xGn&#10;8Rp/no7Nl/jjb//k73/7k7/97Xd+/eNv/C7LfxP9IWW//f0/+P1PkaR//OM/+JtISf/8j3/wh5T/&#10;8vuffP/j7zz44e/c/+EP3vvwS9754Bu++Pbv3L0Pz77+Laeufcyh8++z75l3OXrtC8698QtnX/uZ&#10;I1e//Hbt8Xe/mbnx2jfjFj/9Tceys3eXH3qxeuHuW+XTN14pb1t8qmziptfjhy247dSw4JpDhahk&#10;+kW7gZ950AZt0AZt0Abtv2+j1z7nPGzVtW+GrrpC3apnGbrqBvVrb1O+/iWGHPmGgIUvYzr1GnZz&#10;nsd8zm18176LVeczmE86jUHHOYx7bqA9+Taqma+gJXLc+RBV3zsCBeJgF4mjXfIZOuvFAW/8HM1t&#10;36G98wc0d/2Axs7v0djxAA2BAQ0BAdVWgYDN34nEySsOfPWnOG2XsnWfyrZfoBLHrrn6S7QUJy+O&#10;XHHoGiulnuLQl36G5uJP0FFAZLHUX/iJHPtjkeTV+hjNhR+iJanWwo9QLRBoWfAhmiKNhZJf9BEa&#10;klctEi2W9Ys/RrVEUrUkL/vWXCqAIN9F2be2LGtJuca0V9Gc9Bx6XTcwbDmHWfNJHEY/QfnU/fz4&#10;J/z4u8DA3/8hoCAgIPk/fpf8H1Im+u33v/PLH3/yq6z74ec/+Om3v6tB4pff/uT3P/4hsPFPfvzp&#10;H7z9wZe89dF9vv7+Dz758ls++vJnPvj6dz755meef+sOj7/yHVtv3+XYqw/ZcuMrll7/ioU377H0&#10;5n0W37rPslv3WH77Hquevc9q0drb99ny4vdseO4BO1/+maOv/05By2r8s8eTWTOZtJqxBKY34Z0w&#10;ktiCLkJSRxOSNYGInG58EpspGrWRIT3HaOg5yMRFZ1ix61XW7X2d0RPWOo+ess25d+0Z5yXbnnPe&#10;duYD522Pve68fPk+o4kTjxoM/N3+aqqammNaijR6ezUHygZt0AZt0AbtfxZrXXOzsWXtDUasusaw&#10;ja9QuuF1Uja8jf2sGxiI8zeY9Tqac95Cc/abamnMegON2W+h0fsOmr2SzpN07vsSXb+H7qpPMd7+&#10;DdqrJHJfIo55mRKdS6S/8Rs0twsE7BZ42CPa/T2qnfcFFAQOdt5DY7uAwdZvBA6UloC7agjQWipR&#10;+/wP0JBja/S8hsaE22h0voDmhJtoNTyNauILqCa9iHbXi+h1v4xR90uYTXwOi66b2PU8h223pBNv&#10;YNd1DYeJEu1PuIJtu2j8JazGXcCqXTTuHLbjzmM95iyWrWfUqc3Yc1i1PSM6h824i9hNuCzbXZTt&#10;LmPfIdt3XMWm8xo2Xbew6X4Oq4m3sRSZT3oWg1FnsRp9HuORpzGpOYxl2V5sq/cS0riFL3+H73/9&#10;Gw9++YOff/pdoOBv/PjrH2r98IuyrEiWf5Fyyf/y65+8/8k33HjxAz747Ds+++oHbrz8Hne+fMh7&#10;nz/k0mt3ePndb3jz4++498MfvPTWl+y/9hEHb9/h3S9/49LrX7H52h2WXb7L3EvfMPvyN/Re/Zp5&#10;V7/q17WvWXDjW4GJ71h06zuBiX6QULTm+e8FIh6y+/a3pA3tZevjb9I2bS0dU1fiH5yPq3cqOWUj&#10;mDJ7Cbfe/IarL31C8+hO1qzdSHJGNgkJCcSmZrBl+16O797MxSeO8NqzN7h28SyPnTjNsgULGFEd&#10;y7jmLHrGVzOqLptjB7Zw5onzvPjC25w6e4U5fauZO3+THGMLHT3LGNa6kCkLd7H+yMtMX3eZrqXn&#10;aF9+kVHLLtOw6PJbY1Zd29i8+vqG2kVXNtQuuLKhbM6ZUUXTjkUVz3gssmbGsfCBv/ugDdqgDdqg&#10;/V+x3g1vGc/Y9dKOZgGEomXXSFn9GjGrXse193nMZ4njnfO6ujVAY4Fo3rvirBUYeAeVAgZ9b6PZ&#10;956UixNfIBG4ROYaiyVKX/ExJju/R3e1QIJE2qrVd1Gt/0oNAKrd3wkgPEBTAEFzbz8saOyW5R33&#10;UW0VSNgogLBWaeL/VIDjbTSmvIiGOH1Vz0tozngVnQXvorXwPTSXyTGXv4dqxUdoLZdIfoVE9cve&#10;x6jrMnYbP8doyx0MN97BYMMddDffRWfz5+hsuoP2ps/RkvXaG7+QtF+aUkclZSpZp0hD6iutHaoN&#10;onWyTlJNpQVDWVa0XsrWD6xb+xmaSrrmM9HHaK6Rz73mDlorP8Nw+SdozX4N4+mvYD7jBczGX8C6&#10;5Wkc2h4nYMJxLr15h7/9Hf78+z/5x9+UVPTnn/z9H7L8j39I/u+S/qnO//773/j1tz/4m2zw6y8/&#10;8uGdL3jqwk0eP3ONU+dvsvng02ze9zhzNxxizOJ9TF+6jY5ZS2npmkn3lIWMHddDffNEyodNJLeh&#10;h4Shc0gevZjsznVU9+2nZcNpug69zNQn32fmqU/pPfcFfRe+ZP6lr+g7f4dFV79gyaW7LL/yFcUz&#10;dxBTO5nYwha84zJwD8sjs6KNgJg8HDziSM+rIDkziaLqQuKzm7j65kMmz99D+6wtrN11kjUbjjJ5&#10;TDOXju3l0w/eZOu66Xz29jnefvsdvr9/j53LhtHVFEZ9aSBj6pNpKkuitjCTrtGl7FzRw5aVM3np&#10;xnkOrF9K9/Asbjy+jf0berh64UkePviNM6cukV9WwsT5PRSNLqd+8ggq2xsYM2Usu3Zs4uiBfXJO&#10;usmuLiO2qJDU6lpKm0eSVl7Fwi1baJvVQ8fSuWTWt1LV2kXDuG5aJs9l/OzlzFy+nZ1HLrN0w4nf&#10;Nmx98srqzccuL1596PKKjU8dXrL2eGLfol0xi5Y/FjNv9VG/aev3WinjTAYutUEbtEEbtP/1rGP7&#10;s3ZT97/Q2HnwPcoPfY7fqrewnPcqpr0Slfe9imrOKxLJv4um0hSvQIACBQIH2gIMqnnvo1rwvrqZ&#10;XmPJh+K4xSkuFa0QB7rmC8wP/KZO1f38m74RSPgWldKSsOd7VPt+QOORFFjY9QDVtm/FOX8pzle2&#10;EUjQWCL7VuBk8fsCAnLsZR8KGCj6SOBAAQMpU7RS8sp6tZR8v1TipDWXfIRZ61H0pl+RZWUchHzW&#10;dZKukc+0+pP+cQaPtPqOWiqR5iqBgkdaKXUHpLFS6qz4z1KX/7VMOY4iyStjF5S8cmzN2QJVU15R&#10;A4/exBcxaj6D2cinsR35BMlTH+Pe3/6D30R//E2gQJ3269ffBAxEP/38O7//Ifnf/8HPf/xT6sLP&#10;v/8HX333Kw9/+Tuf3PmOr779iW++/4N3P/+ew7c/ZOcL3/D0Wz9w5o3vePrVr7n94U88/9YXvH/n&#10;Pm99fI/Lr93h9c9/4pVP7nHg9icce/dXDr/4JVc++pFXP/6Gky9/wa6XHrDu1nesfv4BK168z6oX&#10;HrD+xR/Y9Mo9Nr5yl/3PfkBuXRtRaWW0T1lOTHIZIdG5BEVmEp1URFhsDn4hacSmF1DZMJrMomqG&#10;NHdTWt9GQWUz8enVWDlGUTW0m6lTp9I6qomMjDSyEn3JTfUkIcKWEF8DqgoC6KzPEjDIYEPfECoy&#10;o9i9fgKLJoVx+XgPh3fM5fM7X7Nj7RK2L27mvRs7eezETr748ke+/+kPps/pY/6SFazZuIWRY8ZQ&#10;WlXHqFH1XDyzlaePrOCpQ0t49dljtLRWMGdqB0d2rOK3B+/z2iuPs2J7D9FlEcRUJtA4NouRoxM5&#10;e34tDx++y5PHd3Hu1F4mjC/l9VefYFFvMy9c2c+9z1/i/p2XOHd2O0+fXcOGVdP4/bsP6ZlYR9OI&#10;OjZv3sJrb73M86+9wHMvXmf12tXsO/Y4ux47Qe+mHSw6fJjZux//rmvtua/Hr7ry5ZjVT/oNXLaD&#10;NmiDNmj/L1nNMS2vJc8Hha54fkLg8udI2/sxRiN3oj3zFfTnviUg8Doa88S5LfgAnSWforVIHKsC&#10;BgsEFhaJw10kTlvpkxc4UAb0qZ2jkirOdO1dzPb/iqYy0HC1ROdKa8LGb/oHIu5+BAjfoympSkCh&#10;vzVBAQWpJ9G42mmvkP0qWjmQqiGhHxTU0KAGhwEwUK+XdJmyTiBBpKSaSyUvUvL95Z9g1/sa7pu/&#10;RFu20VIcubKtGhSkjgIoj6Q+9l+W/3sSGPmrVCselSnpgOSY/0rls6jP4+RX0VBaSCY/i2bzWQwF&#10;FkyHP4WFqKzvaR788gsPf/w7P/74N/XYhL/9/Z9q/fKr0qrwd4EEgQkpV5Z/+PlPXn7rE97+8At+&#10;/OUPfv3jP/jm3s9qaLj3/e88ECd5994vvPPp91x+5XOuvfkZb3zwNW9+dJ9f/vwPgY2/q1srfv9V&#10;jvfLP/nws/t8++APvvzmD55//1vOv/gJ337/H9z78R/svvkFK2/fZdlz91j67HesuH2flc/eY8Vz&#10;99nwwkMmrX+C6MIhpBQPISAsA1fvRJKza8kqaSQ2s4IYgYnMwibmLdnF+m1n2LD7aSKThhAUXcaw&#10;9j6mLN5FYHwZaflt9C09wMzepTQ2j2BOdzWvn5rP7OY4mobGcXjvOE5vr+HM5kpeOtvC/be6uHii&#10;mad3d/D4pgpePz+Vd28d4Fc5j6+8+jwbVszk1edOcvfrb/n++5/5RUBr39HHeeL0STq62pk0uYMN&#10;W9ezbG0fI1obGFKXy9CKVHLS/OWz+RKdFkHhkBS659TQu3IcpWPKiSmLJ70qj6Vr57F6Qy+HDqxj&#10;dlcTzz6zlaf2LGVaVwPjxteTX5FD+/QJTF8xha0HlrN4SR+rtiymYHgptR11dCycROm4UaTXVpFW&#10;U4VvVgpBuamkDa+ivHsYsZVZNE4bRVpLDIkT4kmdHk/9xkqSexL/I647+mTTpqahE9ZO0Bu4qgdt&#10;0AZt0P7H2IS1Z/QmbLnklbv46rCY3Xd2mq+/+7HTnvt/aEx/WSJfcWJ9b/aPB5glEX2fMvbgA7SU&#10;loOFAglLlBYEcXaLP5KIXXF+4myXidRRtEjtdL9Aa9PXmAosqLYogw+/6B+UuEWkjEvYPwAIA9LY&#10;db9/XMIm5ckEAQuJ+DVWDoCH4rAVR79UjqtIjq9aLMCitDj8K5XPJXmVfL5H0lz0l+VFCtz8u446&#10;v/BdtWzk+3n0voHmsrflOB8JWCgDHOWYyn4fHfO/SBncqAal/0ayfvGH/YMdFYhSBkEukbrKdv+C&#10;G6Xlo186c19Hf/qLGE57AYueG9i3ncKt5UncRj+J3/jj7L/6IV/d/407d37h/Y++5dv7P6mB4fff&#10;/8EfAgq/CxT8/Mvf+Pk3BRr+5Lff/uTr734QQPhN8v9QD478WeDhFyUVGPjuwU98++2P/Pzz3wUc&#10;vuFLAYmffvhVHOiPfHb3IR9+eo8PPv5ajvOL7FMZRNm/j59+/pX7P/7OJ3e+562PfuD07fc5++Z3&#10;PPHSVzz9+n023f6c5c99xcrnv2Htc9+y5rnvWKO0QjzzNolFI4lMLSJRAKGlZwMtU5cRlFLPsh1X&#10;6Vt3ls45uxk+fiEFpU0ce+oKXmFJ+IVm4BMQTU39COJT80gpHE7XvF1Mn7uGUc1jCY2IJj4xkvzi&#10;eObOnkBWfjqzZ4xm0qhEjm1p4MqpVlqGhLN+xUiun2nj4PJc1s7J5u2Xd3Hy8a08++x5vvvqLm+/&#10;/xZnLr7ElZc+Y9/Tz3Hw5Fm6p/XQPXUipXVFLF83j70HVjJtTjUXLqxj3txyWsdmc+LkMmZMz2fb&#10;/lZmr6jgzQ9O8uKLp3jm8cMc37WDp04s486HF7n32bucfXwXB/dvoLCkhIkzFtIxbb6oj7GTpnLo&#10;8SfZuG8f47unUFU3jKSCMpJLK8kcUkpsQS4xAiKlM0sp66kmsy2LBae6Gbupibq5Rcw8MYrKJcXU&#10;rKiiZF4OY/c1Ez8pDM8hruTPL/q6ZF5V7cDlPmiDNmiD9n/P6ne94lO95vmK/MW3X01e8Ta+825h&#10;PuMaWrPfRDVXAGH262jMFec5TxzmfEXiWBeIFiuQ8Kk4QImglyoSh6hAghoUBBgeNdOv/QLtHffQ&#10;2S0goDy6qAYFZbDi/f5BjEqrwp7v+7selLzUVcPCBgGFtbK90jWgdC38tQVB0SOHrQDLgPP/b/So&#10;XEkHpFLq//fqPMoPAIRZ3xuokhajpYYPkRqMPkDzr9v+dTtl3wIl6u0fSTlPCogo6X9Pi99FJedT&#10;pW6deVc97kK350Uspj6P+ZQXsBkjwDDqJE4CDO6iyI7H+OKHv/Pgpz8l6lekDHoUQPj173wqTv7V&#10;D8S5/yBl4vR//uXvfPPgR3WrggIFP/z8i4CCOHwBiV9//1OAoR8oFP0iwKC0QChN83e/+ZFvBRyU&#10;Foq73/7As299zqVX7vDOZ/e49/B3vpN1v/76D+4/+EXd6vD5Nw/5+KuHvPr2HV546w7Pv/sVr330&#10;PWdf/oIzr33FkRe+Eli4y3oBh63PfsXm575kyaUPOPjid8xYtI4pCzbzzIvfMm76GkITyqlq7CYm&#10;ewgN7TNJyhvCiHE9pBeWEBGfRHR8BiERSYTGxLN59ypyikrxCUpi1LjZLFmxjRipExETQ1RcDEnJ&#10;GQQGRxMVlUJkRBwTO+vonVVE97gidmyZw/OnJ3Jpbx3PbKvgwdvrOLJpGG8+d4DXXr7Bw5//4Luf&#10;f+fOvd+5/MIXXHv5c05eeo45C+aRW5LC+M6h9PYN59TJ2YxtCeKZ07PYs69VwOsAFyU/uj2Zrr5K&#10;ZvTVcvbUWj5/6ySVBelMnNDFsLoGqioqBYhKmL9yHn1L5jKjdyZzFs5j55F9zFm5gI3HdtPYPpzS&#10;CQ2UdjVTN3UCNd0tdCybwfC+JqYd7qJpbR3Tjk5g6rExrLwxl3H76+k4Moy2PY0U9WWx7Mp8iuZn&#10;kjkjnYK+HEZuHU7ViiJGbRv9Y8e+nokDl/+gDdqgDdr/udl1v2YUvuKNnOBFz68JX/XOr1a9r6E7&#10;8xUBhNcEEN5Bc7ZE2fPewaTvZSzmvojJzFu4LX6LlFXP0njyWwwXiENd+ila6m6HAThQ+uKVpxxW&#10;SV6Za0ANCwIGIqV74V/zHSjjFXY9QPvAT2jsE5AQqVsYdj7oH9CotCysGWidWKGMN/gITZFKQEFT&#10;In51VP9XaPir45a0Hwr6nbBaj5y+WrK8RNJHWir1lYGRA3m1BuqqlryP7rw30fQYi/aygbrqY/Wv&#10;/9dxFQkgqFsr/isU/EVqOFCAS87ro7x6uU+RMlhUwEz5DTpvoDPxJnodV7EY/gSOIx7DuUnUfILY&#10;CYf55MHf+O6X3/jphz/56cdfuXv/IR98fp8PP3/Iy+9/xZtf/srJVz7nhjjuz8TB3//xb3wp4PDa&#10;x1/x2Te/cP/+r/yidDUIKPz++z/5XnnC4jdZ/u0fvPPhXT6++z0fffGA1z+6xxMvfsbW25+x88W7&#10;7Lz1ISdfv8eFV+5yQ+DgrU/u8bbUufHax1x77VNuv/ElN9/6kufeuMOb73/Ny1Ln1bfv8sIbH/Hm&#10;pz9y6IUv2fX8Fzz92jecfv0uB178nLaFO3GLLMU7uogRXcvwS6pkeMdsJvWuIam8nXOvPaSyeQoj&#10;2juJScsgs7iQvKocEvOiScxNwDPMn5C4SGoaKqhvHopfVBAF1UUEhIURHh1NZHQ48UnJNA5rorwy&#10;nWFD82hryKdrRAVPHtjFvJYcDi2o5vMbS/n8uZV8/8k57t75hs8+/5HX3/6Qtz/5km8e/sY3Ampf&#10;yHl75vJz3Lx1my2bF3L2/CqmzSjnvfee4sqVBXL+9nPq/AzOXlnBWx8eYNkeAYQ148mb18TsI710&#10;b51F/exx5I+qZMz0DkIzUujZuIoRy+Yxcf1qGru7OHTqJI+dPcmwcS3s3LeTOb2TGTanldIpwxg6&#10;q53y8Q2sObaStpVjGLN5DDWLqpmwt5mOfSMYtr6WUVubKJ6TT9bEPBJbswgeEk3EsCQq5lXgVuBH&#10;1NA04oZnEDokg/K+YW9X9Y2MG7glDNqgDdqg/beWteh5q/g1r44PmXHqdd85t3Gb/SwRi18kev4F&#10;Wne/yJl7vzLr6Atc++k/8O9+jO1v/ZOkGQc4+Mp3HPn0F2LWvIyBMuBwxZfiRMWhK/32q5XWAOUp&#10;gLuSfolq7deoNn6Nwf6fBQQEApSuhQ0KLNxDY5fAwf4f1eMVVAd+RKXkdwtQbFe6IWSfa2U/qz5R&#10;tyoooKDoP7UuKFKgYAAYFHhQnP5f9cj5K05f0b+d/COJk34ECIr+AhD/vWWlG0PlMhqd5eLUlWU1&#10;KCiDLpV9SV5ZPwAN/wKHv0KBQILGfJEaDP6PpHT3iKa+jEbHTbQ7b2LQegmzxmPYiGwbDmDXeILw&#10;tqPc+uxXcerf8+OPv3Hvx58k0v+VEy/d4fJ793n10x94/uPveeaNr9gnEfImieqXX7/Lxme/5Nwb&#10;33D29a/YeOMTDkr5rY8eClzc4YUvf+GbP/7Jg1/+QyLrP7j53rdcf+87rr/1Bbff/Iy7937js7sP&#10;ePm9u5x/9XP23/iUo7LvZ99/wP7r77Hx+ofsuvkp+299xmPPfsYJAY0jz34s+U84cPtjjj73Mcef&#10;lW2e/4yDL9zh8HOy/uW7TN93ln237nL08ofM2/gMGRWtuPrE4+IdRUBEKh4BsfgExREUlkhgWAzR&#10;qQlkleUQEBOCd2goUSlpeAYF4RcZSkJ+ISmlVQxtaSe7NIeIlBhc/AKITEwiNTeJgpJshjaW0t5e&#10;RtvIbPp6Glk2fQxXTh/lvct7ePGxPm4dm8EnL+3iwRcXefzQCl64fZr33jzPs5d3cebJjfxw72N+&#10;/uVXDj92ifsCXDt2b+DKzSdYt3ExW7cson1MPbVDyskoTMUuLkCc+FyKFnQR2FhM0NBSyudNJ2Ni&#10;B6W9PeRPaME3KYm8+uHElZUTkFtE1rAWKsd1MmnpCnKHNnDgmTNMWbqEvrUrmbVmMaP6ehi7cArZ&#10;LWUUT8yhaXkZ9QsqmLJtIo2LRhI7Kpuk5jySRmVineAkdRqJH1bAyjNrmLRnHKFNYRRPryCxOZu4&#10;plxSRueT113za83cYYOtDoM2aIP231rZimsuU05/ubtq0yvMeOJjCvrOseDMRyy/8CGTTn5J3Y4X&#10;aN7zDguufIrP/MvErLqFjjgy7fansZh6EZNF76C1/O7ADItfqAFBPfnRmq/QVAYyKrMhbvwK/QO/&#10;qFsYNDcq8yQINCiwsOMeWsojkspYhX394KCptDLsknXbZNv1d2R/ykBD5WkHAQNlsKACCMsFApaJ&#10;o1aAYKkyLkCcslKmDHh8BArqOooG6i9VHL446+UDcKCAg7r1QZHi6MW5q4FC8kukjlKmpGopUCD1&#10;pL46XfQ+mpJqKqDk3Y7pqk8FlKR8hfI55HhLBWqU/SutHP+1tUFgQGuupMrcEMojp/PfRqWAQd8b&#10;aM97G21lMGnvm+j0vo9e7wdo98py9220O65jMP4qxqPOYFJ3FIuhx7GsO4BVwxG8Rx/gyNs/c/rl&#10;T/laaTH45e88+PEPdcvAq3e+5/hrX7H1ha944q3vuPjO1xx54VO2vvgVK5/7jnlX7zLv2l32vf6T&#10;+jHIXmVehatfMVeZd+Hy58y78iVzZXna9S+YefVzll35nNvvP+RVAYfnXvmUN9/+nA/uPODd977i&#10;7fe/5PV37/Ld/T955Z3v2Hb5HTbI/2bz1U/YKNqg6NonbLl+hy3XPmWb5Lff/Jg9z33Ik698wVkB&#10;mAPPf8TWS+9S1r6YirY+AlKK8IlKIigqkZjMbEKS0nENkkg5MZ20/HziMhIFFGIIiA5Ww0NiTgKd&#10;M8eTXpxEZlkKMdlhJObHkJSfSlNbNTGJISQmJZOUkkBySiypsm1JQRr5WZE01mXT1VHDkOoU5s+c&#10;yPCGfOYuG8X0FUNZuXsMizY1MmdJIwvnj2dB3xi2757B/NXjWL5lMqMn1jF2bhdtCyZQM6GUiYvH&#10;0zSugY4ZE5m1ZC6d0zqZKA6+sr2O2imtpLYMpWrGVHLHjKW8o4u4+gZGLlvCyAVzKW8fR21XF+Ut&#10;Y6mfMIlJy5dTN30Gw+bNp33pYvIbGpiyYCFds+YwYsIEGieNo7SzgZrpTQxb3ELXxnaalzUxdG4d&#10;Q3qb8K+IJ7o2h6yWekIrsxm2tIPg+ljK+4ro2D2KuLZIEjsTKJ5bSVhdIknDi8loG/LPhIayCznd&#10;jbYDt4pBG7RB+9/Zek99a99z9LMrtbs/JmLh8wzZfg2nmTfQnXwdnbmvYND3NgbivLT73sR80Us4&#10;Kk5amfVQ/eSDRP7LBBJWfoKOOEwNZZpjpSVBmRJZYEE9HfJ6yW/6Gt3dAgI7vkdbIEGBCPWjkwo0&#10;bH+A5p4f1eMWNA/+hJbSLbFLyrd9jcYWZX/K/pVWi0fjFkRKS4La2YsG8loiXXHwOotex0QifQtx&#10;5LbirM1nv4T+xMsSlT+GRf5WzFKXYxbXi1HENFQ+49FwbELDtw39iInY5y3Ep3ETfs3b8Greicfo&#10;/bi0HcRuwgnMJ5/GeM5l7Fa8jsPq97FZ/Q5Wa9/FYoMcQ2Sx/k2SNj2H0bLX5TMJHKwUEHgEKQp4&#10;KF0hClwoc0Qo6aP8IgGF+a+jJefXfvbb6MfMxip4HFYlK7Fs2CtgcAC9yl0Y1O3FtGQNdsXLcZZ1&#10;znnz8ciYhmf6dFwyJuGZN4XIgkmcvfEmF6+9zLmrz0mk+yLnr77I9duv8/T5Z1l14Dy9uy/TueUc&#10;k7dfYObOC8zZd5UJG0/RsOggNbP3SLS5meLujRR0rJGIdy05Y1eKQxO1riBvzDIKJJ8/bjWZI/rI&#10;HDqd4hHdVAzrZMT4Xoa3z6JiVA8VoydTPaybRlnXMmEqLe3TGDFmNuVtc8lonU/O+CVUztxK0+ID&#10;dGw+zYz9V1n+5Iscvv0F+25+yo4bH7HnxqccfP4rjr/yDUdufc6ZV37g0OXPmLXhKaYu30dCZh2h&#10;aSNZuOUsbV1TKShOJbs4g+yiLIa3DiOzIIPEzAQiEyKIS40lOSuRSdO7SMyKJjo1hpySTOLTo8gq&#10;Sic01pf47GAyy0OpHpXM0LFpDB2XTnp5CFkVETRPKaamPZ2Zq8YyoquM+LxIgmPjKCgsY1hDNT0T&#10;26goK2DjtqUCBm3M3dbFrH3TKJpVSuaMbOY9sZCqjhE0982mddZ02nq6mLdtHdVjRpI3vILyqaPJ&#10;7WwhsraO6KbhZAs8ZE3sonD2dNK7O8ic3EnQyAaK++Yw7eBupu3cTVVPL/OPH2XCliWsfWo3Yxe2&#10;E1oUz7qTu2ie1UbJ2CFkjKpk5fFN1E9rJqkxm5LOavkNywlMjyYsNwOLQFeGz26idGI54TUJuOV6&#10;4lBgS+iwcOrnN+OY5U5Jz1B88hLwL0j/MX5Iac/AbWPQBm3Q/ney3JUvxmatfqEnYdGt844zrmM5&#10;+zms576I1cxb1D5xn5YLf5C+/lWGXX5AuDhB88lnsZl8HuvZtzERJ6e0KKgfUVQ/OqiML/hSnLoC&#10;Cp+rn3rQVNK136KhvINh01cYHv5NPXbhX+9i2CTrtiktDA/U4xXUrQuHFVgY6IoQqZTuiFWfoKk8&#10;MimwoLfkQ6wkOvea9QK6OSvQchuOhn8bGl6jCV54G9/lr+Iksln+GiZr3kV/1bvoiHPXWCWOe5WA&#10;xoqP1BMkaayWvLK86kNUa2TfKz/sX1byq+Q7KQMrlfka1FLqSaqu/xEqJb/iQzSljkoNMiIpU6ey&#10;f5UAgvXCawJZ1+Qzy7GVLhTlSYjlAgYKNDwChr+myriIeW+hO/t1VP5d2NVuQWvIPjRq96NZsx+t&#10;2kNo1OxBs2IrBiWbMC9YhbWkZqm92KVPwyZtGnZpU7BO6sGneBFtmy8y5fCzTBY46Np4jil7rjFZ&#10;HOtUSVu3XaZ5y0VGbrrE6G3XaNl6hdEbLzFh1w2GbzjHqK1XaVp3nhEbn2H4xitS9yrDNp1juFJ/&#10;yzVJL9O08Swjt1yWfZxntjj7BXsuMmnzKTq2nqFjyzNM3HGBCbLNhC1naN/0jKw7T/fWs0zadpop&#10;m04zadMZujafFJ1iogBD99bTTN32DFO2CDzseIZ5opk7zzBjzzPM2nmOvl0Xmb/vMo1dq8W511Lf&#10;PJuJc7ZS07KIqPQRzF0nx1x4hFU7TxGfWUR0QgrBEdFExiURn5JJbEIqwWHRhEbE4ubtx/LV6yiv&#10;rSQuKYOQ8CTcPINIysgjPb+UqkZx4pVlpJdkkyGKzUvBO8YDn3BX7NxdsbSzxMzaDDs3Z8lbYeVs&#10;h6uXJ2Hh0cTGxlPfNJQJUycwZko7OSMrGTFd0oYSmqaPY2hvF0Pn9zC0bzrNi+axcM8OepYuICAv&#10;mezOUYQPLSGleQh+hQUk1IygYHQHofkVpI8cQ+3UOcTXNJIyooUhixbTtnwDy/Y9zYmrLzF55WoW&#10;H9hD7ewOGpZ3c+DlCyx/bAMjFk5iydO7yZ5YQfX8Ecw+voa1T+5i8f4FjFg+lMp5FeouiSl7exi5&#10;cgjznm5nwr4mRmyopu/0ePmv1JHbU4h1vAfBJUn4FyYQXVX4Z9qw2g0Dt5FBG7RB+9/Byre82jr8&#10;8J37xevfIGP3FwRJlKw1/iT602+jmvsGKuVFTn3v9jelLxTHN9Bk39+8r3QLiONUzyWgtAAIPKjf&#10;wXAHLUm11nwjDvUrdNdI2bo7GOy4g97u/imdNTZ8i+ZGgQX10xECC7sUSHiItgCFxiEBh+1fobXj&#10;OzS3fI2FbOsy/Xk0IqahGzSegEnPELjlQ0w3yfEUp75BHPHaj9UDKzWVLoEBKZChdvKKs380YZMi&#10;ZVmBAGUiJzUMPKoj3+kvUhy/AimaSj2lVeM/1VHgQI6hPM6pAIJyLPV++6VuCVHqLX0f80UvYDb3&#10;Zj+gKF0j6hYHAQQ5jyr10xIDwPBIyiDHBUorwyKsqraiUbYLzeq9aA/Zj0b5LlRVe9Gp3o12wTpM&#10;89ZgVbAaq8z52KbOxCJhMrbpM7FNmYZpmjilNVeoX3+BoRsEDjZfZbjkFeffvPmKgMAldTpyszh9&#10;SUcJNDQLAIzedpW2nTfUat1xnVFbpFzWj1DXv6yup6h1uwIe1wQgrqiBY5QAxJhtlxi77SJjBEYU&#10;jdtynvYtF0TnGLf5rDpV1Cl1Oreeo0stgYgBTRbY6BFomLrjHNN3nmf6dgUazjF7t0DJjrPM232R&#10;BQIN8wROFu+7xKqDN1m65wpbjt8mPLmW5Lwm0oub8AhOISAinZAogYTYZPJr64lJzyU8IY3A+ARG&#10;TeqSZVkfE09IbBIRyRkECzTkFNTg5BFKel4VUcm5JBWWkVFdTYPUL2sbQ1lLG0PHTyQ+r5LwnEqK&#10;WjqJK6pn5MQ5FNWPIrW4hsjUbIa3jaNhdCtJ2QWkFpQKaMSSU1VLankV8bLPcAGTuMIqIrLKqBw9&#10;icSSBgLSikkqayQ0LZeItHwi04pIyhFnHpdDVEIh7gExRKTnE5NfRlx+ORXD2ojLLpHPnyF1sohJ&#10;LcIvPA17z2AsnF3Rt7JC38YKE393HKID8EqJpmBEA3FlBbTMm07jnC42nNrFgp1zmbpxArP3dtO8&#10;tJq40cFMOjCO0CG+lEwqonpOCZlTkijsK6DrwFjix4dT0VtAUGkYkXlp+CXFX48oLXUcuKUM2qAN&#10;2v9fWetLOgGLb0WEL31pTtSyl7/wWfY2Rr2vCCC8iTIro2ruW2j3vYNe77toT38L4xlvYzj1DUzb&#10;r2A49DhWNQewLd2OccpCtEKnoHIZhqZtFVpWpWha5KNpnYvKOkvKckRZaNglyXISGlZpqDzrsFkm&#10;UbbylkflhVDKi6F2KmMXfkC1R3RIwGGvwMSOe5htvIdd/Ql0Aibg0nsd0+2foqN0Uaz/Rt16oZ60&#10;SYGDgYmbtJZJtK90kSgTIi3rn/5Zme1RV6DGUIDGaNlnmCz4CIOZb2A+/Q0se17FpP0W2sPOo6o7&#10;hUbFCTQKD/er4CCq/AOoCo9IOrCslBcflfWi8uNo1J9Go/kKGpNfkmMrrQ3KsQUSHoHDI7hYpnSb&#10;vIvegleJ36+ART9IKF0omgODIh+NafirVPJb6Mx+A42o2QIIh9Co3odG1W50aw+iXblT1A8NVoWr&#10;sC1YhVXaDKxTp2GXOhWbpCkCENOxz53N8K03qFeAYed16gQYGjddZZTAQNOGC7TsuEHzVlkWxz9S&#10;HP+IASBQwEENCwoYDKQKQLQIJChA8deyUVsuSbnU29avMaJxO0TbLtO+8yrtsm78jktM2H6J8VvP&#10;M2HbBTq2CzAINHQMQIMaFrafp2fHBaZsP6sGhn5oOMcM0axd/VLAYY6AxNhFB3GKH0pZ5waS6xew&#10;aO9Fhk1fwfqjz7JJ4GHasu00DB9LXXUZCcmJuPlF4xEYjXdYDGEJmRRU11NcW0dCbrYaIAITEwiI&#10;iyMoPpmgmFT8I1Owcg4gMbtWwEIcfkQS0WkS5ReOEic+XKBkNEVDukjJa6Zu1Aw8wrIplOXmCYsZ&#10;O20VBXXjyShupKBiGPXDJ1BYPpKEjCqGjuyWsuGEx+cQmJRD/vA2ovIrSBRQ8YnKJDixkIT8OsJS&#10;Sigd005B6zjCCyvIqR1JuKzzDk8nNruUorrRxKWXERGfT3RqCZUju0jMrya7cpisr6BMjlne3EF1&#10;6yR843NJLBZQKJTvUlhDtKRpQ0YRXzGUgpZ2qiZNpqZnIuNWzCartYTi8dUkN2aQ3BZLwYwMImoj&#10;ZH0TSSPSiG0OJ29GEcN3jqHnmR4qFxdS1F1BzJAsQkqzf4gdWjZq4C4zaIM2aP//YA69LxmGLbw9&#10;L3jhi7+5zriNxbizGNQeQTd3Gzopy9GPmoN5+Cwsw7uxDp6ASeBojAKGYe7bgLE4fEPPcgw8StB3&#10;KcTQtRBdp1x0nXPRcclE0yGlX7aJaNnFo2kTh8omRqAhAQ3bKDQl1fbIw6bzKLqK8xdI0NgjkKDM&#10;vXDkJ/XTEZrb7uO8/mt0kpbi3vE49nuVt1B+i2rr9/1jIdSPViozJfZPK2245BOs5ryD4egraJaK&#10;I8/YiWbqNgySNmKRvgKLlKUYR81AP2gCuu5N6LrWoyffQ8+jFkPvIRh7VWIs38XUKR9TxyxM7DNE&#10;6ZgrckzD0jFd1mVg5pyKuVOylKWiYxaLhqF8L4cyDNMWYDDiNJrjn0Nz+mvi7MXJL3+/v4tioOtC&#10;LaVlYcnbAglvkbjr9YGWBmUsSP/jlI+envgXNPQprQ1K/m3MZ72DTc0hVNV7BFb2olV9AK2qPWgK&#10;RGgXrsesYC12hauxTp+DTfIUrJInY690UQg02GZOoXX7s4ze/SzDtgoQiJNv3nGTRgGEkXtuMFIg&#10;oFkAYISAwF/VIoAxesc12nbfVKdj995Wl43dfUutcXtuqUFhzK7r/elOAYO9sn6XgMSOy0zYfb1f&#10;Uj5Byjp3XaVT8l07LzNp12W6paxbnV6mZ9dFpoim7rrAVAECBRamDaQzpGzW7n7N2aPonFp9e8/T&#10;PHcnSUOmEFMwnOKR0wnKKJGot5ScxklUd65i+rrjlLd0ihMtwCs8hvSSCjyDY/GLSsYlKIqAmCSS&#10;s/PILy8jNiubsLQ0wpOV1ok4/CMSJU3GyMyFjJxqwmPyCQjOJCW9ioi4POJSK4lMLKNueDe5JS00&#10;t82lqXkajaOm4eGfQmbBCIn+i0nOqqVBQKG2sZPK+glklYwgMqOcKXOVOSPqBCAa8AyLp3TEWLLq&#10;hxOQW0jFlGlE1w0lT6ChcNx4+Y4NhBSUEV5SSVRxNVE5ZVS3j5PvPJLq0eMIEMCJSCjALyKToMhs&#10;YpJLZDmfvqWbqR/ZybC2HmIzy0kqqBaYaGPfyTMM7+6ma+F8MuvriCurEEAZR17baEYtm01KcwnR&#10;jel450cTXJ1I4pgU/MtdcS2wp2Z+LRkT4iianE7E0DCck/3xLY4kelQekfU5BFfk/cMpPfFQaE6O&#10;0cAtZ9AGbdD+V7S0zivmKdOfaQsZc+y+X+M+oup2El66HtfUxTgmz8IuQaLSuGnYxkzGKWGKRHGT&#10;cY7txDFmPA5RY0UtOEY2Yx8+DNuQemyC6yRVNASboGpRFZb+FVgFlWLmX4iFXykmASWYBhSLg05H&#10;21acrFceznOvoa+8flrRXuVRSoGGoz+hs/8Bhhu/xqhgCwbi+Gx3CBwo4xu2KuMevkR7+RfoLfsM&#10;y0XvSnQtzjJmFYZhM9C0LsIrbIhEkrl4+mfg7ZeEh3cMVk7+6Fm6oa1nj7aOPZqaVmhoWIjM0FCZ&#10;o6E5kJdUpWWJlo41uvp26OjZoqNr86+8oZEjega2Int1mb4s60peR/JaOrJPlRG6hrYYO0ajFzsZ&#10;7dmvqOFAeVJCPfZC6cJR9Gh+COVRyrlvYauMcVB39yjlCixI/hEs/AsY+qW8xMtu9quYlgs0lO1B&#10;VbYXVeVeNCv3oFOyCeOC1TiUrMcqow/btCkCCz2iadikSD57Op37XmXk1ouMEUfffvAFNTi07rlN&#10;m4BA87bL6nT0LgUmFIC4xvDNUne3su4K4/Y9S6usaxMAaN11TfZxg1ECCQo4tO28RuuOq2pwaBMg&#10;GLf7mloKQCgtDe07LjFu+0XGCyh07FagQYBBGU+x5yqTd19hqqTTdl8e0EWmCyDMGEhn7rn0n2Bh&#10;7p6LzNt7ibn7LjBvz1nm773Agn0X6V59lPZ5O4jIqsAnNg3vmGS8opOIyavEKyaDsIxiPCITcQyO&#10;xDksjnRx0rGZpdh5hRGSmEWQgENJbQMegRE4+4YTHJMqzj5NDQ1ewVESyWdi7xpEQFgy6bnVREpk&#10;X1yhQMJsSqvGkpxWQ1pGLZVDOmV9I2M75uEt/0M3nyRc/HNILBtFw6QeJs5dzvQF66hoaicssZgR&#10;Y3oprhtHZH4pNRN7SBk6gqwRLcRXDyW3eQxZI8eSMmocldPmktIwisiyeqJL6vCOyyI0uYC4rCo8&#10;I9NIqRhKjmybUV5LeGI2zt5xlFULKLTMYv+JZ1i1Yyd7nniCSQtmMXfdEkZO7aKmYxwJ5ZWk1NeS&#10;PLSakvGjKRwziuiaMhJH1JLWUktkVS5Jw4qIrMjBMzGZgPxYhq9sJmZ8GkkTssnrKCSgOALbeB/C&#10;yrMlyAjBJzOJgLxMHOKj5P4Rfj+iuHjIwO1n0AZt0P5XssKWfXGV4w/tShq5h9j6HaKteOUsxD55&#10;LrYJs+TCnyoX+jQcRfbi+OxiurGL6sQ+cjxO0WMEGFolPwrbiBFYhTZgKdBgEVKDWVAllgILht4F&#10;aum55WDomoWuR5bkM9Fzl2WPPPRd01GFN2I/4zIOe35Ea+e3aOz6Bo3DP6I6+ovkH+CqPHXh1U7a&#10;Ew/R3XZXXaZa9w06q+9gobziOn4jZsHiCH0bcBQocXJLwtklApXa6ZtjY+2JsZGz2rGrgUDLTO3c&#10;9fQd1A5fkeLwDYydJHVCT+rqGzr8WwMwoKSPpGvgKHAg2xs6yXYu6Bo7oyPbKuX6yrGU+qbOWNr4&#10;Yyz7dXAJQGUVhPvit9DYchfNbV+hs+UrNTQoczUoU1I/mpNBmVbbse9G/zTVCwQcpFzpjlCkoTx2&#10;+Ui9CmRIOudN7Cc+h0H+FrSrDqBRuhstgQa9ku0Y563CsnAtNrmLsU+dgk3SZGwSJ+GQORWn7F7G&#10;bH6Wjr23mHj4RbVzH7/vplqjBRg6Dz4vTv+mGgomHHyOZoGLSUdeUgNBf3qFCftvCRxcUddVyh/B&#10;Qn96WQCiHxZatp2XVGBB4GCCAgkCBQooTJR8995rdO+5wqSdlwQYLqpbFxR1bzvHlJ1Kt0R/OmP3&#10;v/WoS2KeAgoCCfP3Sl6AYaHAgtIdsWT/VZYdvM7SvefJb+wiJKOElLJaAuKT8Y9NIDAuhaBEAcmY&#10;FBz8wnEOjqVubDeROQUs2LiR3hUrGTt5Cp4hkbj5R+DqG4G9exA2rn44+4TiLmV+odESvScQEJ5I&#10;3egJ5NeOpLxxDK1dcymrHUt4bDF+IVkUlbeSkFBBZvZwAY1q/KPyiM9swC+6jAKBAJ+0Qiqb58g+&#10;5lDeMIPApAo65qxgzPT5uEdnklDWhH9qEW4RGZSPnEhcYR1BqcUEppRIvkHSMtIrW4nJGEJ8eg3x&#10;uU2MnbuZkJgSgmILSCqoJSxdjllQTkxWKWt2HuTIMyeZvGgm01f2MWTCSBbvWs2CncvoWD6dsgkj&#10;aJo5UdJRjF3WS2H3SKIaC4kZXsSIFd0kjymlctYYwupyCC1Nlc8VgYWPG54ZIRJUBFDVU09IpS/R&#10;VTFEFCdQPKoeSzdvvKNj8UmOwCcjUtLY3/2TYyYN3IYGbdAG7X92C6w5phs27ODI8KY9z4U3HiK0&#10;eid+BetwSV2EbcxM7OOmCyzMwiFO8rESlcb2YBHRgXVkB5YRY7AMG4V1+EisI0ZhFSbAEDZMoGEo&#10;VsE1mPiUoueVj77IwCtPoCEPXXcFFrIEErIwcM9Fyz0DlWsuBqULMN36GRq7H00BfQ/9E3/H8OCP&#10;6G/4COOynVhVrROguKt+nbUyXbTOyi8xV6Lv+BUYebcQmj4Rj+AszC29JLq3wtBQnLapOHAzR4zM&#10;3DBUnLqJI3qm9uLcxZkb98OCoTh6PUMBAHHqesayfgAQ9I0UGJB6fwEHNWRIqq6jpMqySGlx6G9V&#10;MEWlYy5lNgIjthjJPm3sfDExd8PUzgszOZaVQxD6Vt7Y161HtVe+67Yv0dj0hbqlQZn6WVOZ/nkA&#10;HFTz3iF5v6yf/w6aynTbSqtC7wA0KLAw521UamCQdGDZY/LLmJbuQq/qIBqFW9Eq2oJRzirMs1di&#10;lT4X88QebNNmYC/QYJcs8Jc2jeLph+k+dJvOA7eYJI5fGXfQISDQKWXj91+n48BNug7eZtye63Qf&#10;fZGxu67K8rPq7oZ2cfgd+29I/ioT9smygIACBuquCHWqAIOAxZ5rjN91iXZRl5QpwNChdD/Idkp3&#10;RI8sT9l7man7rjBt7yWmK9pziRlSprQyzBTNUusCM3edZ86ei+rxC/P2nGe+aLGAwpL9F1m67zzL&#10;9l9g6f7zLN9/iZWHrzBk0hKiCurEaRYwtL0br4h4guOSCIlPISQhXQAiCe/weFwCIohKzycyQ5xs&#10;UTXlTaMFCiJx9w3BTYDB0T2EgJAEfAMi8Q5QBkKWECUAEhWfRFB4DEGyztrej7iUItJya8kqECgI&#10;zSA0upDqhm6iYstYu2o7U6cswT0glzHT1hOW1kxiUSeZVd0ExFYTnyxRfFw+IQITJbWTWLr+AK0T&#10;Z6oHTwYmFOIfXYSTXzJuYWlE5VcSXlhOcG4xsWV1lLR2kj9MHHlBKclNw0mqa5J6KYQLJCivDY8s&#10;LKNx5gyK28eSUjeUhIpyGqe30LpoIsOVeSCmjqdiyngy20fQKDDRsWUlWZLPGNNIyJBCEporKZva&#10;RkhFlgBnOAHV6aSNryN97BACymKJrM/GrzqByQcnE9EQSHJbHOUzS3GOd8M73p/IzBhCEhNwCwkW&#10;WIslODEOcyenf7oFB5+Mycqy6r8rDdqgDdr/lJbYctgrqfPEqvDRJ74OqTlMcPEGvLIX4pi2CMf4&#10;XuwS+0S9WMfNwDxqMhaRXQIM4zEPa8MsdDTmoQIJISOwDG7EIrgO08AqTALKsQmrxjq0Sp3aBFdh&#10;HVCFsXcRBi45GDnmoKu0MLimo+OciYZbNq4zT6K782sBhh8ECB6gcfgHtJ74VcDhO6w2fo5G5ExC&#10;lMchlTqKJEI3XPYZ+qWHBEjaCE1pxz+0TBy6i9rJG5k44+wWirahrTraV6S0HuiZOKEjIKArYKBA&#10;gVL275YDpQWiHxJ0xdnr6FujY2CNpo4FKk1TNDQNBQj0sbRxlX37yzHs0dQ2FZmjqaV0Z5gM1FO6&#10;M0SynYas09CWvFqS1zKX47hiYO6Ci0sARlZBODUIOByQ77z9HprK2zaVGTHVL+wakAIQfe+ReeI7&#10;tBYMdEn0KfAg6x6Bg0gBhkfSmP0WHt3XMazcq+6m0C3dgWbqcoyyV2GVswTj+G5M4zqxFGiwiO8U&#10;dRE7chVzH3+VKYcFGvbdYNqRV5ioRP4CC90Hb9F95FkBg+tMkXyXwECPLE86dIuJsn7ifgEKWddz&#10;8AZdAhCTDzzbXyb7UcBDAYqOvVcEEi6LM5E6AgVTJPrvkW0myzGmyLqpuy+pwUDRvyBBgGG21J0t&#10;cDBHAGLO3ov0Dkjphpi3V2BB3QVxgUUCCkskVUBh6b5zAgsX1Fpx6CLrj16hdPQ0Rs9eRMaQIeJE&#10;IwlJScE7Mhqf8Gj8/pXG4xEUg09YPF4hsbj4ReLsHYGVkw8JKVkEhsTgHxyLb1AkAcGReHgHkC3Q&#10;ECBQEZ+eSX55FVGJGcQm5mBj74tfUByZORUUVQwjOqmU6qGTcPPLJrNEaYVYSnjiEBJyxuIX00BM&#10;zhgi0obhG12Bd1guHZMXkZU7hKrascxesJmqoZ2k5TWRUzKSFCn3CU0jICKbwKhMAgQGPOOSCUjN&#10;IiyrAP/ETPWTE1nNo3FLT8MrMVWgoYSkmnqBiKEE5hXgkZqBY0IiCU1DcctKZMTS6eRNbCW7Y7Q4&#10;+XEMmT9FgodcYobUkjB6GFV90xi6dA6+tQXEjBlCTs9o/CtzBS4aiG7Mw68wFc+sFJwzQkhpKcYx&#10;34vq5VXEjA2maGoG2SOz8Ir1I1SgwTcuHHt/f1zCw7Dw8MLYxRVrf59/mnm4nvONSrMeuD0N2qAN&#10;2v9Mlt9zJq1g2unH48Y/8ad31WZCa7bjkrkIM4EEO4EGBRgsE2dhFjMFk4hujMM7MQobi1lYKybB&#10;IzESmQswKOMYzIMaMQuqF2ioxNSvDBPfUkz8ijHyysMutAb7sDrsgyuwD6/GNrwCh+BqAYcsNHzq&#10;cN0oTnGvOM1dytMR36Nx/Cc0TvyE5p57OEx6Do14iYi3fYaOwIT6NdZr72KzVEAiYj6uEW14hhah&#10;Z+yOgTh+M0sPDMUhG1q6YmThipdvTD8sGDqgrbQE6Er0b2CLmZkTllLHwyuMoKBYfHzCMBHAMNCx&#10;wljWWwoQWBrZY2vmgLmRDRaGNlib2OEowOBk5yFyx9neDXs7Vxxs3bCzdcHJwR0nRy9JPXGwd8dB&#10;6tmq5SWA4YCpHM/A1BGVrpX6c9g7+uHpHYm9ZxL2sy6g2n8fjW0CBsoLtRZ98G9wUF4LrrxHQkDA&#10;frEy0+Mr/ctzpVx54ZcCCXMk/UtLg1qz3sZm2Em0y3ehVbINvdzVGGUuwzx7CQZxAoCJkzETWDCN&#10;naAGB7OYNmaIo5934hazBRxmieOfsfemGiR6xPn3nXiRRU+8zMz9V1l89DbLDl9j29Mv8NStD1iy&#10;+yQrDl6id8cp5h69yawjV6X+s8w+dJPph670dzvsvcGU3deYufsCU8XhT5J0+n4FEBQwUCRgoKQC&#10;AfMOCCDsOc+cXedZcOAKiw5cZr6sV3c5CBgsk2Mt3X+JxXvPsmTPWZYfuMgKgYaVAgmrlHTvOVYf&#10;OM+6gxfYcEjqbjvJjsev4xKaSmZ1PQES3SaXFROaHot/bDTewWF4+ocREB5PYHSK+rFHJ59QHL3D&#10;RRF4BkXj5O1NTEo6di7euPqE4BMcjaNHgABCLkFhCaTnlRGZlCn7iiM2uZjg0Exs7IKJTiwno2A4&#10;oTHFxCRUCnDkExZbK/ssxMU/G3vfTIISanENzCa1oAmfkExc/ZJw8orH3S+FwPBcZvdupLKynQld&#10;C9h75DxeUtfRIw7vkFwBB2UMhUBESD6+MXlEFVbglZyOV1yawEEZGaPHkDJ8BKHFJYQVluIWm4x/&#10;Wg6OEQnYh8bhm51FRttQRi+fSvuG+RT1jCepZSSBFSVENdURWFlO3OgRhNcPIXZYIzEjGvEuyBPY&#10;aCChpYCm5WMwS/AnuCKT2Jo8YusKyRtTi12yD8E18RR1FuFb5C/7zMUxyQubKLl+Ev0w9rTHPykW&#10;t/hQzFxdMHb2Iru6+p/Grq7nHHx9B8Fh0Abtfxrr7dUs6T1fmzvl5Nulcy7iWboOl6yV2CUtxEOc&#10;imPKAmyT+7CNm41j/GxsxME4xE3EQaJTx8RuueAn4ZTQhWtCh5SPwzm6Fd+MLsyCa7EQWLDzzmP0&#10;sKn0TVvBwukLmdc1lc4hw+mqHc6Uxhamj5uGrUcWuuKsjLZ+gdauH9TAoNp3H+0Tv6B9/HfMlVdc&#10;J68mbPkr6O76Cs1dsrzxc3RWforu2MvouLbhFTEUV3eBAkNHtCWKV6mM1RG+pq4lugZ26BjYYGjq&#10;QFRctoCDm7olQc/ASeBCIMLAAV09O3HmTjg6eIjTF+evOHoBACeBARtLBzU4ONnIsgIEIkeRg42T&#10;AIMzbo6u2JhZY6pnipm+mQCGJaYGZiJzTGTZSNcEY1n3SCZSbqgr0rPEQKSn1996EeAXI98hDOeA&#10;THx2fYHGvnvq13trrpW88vprBRgUzXsPzd730BIQUE2+jWnfKwIIAhRKN0XvWwOpaPa7qOb0pxqz&#10;BRxmvolGwib0lYGRmWuwKtqESfZKjOInYy6/p1XiRMziOgQOJ2KV1MXmyx+x4qnXBQqeZ+3Tr7Ly&#10;6HWO3fyQ9hkbySxupn3iQjbvOkVR7RRyKmczevwqwqMq2LT5CZrH9LJ++xlqGqaRIBFza8ciOqds&#10;IDi2SiLhNLxjk3AMSsY3LJnJk9t5/qW3mDh7M49ff1Og4wxLDwoUiNNfcvAqyw9fUWvZoctqQFh5&#10;+Kq6i2Gl5FcIIKwSrZF1q2WbdZKuk/INSovCgQtsFEhYf/A8Gw6eY8uRi2rtOH6VnSeuMWzSUqYv&#10;28+SDfuIS0sQCAgjJNabhGyJuHMy8IiIVHdH+EamieOOxys4CVf/KLxCY9QvtsopK5TvE0VIXDxx&#10;GZlEpaRKeboAQRJjJnXTPH4CdaNaKasbSXBkOrVDxgk4hAiMFBOXPZrkbHG+0WW4+WfhFpAnzj+f&#10;8LhKLB2iMLeLwsQ6DDu3eDwDUwhNLMAtMA2PoBxcfFKwdAzDwz8Dn8h8QtPqqR43i7LWsRK1Dycq&#10;fZKUN+IfV0VYZiUx+ZWEpuZi4xtOXFUDjtFJuCtdKFWVRFRWkdfSRl77KMqntlE8eSRlU9qIHl5K&#10;2bQWavomM3bjAipnTyCmqYaUtgai6yvwTInDMz2OjNZ6oobm45kbRWFXPaFDUkgakY9PTjjOcX4Y&#10;+NiS2JCNT34oLumeFHQIHBXY07p8GAGpgTgHeROUGk9wdhyWvi7oulvSvKgTz+gI9ZwRZvZu/zR2&#10;8T7rMNjiMGiD9v97q5x1wqdi7tmVxb0Xfiiecw73kpU4Zi7BOWMJTiLb5PmSXywQsRD/0hUEly/H&#10;OnoCrimTcU6aKGk37umST+7ENakDl4R2bKKbsA4diolfpdykCsjPrGdGSyfzOifS1z6JRZ09LOro&#10;YUnnVMaPnoqOQxLWY/aiq7wbQkBB/ZIppTvixO9oy7KdMoFS0FQ8d32O1v576smbNNZ/geniz9HO&#10;2ImlXyt2fvkYW/iioWGqHuCowIKSqpRuAnHGKu2BrgKVibplITwyQz34UVeg4dE4BF09B/T1bLGx&#10;ccfexlmAQaBALYEGc0ccrFwwM7DCSMcEA4EAAz1jgYF+GespUPBvPSo31DeSZSPJG6rLFZAw1jfF&#10;SAEJkaEAhCIDKdOX9TraxgSFJhISnopToESBBwWOdiiTWH2DxorPUC2UczH/fVTKWAalK6LvQ4GH&#10;D9Cd+hyOS5VuCSnrlXVKK4PAwr+BQTRL6aYQiJj+Bhoh0zDOW4mh/Nb6OUswS5yGhUCDWexELGMn&#10;Czz04JDUydp9V1i78Qgrt50nvmgqQenjyR+1QiL/5yho30pE+QKaenbiEzOCrNoFOMe00DBzP1M3&#10;XWTSunMUtG6ktH0nxZLGVM/GL7+bgrEbyB2xnLj8iVSPmkpIfKJ6psWRw6uoKc1mVEMLF8+cp7W5&#10;jTPnnmfvE7dYd+QqGx+7wcbj19h07Dpbj99g84nrbBHHv+noZbYeu8pWqbPt6A22H7/OtuNX2HFU&#10;dOyilF1k57GbAgpSfuQaWw9eZ9fxW+x78hbbHnuRyq41VE7aQFJTDzWdi5i4ZBeda49R3L2KoX2H&#10;aF4iALT0OB3bLpM5cTOJY1dTM/8wdQsPM3zZYZoW7iWjpZuAdImqi0oJTs8hPL+Q7PoGPGNjicrK&#10;I714CL6hGRSUtxIVX4KReQApmcPxDiggLmUY7r45WDtJpO+WjIV9NC7e6aJUWY7DzScZ94AUnPzj&#10;BVji8I1IxT8iUwAjVcBCACS6FBvPZOpGz2K4gINfdCYuQbn4xo7AO6IJ35hKLLwi8IwSmEnLJ6aq&#10;gsjKUlKahpI1YgRO0Ym4xqQL9GfglpLC+JWLCJXfIaa+jNTWYYQpdUfWE15XRNqYBrK7mimePo68&#10;ic2kjqnBLV9+v+pC3AtiBSoKSBhZSEh1GnGNhbhmBOJbGI5dig8e+SHYJHsRPSwdt5wAotpSiGiJ&#10;JGdUJmYhLoQNTSOiNYvwCQJPVWG4xQdhHuhCQEYSKlu7f5r7hx7XCAzU7b9zDdqgDdr/61ba9/SY&#10;mnmnXq/se+Yf5bNO45i7FIfMFbjmrMYxfSl2AgxW8XMwj5mOadRkzKK6MI0ch1l4K6aho9RjGOxi&#10;xmIaPAyz4EY8UzvwEjlGt2Ae2ohJQBleATnM6ZwlwDCJhRMmi7qYNWIcXSPaKc4fjsq1SD1ls+ZO&#10;gYU9AgR7f0TryI9oHPsN3d0PMBp7BodhB7HY/Tmq3cp00d9I1P051rMkqg6ZjU/COJx809CWaF1D&#10;QxctHXO09a37YUEZgCipStMYDS0TkZKKVMbqcmfXEDUo6BnYSZmBensNDSXVQ18cur44cz2BAyXV&#10;1xUJLNhbOgoImIiMBRoMpdxALT0dffXyozIlfVSmrqNjoIYHE9lOSfv38W8pAGIgqY62ATo6hoRI&#10;RJuRVYWeXxn2hxVQEmhQWluU14Ir4DBPwODRExPqMQvvoDXjRWwFHFQKIMyR9VL2CBTU6b/0LprT&#10;3kTTezw2+WvRU7ooMhdgGteNccxkDKMmYBI/TvKTKB67jckLTtIy8xgJZT14xteSXtfLHHGgi/bd&#10;In3UWjwyJxKY24VvahvOkfU4RtbRvuoMFZ1rWXv0OVbsvcq6AzfZeug6c9ecpWbMNtr7nmDhxtPs&#10;O3SRowef4PShI/RNnUZGagJDKguYPHYsZ44/zflTZ3nqsZNcOH2RxX3L2Lr1CIefus2uJ26zR9I9&#10;jyvO/za7H1fyz6p18Imb7JeyPU9cZ/cT16TuTbY/9Tyrj79Ixpj1+NQuJX3yQcKHrSV3/D6MIsdQ&#10;MOUE3iULiGnfQdniU5QvOUXKhANEt27Bo3oJFQtPMmLDeYatOU/T+mdoXP0047dfpEcZn6HMMbH5&#10;PAElcwkr6iaseiYFs08QPWYjBZ1bsA0sJD5/NL7hxSRkDSezqAV3v2QMzLxx90nDxTODpub5+IWU&#10;4hNcgo1rKs4+2Th6ZQos5GPvkYabfw4BUeVYeyRj65WEmXMkRrah2LrFSzQej1tINb7Rw3HxL8Y7&#10;qJrMki5cg+Ta8s3HO7QCJzmOg2ciNh6RhGbmEi/g4JGWTPLQetziEnAKjqJt8izmr1lLU2cXI3pm&#10;klpVz9y1W+hevBy/9FSiy4sILy2Q7cTZFxVjFxyKW2Iqvtm5BEt5VH0RSaNL8auII7g+kdyJNXiX&#10;RgtolGCX6UVIbTIO8Z4EFSYQNTyV2MYkHLMCiB8nn2dEltQJpm7BKKKHJlLYW0PFiuGEDU/Htywe&#10;v9xkCUK8/mkdGnjeKTbWeeAWNmiDNmj/b1jFlMecq2Ye313Vd/zH+gVnKOw+gVfBCjwK1wowLMFW&#10;eUpCgMEidoZEnRKBRkkEGtGJacR4jENaMAluxjOjh5Ci2ZgENWERJtAQUI9pQB0OEcNxihqpfrzS&#10;1K+CkJQRRGc0EJFWQ3RWPYHJFYTLjdM+tByNwCasNkv0rMy9oAx23PsQrcd+QfPAPYy3fYdm/Cpi&#10;N3yI7vZvpY5E2xvvor/qU/QbnkHlNgbv5FFYu0aJk1cGJBqhqaUvqR6auuYipYXBSJZlnYY+KoGC&#10;v0oBAy0BCQtzV4ECB3T1baRMoEGlpZZK8krkbyD7eSRdLUMMBSIsTazF8ZuqWxL+BQna+hgKGDwC&#10;BkVKK8OjvAIQRgbGGEleDQ6GCigo65R99EsNDwPgoK1rREhIKsEhAkTeZZgqAyO3CThs/BqNJZ+g&#10;Oe9DdReFGhrUEhhQZuKc8wZaU24JOCjjGN5XA8Rf9S9wmPk2epME1kKnYZ61FvO0xRgKNBjFTsI0&#10;eTJGUZ3oym9uldRG1qgVJDUuJW34YlIrZ2DgGkdg3hjmH7pJ+vCFpAydT/bIFQyZtBuv+DZ844di&#10;51tC1aSdzN5wlhXbLrB8x3lmrjzKoadelqhfnHfZdIqH9DGsZRmllT2Mn7Sc9VuPExCWQFxyMaHR&#10;ecQnVxETWcL4sTPomTiPk09d4flbr/Pc7Te4efttTl58gwPnXmPZ4esCKU8ydN4xmhY8Sc2cE+T2&#10;HCK1cy9ZPQeomv84mZP24T90NRnj9+ORtxDH1Kk4p3XimT1FIuH5xDZtJLh8ofrpEau0KaS276V8&#10;9pPYxI0nunY58SM3U7P4JBP2XmPslnOM2nyRrj3XmHXwBjOVwaB7bzJq/QUKp+0na/wBPHJnEz50&#10;jVw/3UTULMIjuobE3NGExtUQmVBLcGQZvoHZmFv64xeYiY1jvJRV4+qXT2D0EBy983D2y8PVv0j+&#10;4xnYeWQTljwMl8AiLN0zcAsVwJB9uoWUEZ48nPAUue588gmIrlSDhrVjCgbWkTj6l+Ah12dY8kSB&#10;hzpsXOLwi8vALzuDgJxcHKNisfELY+W2g9i5B+ASEk3WiDrSh9XjnpiEU0Q8DlLmm5KFW1QShy5c&#10;IqlajlmUi214uAQJGbjEJGAXEUl4WS5NfeOIrsvEIcWb3AkVWMa5kTqiUM5hCj75QbhnB+OUEkBi&#10;bT5e2VGEVybhluGGTYolAbI+uT6T7PGFlM+sJqwghsCYUEKTwogpShMgE5iKD0Dfw+Z7mwDfpoHb&#10;2aAN2qD9P2mlvYccK3of21PZ++QfDUsvES+R1NClp2nZcJGW9edok2iqdd0zdG25QOfGK5R37yGz&#10;eT1xNQuJqegjtrqP8JKpBOV3EZjfgV+WRPpxjTjENOAcMwqPxGZcopqxDi7HPamctGGjKO+cxZQt&#10;e5m+6xCrTlxGyyEV89r1agDQ2SPOUJnZ8eAPaAowKF0TDuseoBk2E/9jP6Oz81s0xVmqVn+D0dLP&#10;0EjdjkHAJHziG3H1jhEHr7QGmPY7fIGAfiDQRqVtjKaO6QAk6Ek9nX5pDKRq6WLv4NU/QZOAg462&#10;pZTJ9ioFPsRxyz4M9K3E2QskGNpgYmSNqchQ3wIzYxvMTUWSWih5IyVvhamhOabGFmoA0BfHr6Up&#10;x5bP80gqOf5fpSmfob/roh8w9AUe+uvqYGpiRWBwmjgWb7Six2CozFOx7Vu0lbd6LvkQlTK24V/Q&#10;IOpVxiy8jebM11G1nunvopgl5bMHuij+AgxaSmtDzxvotl7FPHMJdgXLMYqbLKDQ0T8YMqpD8q0C&#10;iw2EZTXQvfJJ3KNricxtJyKziYDUSorGLGZE326qO1cQkD4a2+BKWvqO4hRTi01ANtZBZbL+cZpm&#10;7uXQ6ddZvvEUbVO2s3jjM0yct4+GsZvxkf+KX3yrOLIxRKaNk+U6AuKHSFkxfjE5eIRmYeKQRp78&#10;76LSJ+AaOQznsEYCi6bTsuUaI8VRD1lxiqJ5RylZ/IREp89QOO8pSuadInHiHnJ7j1O8+CmyJx3G&#10;NL6T4SsvS1Tci0fOVKzFmRp412AZWCtRbA25ozYSmj+dsIpFAshjSVT+93Ur0HLPxzNunFwHW+Va&#10;OUfj2vO0bb9O5dLHmbz/WRYcvsH0A1fpPfEiHcr8E1svkysAZRnRRlzjFiwTplHacRhLrwIikhrw&#10;8c/DzikJr8ASgsNrMBfnbmEThZt3NuGxddg6p6JnEoKJdSxaxkGY2EehYxaMpUsKHoH5qAy98QzI&#10;wdI5RSCiDrewUfjHtmBsn46jbzFuQTU4CbC7hTSKhuEeUUtIxhDiCorxiszC3jWRmJwynAPjMXUN&#10;wiksltXbDmNhHyjnOhALd3Hs8XFyrVfgm5lBYEo27gJznjFJJNYNkWs8mai8Ysw8/fGKTcQxIhpd&#10;d2/Ku9qp7BqDZbA/6SNqyRxTTUx1JsH5CRh52RKcHYtdiLsEDJ4YeFmQ0lSAQbgt2e15Ag4+WEXb&#10;YxnjzsgVHVgEOWPj7S6/jSNmXnYCUpH4y2cydHTExMUR56CgP72iolbLLU2z/842aIM2aP9DrXri&#10;UYOa3hPT6hc+/lbZ4nN/q1lwmoyufbSuv8iotc/QuuGMAMNpxm46KTpN8+onKZu5h9IpO0keuQSP&#10;rBaJ5g6x6Oglhi/cT/Pi/TTN28UwUdPcnQydtV0gYTgusQ3YhZWQMmQCUzcdpWHWWnLGzcM6vhzH&#10;tGGoPApxmnERre1fo9p7H61999A48pPoN/R3/oD5pEsYNW7DfNdXaKud5Ffq90UYTH0ZjdBeAgt6&#10;CU1twNTSCzM7d0ytHDC2dFZH5goEaOqY9zt9cbra+uZoqYFCX+2glTKVuhWhvzVBDRACGyFhiWpw&#10;0NG1l/0oT1RYoqVnpX60UkdPyhUJPChdIIq0lFYMlaGUWciy6UBqLtuLdEwEBPTQ1TGUYyn7/zco&#10;PMr/9+BBaWlQgEFPvoeyrKWpr96PoZG5+okKO5cIzJrWo7NLztfWb9Hd9B0ayuROjx6zVLc0iCSv&#10;mvUBqhlvotl5UyBBIEIZ1yCpeiCkAg1Kq4Ms6yhjG8bfxLjtLOapMzFJmISFRNrmcRMxjpmgfgTT&#10;PHYk9sHJRGTUkD1siqQNuMeU4hlVKI60kLyRfXTLfyWlaiquERX4pbcSUjwNv4wWHILysBeHNX79&#10;VWqmH2DtsVdYvPs2ZZ27RDuYuu4SOQ0riRRH7Z3YLhLojBLg8M2WbXMksk3AOzYZl7A0XMOrSGta&#10;y/C1Vxi55QZRbZsZvvkadRsv0CDg0LTxPPnzjpE95zhJPQfI6X2S5MmHqVt9gfKFT+FWvlD+g53o&#10;+wwld9wecXKlJA1ZhLFXCRbB1er5Qwx9qomuknrhI/DMmoFdUg8Z7btIHbUVLZdiiXx75byMpWKx&#10;wM/Om4zefJGcGfsYue4M84/cZPbB6wIPNxm75SJDlp6kZd1lAjNnYOQ/Es/seRR1HsTULQNb9yRs&#10;nMUBWoZhahcjAJCPvUscBqYBomBMrZX3XRRK5J+Jq28hZg4p2Hvm4R1eKxBQhbZ5DNbuebgIlJm7&#10;pOPgV4qZewnOwcNxDx2OR8RQvKKG4hhQgWtYEyWjZ2IVHkZgXhaRZaW4pQhchEcSXVgkjjlcrqNQ&#10;Js1Yg5G5NwYmgfiGZck+43DNSsMlKYGsEcNIam4kf9I44htrCS8owCYsEiv/UFILajBy9CC0OJ+E&#10;ITUE5AqUhIbIZ4jC1MsD59BAwnOSSa4swi06HAsfD/ldwwT+IjBwcyKiJEnOdRAe6eHqF2N5JHrL&#10;fSSC4KIUhs0dT1x5JsklhRi7O2Pn7421ZxC61i5Ye/nh5Bv8p5aF4yA4DNqg/Y+2ob0HPesWPb6w&#10;ru/J7xqWXaCk92kqJRobo7x4aP0pWjeeZaxEf8obBFtluXbuQYqn7CJ3wmaJumbjECeRYNoEvFPH&#10;4J7egmdmK05x9XilDiNr+HTqJy9j1pZjjJ6zloq2XvRcMjH0Smfr6Wv4ZdZjE1qEtmcuGr61OGz9&#10;CC1l/MLuh2ju6++O0DnyM4Y7HmBYvAm33tvo7RKY2PUtWhJRay3/BJ1Rl9Bw6iI6dybxSUPFidth&#10;4yLRll+YRBwBeIXITSogVO2MNbR0cfEJwcndX27EXpIPxsU7EAdnL2wdJXKxd8XCzkWdmts6q1NL&#10;WQ6LShXIsFFPyNQvazU4KOMjlFR58uKRtBWAECljI3Rlvbah1BFpG8k6kZbAg9L9obRm/AscBtJH&#10;UsDgr3n1skDPIynAoHSRaKpbTgxxdZObqns8Xn0X0Nz7QIDqHnpb5DwuULopBByUeRoUzRVAEHhQ&#10;zX4f1cy3sFz8iUCCgMIcqfPoEUz1kxXvoq08STH2BjpjbmDdelkgYSo2CT3YCjjYxk7CKmEyzqkT&#10;8UuuwCk0jjEL11Mxfgbl46cINKRJ1JpJYukwhk7fyPiVjxOW34ljSA35zXYcVEoAAP/0SURBVKsZ&#10;Pu9pPJKG4RpShFVgDcMXP0PBpB2sOv4a4xY/IRBxSCD0GbJHLCEsZxIuESPxkmjeIbgKDwEEfYcE&#10;XMLLsfGPxjU0EeeQDEw90/DJnkr10lN4VM8jbPhGpp54i5Ztl2haf14A4Qwx7ZvJnX2c/L7HiRq/&#10;mZa9t2nYcI7kCbsIrl2KW3InznHtZIxej2VQPYG5U7ALqkXfowAjzzKswtqwjBqLrtcQ3NKnYhY1&#10;gdqF5wiuW4Vd/Fgp6yF65GbCR2+mSr5T6aKTFPedYMzO6/Qdu0Xv4ZuMWP4YowVi6ledJ3fGXgGG&#10;qTgljcMpdTKpzeux98/ELTQDJ/9krAQezO2isXVJlP9sIuY2YSQIFIfGVpJR2IqtWwp2nhnY+2Rh&#10;4ZpOXOZIbD1S8AguwMozHVtf2ZcAhqFlrNSVOs6ZWLnm4RpQhY17EZGpLejbJuAeUUJoRpE43mi0&#10;LQIxdotER3n01zMUc49wjO2CKaluw9wpAkefJHQt/AjNEhBJjhcwbJFAIBp7AQVlfgcDJ29MfYOw&#10;DJTrLzIeU59A5mzdhn1cFN65aXKO5Xv5heCZlIJnvvIkRRkBGXFY+gjke7hh5qa0Inhg4eGOjrUd&#10;Jq7uxJVk45EQKP+FNFJqcvFLiZTz5EZyeQ7FrXVo21jiExMt/wEXVBY2AkMxAkkhmLp4/Gnm5q28&#10;YnsQHAZt0P5HWNXC46HNC54+OWLBk/8YueIiGRN2MmrNBdo2CiCsk4hpw2nGbDxD++ZzjF79NMVT&#10;t1EyZSfZ48SBZ03BOKQZU4lezEKGYxrSiHFALaZBQ7AMrcdaIjTr0Eq5oVThmdCAR1wdHrFyA5YI&#10;SUtucGb+eUQVjcY0oAjdpMmYbfkYjb33JFr+Ec3DP6GtAMPBn3Da/C0aUXNw33YHTeX11wINGms/&#10;x2Dxh6gydkkkOA7f2DqJuBMl+pebjJ0HniFRogi8QiMkDcNbuaFJmRL5Ky0NtspkSzZuGFg6Y+Xi&#10;K9Gapyy7YmjljL65EwZmTuibKjNBOkgdJwylzFWiLuXdEP3TQNuhZWSPtrEDOsqcDsrTFcZSbiLL&#10;Il3ZTk+219A0lujQAX0LRwwsnNA1d0RX9qdjYtM/pkJTV4BBJFCg+S/9BRQeAYTqEVAINGj2j7nQ&#10;NrQUwPHAys4TTV0LIsIzcfTNwG31y/3nSJmnYvXnaCz8CI35Ag9/HRg55x00ewUcBA5sF8t5VQ+W&#10;fFvWDWju+2jNfEOg4QqabddQjbmJbfMzmEd3Yx4zDkeJsh2Se7CMacMroUQiWhsK6iRyjUhVT1Mc&#10;X1GBX1IantHJ+MTlEl08nqr2HcSUzsAmuIS02sXENawirmoO1t6p6EmkPGrtReJGrGbWnmfpWHtG&#10;HGknQ+cco1WcvFfsKCw8S9F1yicoY7zAQq44uiKMnKPxj82SfCoBCWUYuSRhGTGCURuu4CFRfObk&#10;w4zd9yxDN5+nfc8NGtaKE19wlMIFxxmy5hlyeg8wdv9tyhY/Tnb3AQyCh2IV2ohbUgchxbPU/+ck&#10;gQnzQNm3Rx6eiePQ9qrDL68X/7yZ2EeNI6puNeW9p0lu3Y6hfz2pI7cTVLeepAl7aVx9hbwZJ6hb&#10;eZ7mDZfpPfosPTsuEdm8ho49N9Xv0nAtmIZXQa+A2FicUqYLdHfLd6nE0lWZ+TAOF/muVi7J6vEM&#10;Dm6xOHvE4xaQTUB0PvZecQIJadh45mPplo+hY6pAQBIlQ2di5xUrcKAMigxBy9xLPfOpnVuywHKi&#10;/G+isLGPw8QiFGPLQEwcg/HPyCG0uBT78CiCMvMk6pftrDxQmXmibe2LiX0YmflDsHaJwdo5Che/&#10;HHH2Uj8hlvyOMXhnZ+GTmUVsbS1mfsFY+4dhHxJJdG0FAZU5HLhxlYQhxRj6uuGVnUDq6EpCS9Ow&#10;i/KRa9iF0Ox42cYNj+hgbP28MHZyFOiR4zq6Yeoo16WjwEB4EIYO9pg42GHr5YZfdATppcWYODlh&#10;6uoiIOGHV0wMbhFRGDs7Y+3rT1JpFe6Rca/6JCd7Dtz2Bm3QBu3/jjUtfHroyMVP36yTyKxq1mNU&#10;Tt7KzENXGLvpDOM2n1V3Q4zbfEb9yuH6hUepmLmf0p49JA1fi1VsOyYhozAKbsYwaBiGwY0YBtZj&#10;EDAEPd9K9LxL0fEsRt+7HH3PEvS8CtEX2UVUYyvSdM9B0yUDDedc7MbtQ3v7XfWcA+qXTR39Hs0n&#10;f0Ely/ZL3kIrYwXWOz9Fa/dD9HbfR7XhDraLBDAi5uIa04prcDr6euLkzVwxsnbBLzIG3+gYvCX1&#10;lBugT1QsXhHReEfE4REai0pPmXnRBCM7d7QEDrTEyZs7+2Jk7ylO3RldKdMRANBW5nPQFzAQKFAA&#10;QU/q2ToHCJgo3RF2Ims1XOiZCQgokKCkAgUKIKghQYENgRANZeyDhcCESNe8XzoKOEh9ZQZKLUP5&#10;PEq3hTh+EwELYwVaBDh0FQ1AiI6JQInsW0cpM3NB39IVPQsX2YcT2lJmZO1BZHwuQSESeQYX4bn7&#10;MzQUcNj1HSrlDZ6LFHB41FUxIOXxy1nvoDXnXbRbBQxmvfXvyZ4EIHSmv4lG23U0xt0QcLiCTttl&#10;bGv2YhHdIb9/F/YpPQIRHYQWTBDH5SdRsRe+SbnElI/DI7UAl+hUXEJi8IrKwCogjaTGuTQvfIKg&#10;wskCkEPktxtCQtV8soYuFSeRi1NYHbkdm5m64wYL9t1knjh5z7R25u57iY4VTxBW0CbfLRe3OIHQ&#10;+DrZJg0L9wSJKjPkP5CAc5BEscEp2AfkYJ88nrJpJ/ApW0TNyksMXX6GsbuV2SafI3niVgrmHmXo&#10;2ksMWXuehvVnyZy+m9i2TQSUzELHLRunCKUFrBHf7A4sfQuxCRwisFOKgUs6HsljBZo6CSldpH6k&#10;2DxwNCbh7UQP30RB534M3KsxCWrBM28hUSN3kNVzDLeKRQQ3b6Fy8Skm776qngyrddNlRsvxexSo&#10;WXCSkJq1GPi14ZI6h9CSXuz8CrD1yUZfHLxzcDYWbgn4xZRjL+CgZ+Kt7sYwsYvEwl4i+JBS+Q1y&#10;sfQoRsc2Q85NJVqmyiOY2Th6xst/0UvqeqNt5Cz/OTesHCLR0BIQ9konOKIMU+sIcc4Rcu6i5btG&#10;YOYbiq6jNw5Bcs0IkDmFJGLrH42ldwxVTVPwjSpm3prttE/tJbGglPzGJmatXoOegxNmbp6sP3gY&#10;+6BgQnML2HPqJAcvnKWotYm9F0/jnB1J+uhqfFIT0XN0JSQ3A5sIH6yCvHBKDMcm2o/w3FT5zv64&#10;BAdIHXsMBQBsA3zQsNIlJCMBc3dHTJxtCE+OkWvAhPDUZNxDw7Dy8MbU3onguFR05dqzdPNFQwDd&#10;3M0PCw//13yiowfBYdAG7f9bi5941KB6/mMjhy544oOq+RfIGL2d8UuPseTwTSZsOc34recYv1GB&#10;hXOMWvMU5TP2UNazl6KJewivXox51Fg1LJiHtWAUNAL9gEYMAhvR969D368WHW+BBq8ygQS5yXoW&#10;oe8hwKBWAXru+ei65WHgVYyGZx1uS55FW5m1cecP/cBw5Bf0nvgbOnu/wXLCRYybD6O/80s0lUcp&#10;d3+D9qqPMOp6Dg3vNoJzx+LmFY+WhgkautaY23sRFpeOf1yySG6wcXGSJoqSCE5KJyBeSVOx9wsV&#10;B++g7kKwlJuJoa0nRlau6hYHEzsvNThoGtqhEjBQ6dmhZSDQYGCnLjOUdfoCFFq6dihvurR3DcZM&#10;bsaKEze0dBM4cMXAygVDawEYGzd1qicQYGjpIuucBRxc1MuK9AUc9C37Wzb0BAiUVg0FIhRp6lnJ&#10;sa0ktVRPKa3SVlpIlEGQytMe/1b/wE5lYKYh+kZ2ZGRVSiQahnFgObb7vkJjz/eo9n+PhvJmzEUf&#10;9s8aqXRT/GtyJ6WF4V00ZwqcjbyIlgIOSovD7LfQVEPDNbVUY2+g23oFVdVxnCp3Ypc0CStlWulY&#10;ZcKu4fhECPy5hEoUG45P7BACs8cRmDYcz+gCTLwCsfKPxzaymmFLTjJp+7NElPZhF1BOTO0CcSAb&#10;sQ8tw9o7X6L3STTMP828/a8yd8c1pm64hFd6F1U9R2hZeJqA7LH4plbjm1yOXVCWQEk6riGpElHG&#10;yv6iBFBScfSLVzv47Em7sM+eTUb3YQp6j9EgTrrr0G1x0rcpX/gY2TMPULrwSbKn72XS/hfJnrwd&#10;l+xJuCa2iNPMxyaonMyGBQIpDRi7pRJb3I1zhDhlZeChUyo2YfWEFc3CLKgRi5DRGEe2kznxENmd&#10;u9B2LsA6vFmi8G7C6jbgosDLqsukzz5Ko3yO0ln7mHbgWSYoj2XuuyG6xZgtFygS0DEPFSAPGk14&#10;0Rz5Xqn4JxSJMxcAC83CL74Qa69EbJwjxdEHEpU6BGc/gQS3ZHGgtQTF1eLkXyrnIA8zhwSB1iiB&#10;T1/sBa60jD3lfyjO0y5c/msSsVuEYe4Qj3tAGVau+XiGNeLoW4Wpc5KAt5xfryRxyP6YWIeiaeAl&#10;/9UQAZEA7Lwz6Jy8Hj2bIJIqmli2fR/5tcPIrqxjy+6jJKQXE59WyMr1u0krqqF18kzmbFpDYvNQ&#10;IhursY4JIqI2D5/CeLyK4wmvy8I1K4zU4SW4pITgGBeMVZgvfhnxGHu54J0QrQYGS19vfFLi8UyN&#10;xDs1Rt0VkVCcgZGDpQCUm3xvH7TNzASu3NG1sBJ4cCEoPkOu9xB0bJzRs7THwsHlNTNb10FwGLRB&#10;+79q1dOP2gyZc2Jj3bzHfinuO0lS8zrm7rzMyseeY+Kmpxm/WaBh81k6tp6X6OeQAMNOyqbvoqRr&#10;J6n1s+Vmfkku+LkCDSMEFJrUsGAoN019/3p0BRh0vSrQ9S5H5VWArnseugo0uJWg51qInjgFLbcC&#10;NF1y0AgchuPad1Ft/QaN3eLU9v2E1rGf0D7+E4Y77qFdshWn+S+h2vUVqh2fo7n1CzSXfYxu42Po&#10;eDThFVyCqWMgJuLEja1dcBTHFBgTx5oj+1l6aBerD+9l5bH9rHvsCBuePC46xsbHjrLhxBEW7dmF&#10;uZMXFk4+eAXGSCQWgqWzjzh/T5y9wuSGHCA3Fy+56XjKjVdJlRumK8YCFya2smztpQaG/tdjC0zo&#10;WaudvNrR6/anirQN+sc7qHSVlg1x+spcEOo5IZS5IAxQaRqJlMdBlScyDNCU/KNHPv+zlPL/Vuru&#10;DdmXemIqLTM0tS0wNHEmJCoNP4nsdaOGYrLnPpoHfkB7/wM0ln7071kjlbENyhMTA9Kc8Q6aymDI&#10;cTfRnSNlItWMt9AYexWt1qtojrmOhgINQ46rZ4t0KN2KY8IULGIk6k5oIyIlk/jkWIl2XckskajX&#10;L1UiwhYcQzJw9M8SYCuRqDkOq5ASUts2UD7zCJkjVkpUW0lI8Vyy2ndiKU7aXhxx5dQjVPeeoHTq&#10;QSZtuMjE9eepFGfbtOgpGuYeIrCwjYCsJqxlv/aBKdj5xskxEiUqjcfMwxcb3ygpk8g4vAH/8gXo&#10;BDSTNG4rDevOU7vqKdp3XqJ6+eOUzDtOavceRmy6pH5R1si1z1A6/TAhlQuIKOnG3C8XY3GQTpHy&#10;fQKyMHARB1c4Hs+4OizEUXsm1eEUVoN73DAsAxvwzpmFe3YvfjUr8KlaRmhZnwBFA+aRY0kaf5D0&#10;KcdxyOvFoXghCV17mLz7NtP23qB0wRFGbLxI08ozVC15nMKpR7GIaMNI9umZ3I2NfwGWnilYeSWr&#10;xzsoqYNPCg4eMeLMXXCS39rYIRwD6yBJw7B2T8TEIQoNfflP28fKtaE8kpmqnq/BzDEBS1cBOE+J&#10;5H1LMHJMwsAxRYCtDMfgWgGvKvntlMmgsnD2z8DQ3h9NUw/0LXxFkjfxQd86WIAhRN21sXDlDuKK&#10;iuW8lOGfXkBqSS0zFyynY9IMRo7ppnF0B0NGtuESEYOZfwAx1eXM3r4B24QQvEoFxJpr8MgSSElL&#10;xCs5Go/kKBxDgzF0dUbbzgZT+T8ZOwtwOziib2+HpYc7enYC1ra28t8KxlTqZVUUY+PthoWXJzYe&#10;PnKsWPTsHTGxd8Bb9mnk5ijnzIPE3EL5/gIUlnav6dnaDoLDoA3a/5lV9B6JlJvxtpq+x37Jm/MU&#10;GaNWs+rIRbaeeYVJG0/TsUkBhmcYs/6M3LT3UTVjL2XT9pE9bgc2iZ04JLQwY8Mhlh0+iX3iSAGG&#10;oegF1KMfWId+gACDT5Va2m5FGPgUCyjko+9SiLaHwIJHrrqlQVeW9XP6MNx4B63tEgXv+Q6Ngw9Q&#10;Hf8ZzcMPsdhyD1XqKvy3foT2nm9Rbf8C1abP0V/yPpp529C2z8XVL1kic6WZ1R5Tie4DIqIIi0sg&#10;MDaeoIQEJi9fzGIBhxVHD7DixCFWPXaYVU8cYdXjh1nz5FGWHd3PkoN70dS3Ur/B0tZd4MPOQ26y&#10;4uDF8SqtBSoBAfULozTF0WsoTl4Zf6BMAKU4fzO8/aNRpp9W3k+hLKs09dTzQPTPBaHbv6wtMKAl&#10;Dl5b4EDyih7V+Wt9rb+UK/X/vU2/+svkMzyaV0I9FqIfGDQFQlTy2RT1rzdBW8DF1tkfO/do9OLb&#10;MFZeFX7gITp776OxRMBBgYb5Ag1/BQfl0Uulq0LAwWzS65K+2T8z5OjrqFoEGMZeE3i4gm7D0xhU&#10;HcKwYj925VuxzpiGkUTZrvEF2HoLhEVEYufjJzdxf5xD40kfMpmKtjl4RiapH+GzcI4Qp1BH1rid&#10;JI9aj13ESIw8iyXC7KZ65uNYB1fgHD2MhBHraVt7njErnmT2jmtU9+wlv2M3zUvPMH3XLYIL2wnL&#10;GYGVTxIBiYUCCQIKfuFy/GScAiPFCUbgnViMVXIbOdOOioNaQOWSMzQKOIzZeYXph56lXsChYfUZ&#10;Rgo0NK1+mvYd52lec4rEsZvIEUh2iB2CmThnl5gKMptm4hJfi19qIw4RBZh6paqhxUJgwiGyEpfE&#10;0TjGjCJQAMg8tg375HZso5vQcEhE2yUby+g2bHJnkzL5MJGjdhA/fjdjdr3I5P03mbjjCnUrnyFz&#10;6gFGrLtAyYwDOCd0Yh/cjH2kONz4LnGgaeruCivPDIEvcehB+XiFFmBhH4yxlS92XgnizAPFKSrw&#10;ECj5EHH2/uhZBOMVkItPYD5GZiEYmgejaRgg0JCJa3A+1p5p4nizCEzowiGgBBOnWLzCc7Byj8DC&#10;I0ycrw+6Vt44+QpoSJmhlQINvmibe6Jp7oiRu6f8nrHsOXWZsGy5NuPj5DcMxC02EavgcPxyMzEM&#10;EOj29BLAC0bf1ZXGSV0kFhbiFhaGU3gomfU1OIaHYO7jiW9agpQFCbj44BoSIv8lX/X/Ss9CwNzE&#10;XODJg+jcDIFDZzk/gZi6uwtUOBGTlYWhtQ26xpbomtpgZO5AhJS5RofjGB2MjpUlGkZyfeibCUy4&#10;CQDZva9tahUzcGsctEEbtP9qw/qOZAzrPXy7bt4JUuTmWzvnIGsfe56dz7zKpM1n6Nh6TnSBoQuP&#10;UD5jl3r8QtmUvWSO2YJ17DjMwsZgGtaCc2Ib+86+xPbTNyhsX6Eev6DrU4GOMnbBpww9ZfyCTwna&#10;noXouBSh4ZYrwJCDnsCChmsllhOOoy3AoBIg0FAmZDrwI1qP/Q2N/few3nIXVdRcHLZ/jNY+iYx3&#10;yPL6jzBZKM4taqrc1HKx9wlCQ8dK/arqqFSJMn18JOqSG2NIGIHRMfhEReMkTis6N4e2Bb2sfuwg&#10;W555gmVH9rPwwC4Bnr0sPbKPNU8cZfaaNeJsjdVdB0aOXnKzde0HBZGRlGkIFKi7BgQU1NG8OqIX&#10;DcwqGZ+cL3nlUUsBBzVg9EOCOlWkns+hHxD+JVV/i4K6deFRvQFQUACgX0q+X0p9dfeDRv+2j6SU&#10;aWkpsNCf/3d5P1QoU2E7uodi4hyM2dBN6BwScNgv4KC8k2PBADgokz/1vvvvqaRnvtP/yOXMNwUc&#10;XsVs+ltott1Ao/UqKrWuoNV0Gt3KgxhVHcS46gBG6QuxSRiPTXA2kTkZxOdlYuPuRJDiNDyDCMkZ&#10;TnHrMnFGodh5RmPhGiYRboZEgG1UzDhO7LCVWIeOEsfbjEfmNLzyJ2PskSLgUEvRxH3UL3ya3r23&#10;6Nv9LFHVywivWMCQ2UdoX3uGgtbleMULZIQm4xycjKtAiktwFG7BMfK/CMUpKB7PuHTCh0wnfeJO&#10;LFO6qFl2lkplyuc9F+jee57yhUcp7D1K3pwjdO67SfeeK5T3HSBxwha8C6fiFFuHY2QZLnE1BOaM&#10;wjqkGMuQAjxTGvHP6yJU4MXYOxXfzDackkdiGVyNS9o4Qivn4ZbbgVNSA04hWei7ZRJWsRjnooWk&#10;TTyEY9ECQkduJa1zN1MPPc/YbeeoXfYk9aufYfiWC4xYfQ6HmJFoWqeII24TaFmDvfz/zV1jxdln&#10;YeYWr5aRQzgmNn6Y2PrjFZ2LpXc8dv4CKjYBGDtFY+meLCARi7ZZAAZWoepWCCOHKILiq7BwiMZc&#10;Ppd9yDBs/EukXhw2AiWOAen4xeVh7x8j4BCKV0waZp7h4qjDMHcPwSFQtvMKxDEoErfIeHRtfbDx&#10;iyY4PQ+HoCgeP3eD0LQcglJScRYwCM7JFIAIICA1maVbt8txXLDw9iS+spT8kQ3ElRcQUZApv1Uk&#10;3rGReIWF4BctEOjpp+7CUwkIKAOHNQ1t0Da1RcfaCu8YBQy90La0wtTRFR1TK6xc3OQatsXIWhk3&#10;ZIu9pz/uMVEMWToTHSdrfMMj0TIwQ9NAGUNkioGNw0/6lvbDB26RgzZog6ZYTU2vbsu8PZ2j5+97&#10;o27BE6RP2MH45U+z7sRN1j31HBOULoktZ9WtC5VzD1I+6yCVsw5QPv0A0fWrMI1oF1gYg0nIOEzD&#10;R2McNhxLiQ4Lhndz6PrzlHUuxjFuOPbRjViFVGISVIOWcyGaLrnoeBSgrbQw+OSr307pvux1NLd8&#10;jbbyOmvlccoDv6D9+M9oCjxYrngPVfQcnJQBfLvvo7X1S1QbPsFs2gto+I9Xv4RHmZFOU2WJqbWd&#10;gIIPoUkpapnaO2Ni54SlizvOAYG4BIXiHxVDUGIiy/bvZumxvSw+IsBwdD/LBR6WHT+gzi87eoDS&#10;phHiaI2xcvbF2NYDA6XFQXk3hcpUohFlEKMCA+Kc1dG9iZSLU9aQZaU7QNeCkPA0NHWUuRuUVgqT&#10;/8bh9+u/gINI3aqg0lVPEKU4f0WPWhse6a/1lLyzi2f/9urJqAzRMxRg0e6foErd3TEgBSJ0dMyw&#10;lSjRzskPS484Ila+hMbBH9Hc9wMam+TcKu+mEGhQ9SmPWvZDQ/+MkAo8KBNAvYFlx4vojRFoaLuq&#10;BgdlUKTu8LPoVhxES6DBoEKgoXIXpilzCcscjamNO8EJaVi5emLr5I2rn0SKXmH4JZZRMGI+lr5Z&#10;2Hgk4uCdJPAQh7M4xdQxWwkoX4BnfDvWQUOJrFqEfUonduEVWPmkk926msk7n2XcunNM23qd4KLp&#10;hJT1MmTWEcauPi8QMQOf1HpxWnEEJhaIQ43F2icEezmulUcAVn4BOEUkYhfXSmD1ErwK5lA5/xS1&#10;604x58BzDFvzJIndW0jr2U3T5os0LD/BrCO3qV1yBK+iKYRV9eKb14ljfBNuiQ3E10wlsKgT15Qm&#10;PJNG4BIzVD1ZlUVQkUTJzXimNmHik42PAIVTSiuOSaOIrJ6NbWAudhGV+BTOIXH8fgGHg9hmzCF6&#10;9A7CR29i3M6rTNh9jeqlTwm0PMHoTeconfsUjsnjsBSHbuRRhF1YA3Z+6Tj4SjQuYGDtFS3gIJG0&#10;T5ycez/MrHzxjs7GIyIdF/lf2kk9I8codWuCgUO8nJNscbzBAg4Zsi6XwPghmLpFomsfgZVXBjr2&#10;4QII8n0CCzAS4HAOSZXfIBx9B18MnQOxE1gwc5fjBQuMxSfjFiOfIyReftcwvGLTcA1JRF/gxc4v&#10;nsCUAvU6e+9oua788Jb/RXBODiaeHtiFCGzERhNfVYJnWiKpTUPkHhKOaaAXDtFhcl7jBHic5H8i&#10;3yc4Qj2oWMPIHH0rZaCxLRbOzjj5+WPi4CL7dhIIccXSzR33gFCp4yBgYY2xjas67yT/QSNbZwyt&#10;lQHLdgIXNiI7ucbN0NIzVwDiJ32TQXAYtEFTW2fvZvexc7avbp+350HFjANkjt/GdAGEjaeeZ/nx&#10;a3Qp3REbzjFMuVHNPED1nENUzT5Ixcx9ZI7binl0F0Zh7ZiEt2EQ3Ix+0DC1DPwasJYbWNKIGSx9&#10;7CqPv/Yxj7/+ARfe/IJ9V94mpm4qWm4CCu4FaHoVohMpkej6T1Ap70fYrUza9D0ahx9g+tjf0d13&#10;H6v5L6GbsgDH7V/3v0NhxxforbiD2YTbqPyHCQDkifO0RMvYlqTSahLyi4nNL0TP3IrUohIS8wsk&#10;ehVY8A3AJzyCkIREghKSCU1IISQ5me2nnmT5sf6uipWiDU+fYP2px9TdFosP78PMVUBBHL6bREmm&#10;Tl4YO3pKJGImDtgIA+WGpR6E2O+4FQBQ8uplbXH2uqZys3ZTT/6kpSMRjMCFGgAewcNfnL96+/+S&#10;V/QIHJSJn5Suir+ue6RHx/zXsdVlAghyPKV1QgEF9dwNj8oFKnQMrLF18CE8NhtLnzQ8172Dxv6H&#10;qPY87B8YqbyfQj3VtKTqCZ4GWhoUTX8L7Z5X0Kk7g3HLNXVLg0bLFXSaz6MtwKAjwKBXuR+Dqn3o&#10;VB7ENHGi3JxdsZPoz9HXB++4OFwCA7F29Udf4MUqIJPxi08SktmCjVeinOMgLDxjcYwZQWDtUpLb&#10;NmPoU4pdcBU2oUMJLOzBI6Eej/gK0ltX0r31FstOvEXX+osECjR45s2kdMZh4kYsxzV6CE7hBXgL&#10;nNh4hODoHYKVZ4BEzYHqga52ApG24kyV/7dHwWTs5LP6V6+U6P4ai489S8v602RN2StR/hmGrHqS&#10;7r2XKZu5g4CaGQRXzcC/tAe33Al4FnYQVNlD6sg+7GJr8M4cg3fOOFzTm/HPH4NDVA1uCUPRdk3A&#10;OqIG98xJpI7dgFX0KPLGrMFYYMIhugm75C7i2/eQPHE/sa3bCBuxhSErz9Ox5ypjt1wmddI+krv2&#10;MGHvLfJmHSageCZmfsWiGjxTxkvUn4GNTwr2/gIDTlHi2MWBh6YLTPtiZeeHsasvDgExmHtEoW8X&#10;iqFjLIYOcq79M8WJp0pkHoOuRTBmTjHy+yRiZOUt50zgwcJHICOawKR6+c3CZT8CE77ReMQkY+oZ&#10;hIlHMMZuIbhHp6Hv4k1CZTVOkQmYe4bjFCagkFGAbUiMnO9YLD0jBMD9CEzLIaO6AU2J/mNLSkms&#10;rJDoPwYvuUYDMgVcRCZB3jhFhxKcmoqDv7/AnidekTG4+AVj4eQmwYCH+ukcUwdndWBgKVBqaOeI&#10;nYe3AKo3ejY2+ISF4qvMy2DvgLEcy0T96LQd5s4SXKRkS+qNgbmD+lpWrlllsjUtHUuBf2N0DG1/&#10;0jd3HASHQfvf29JGbfBu6D10YOyC4w9KJu8jtXU9fbuvs+30Syw6epEJW07Ruv4MVXMPU9yzl4LO&#10;PeR17SK7c5t6Oattm8BCK7oBIzEKbcUwZBQGISPRDmxA5VuBYXANoxY/TV7bahz8MvALTcPM1htT&#10;5blubUeMJbLRci1Gp2QZJhu+QGPrA7T3/KSeh0Hj0I/oHvkB1cHv8djyEJPctVhs/xLdncqLl75E&#10;e/nHGDSfRdtLnEZoLqa2PuJYnXH2iMHePRYntzgc3aLUfazKaH1lQJiDZzROXjG4+cbjIpGXnVuE&#10;3FRCCYpOwS8qlvqu8czZsZk1jx9l0+kn1OCw4vHDLBOYWHpkv0CCOFotE/wik9SPZxnJTUYiEHG+&#10;JpjYuss6ZSzDQLfCQDSv7n4Qp21sLvW0+1+xrSmpulxjADJE/xUS/lr+SAow6Co3MwGI/6P6/1XK&#10;ezRUCqCop8M2Un8mlYah3AzN1d03ymOgypMY7l7hJKYUY+Kdjcn6z+S8P0RLAYeFA9DwV3BQtzYI&#10;NCiDIDueR6P1Gvr1z6DbfEk9X4Pu6AuoKg6pWxu0y/dJegCDmgNYl68XUMjDNTAEQ3sn3IMUgAsg&#10;KiUJG3dvzOy9BSJS8ImtIipnKJYe0dj6JYmScY4bzaiV1wksn4tLVJUAQCHOEWWY+xfhHluNT1Id&#10;Kc0rmLj1BtO2XKVr4yXc86cQWr6QpkVniB+1jrjKqRLhJuISmoC9X5TASwiuQRH4xyfg6CfRa3QC&#10;QcXtRDYuwip+FKH1i/GtW0DDiseYse8KlcuO0Lz5PC3bzrHw+AssO3pDroX1Ag5z8a6dSawc37ds&#10;Ch5FEwmomolD0kicE5pwzZ9E49KnsU8fi0PiKFySx+CTNwlNtwwcE0fjkdWNWUwz3qW9BJVOEdgu&#10;wSa2Gee8qYQ2rcJzyBIqV57Bc+gSAkauYvKB5xi39RwpPTvI7T1BaMsmateeI7R2DjruGZgH1RFb&#10;PRm3yAysfSXqD4zH2CVOvnM21l4J4hg9sXb2xTTITz0g0MAhED2rAHHi6Zg7Clwoj6k6RuIq9Q0s&#10;5Bz5pGPlEi8OOVjdKuTgHU9AZIEAupe6XMciAFsBB4dAgQB7F4ITM+S8RhMQmyqgEo2VdzBjpvSK&#10;Uw/GKTiJ1IIGmsfNEAhRrr8ogflUquonoG/hh55lAHrW3py68RJPX7lJSk0N9nExAhKVxFRX8/St&#10;F3jm+vNcvPkCLrLfaXOXcf7ai1x77jU8gsI4L9udv/w8p89ewSs4khFjp/D0mcvY+3qy/fGn+Prh&#10;b+zatQcDS0e+uP8D2Vn5REUlYmDlSFhyjpwHZwyV7g65PpRZWw3l2lDecGvr6S9Q5fqTubv7IDgM&#10;2v+eVj1ukfeIaTuPjZp98B/prZvIG7+FrJHL6N10krn7zzFpu9wc15yndu4hauYepXL2MSqmHSC/&#10;Yzs57dvIHr+T0ikH5OY2DoOg0ZhEjMQjdRJB6R2oLCWq8EkVqlcmiPHCLyKVGUvXklY6BL+4YlyV&#10;iC+qApV7IV7zrqG98S4a2x6gsUuc1P4f0DzyE5oHlfdJ3Ee1+zucV3+CzYjdaG+7g0rgQlsiYIOG&#10;x1E5lcuNIZ3o+Hxx6Pa4eERgbeuPjVMQts7B6vSRlGUH5xCcXEPw8YsmJi6b1rHTqBvaiYXcNI1s&#10;PPGXSCiruoolR/aw/PhBlh87yGrRyhNK/gBL9u8Wp2sgTtYG36hkLN2DsJYbofIIpoaetXxXHwED&#10;y3+Nc+iHCJHyOm0NEwGZIHHeFurWBk1tc3HqRuLAxYkLQGgq3RMKRCgtBAOtBP1O/z+3Hvxn9c8A&#10;+V+7Nv4KFOqWBQEYbYEGbQUelG4LOaaekW3/xFQD80foGtsTEZMh50nOhV8hJsoEWfJbaCmQNgAN&#10;KvXrshVo6G9p0FKgof0WqtGXUbVcRHf4JbRGnEOn5TyaVQfRrTyMfsVedKv2oSUAYVy+Tc6TL55+&#10;4er5KbxD4/CPSZVoPwjv8GQMLTxwcAsVqIsiMEYiUr849ZgDC+dQzF2jCcocT9KwNXjlTsQtugHH&#10;yFrc4lqIr5qDpV8mLuE5hJdOpWr2cWaJY52y/SZ549YSVDCZ8KoFlE89gplvDl5habK/IOx8IgT+&#10;AiXaVloc/PGQ399N/heJjfNR+VcRVL2QonmPUbnkcSbvucCGM2+TMXMnhX27qF9yiFm7LzJx5zOk&#10;T9xO9PA1xI/fIE5+Me4F3bgWTsSneCqWMcOxFlCIGrYMN/n8NhH1uKcLNOR0y/pZOMa2qOEmum4Z&#10;/nI8WwGFgNI+LCIbcc3oJLh2CfmzHiemYwdp0/aTOmUvOfNOMHbPDSbtu8XIzZeoX3uGysVPktK9&#10;l4jm1ZiHVOKe2KB+ekTX3gdPObeWbuGYucVi4ZmCZ2Q5+pYCaY7upFUNwVS+uwIO+vaR6imqja3C&#10;WbPlSSZOni//Yxu8QwrZc/g8gXHVjJ+2msyCVtwDy1i/+Qn8/LOJSq0XWAjGyMkfU1df7H1iOHfr&#10;HSzt3P4/7P11dFzHtqiPdouZGVsttboltZgZLMmSBZYsy5JsWTIzs2NmZmaOGRI7ZMdBO3YSBxx0&#10;mHGHdrJ3Nt1zvt+sJSkn59z3/nhj/MYb556bNcYcVasW9OoFNb9ZNWsW4bHJeEeaGDptAXUto5g8&#10;bR4W+XYmz9sgCn8zrkHxRCSWU1Q7kuJeDXgIODj4WBgxcwmPCRwcP3+FxKIC3EXpW0t7kVRRx6PP&#10;3eX6zZd49OmbYhTEUNc+jMeu3+apZ17GN9iAryGOh556ESdXXxz8I/jiqx+YMO0+hg0fQp/RA3nl&#10;yz9TkJuPc6CBD7/5E+tXb6auvgn/cANZZZW4BYbL+6kCrwVp0Vkd1Pcs37GNbzDecQk/e5ksf4DD&#10;H8v/XUvDxLXRM1edPjNq/oF/FHcspdeILTRP2syiPQ+wXCyq+448waDlp+i/8DT9F52iadFJ6uec&#10;JjB3NhF50zHmTSQ4qYPIrFFEKS/wuHo8w9OkgsjDJzgB97BkoqUi2fbws1y++y43P/2GU8+8yM6H&#10;XyCicBg+Se3o4joI3PQ2+k1fCgwoYFCxAn7C4dyvXdNbH/wKnZpo6uCfcNn7DbqSzXhs+gCHVR9j&#10;018UkaEBY2IJKRmVpGc34O5nEmUeiH9IPL4hVvwk/b34BsdpqQKI4LAEAYwk4kQhVfQeQEPTKG2b&#10;g2eEFgcho1c5Wy+dYqPAwqqzR9hx5RzbHzrPzkvnqe7oFAhw04ZcRiVk4ysgEGhMEospEb2znyhi&#10;sVIc/TXHRwUIyt9Bm4PCzlusF2+ixcJVZcrX4bdZNJUjpbJsHAUkRLmrbhBtVIQo/R5A6IGALlCw&#10;lfx/QMPvt//Hfj1g0bWfXs1DoYZzqtYPnSOOcq32roEaLKhUtTao60oWwAsKteKYOQKn+3/E9ohA&#10;3D6Bt6UfaNEhtdYGNaJCoEGL0TDmBvpRz3SBw6gnsRt2DU/VPdF4UkDhOLZNxzWAcBJocK3bh613&#10;tlhtiXgHRePub8CSViDWqpkISwbeoWbN5yEw0kp0ajmWnP7E5VYLOOQSHCsKT6DQWjWeYRsfpWDU&#10;dnmXJhCa0UFB5wb6z78fQ24LIdbeNM87TtnUg8w78SJT9tzAUjeHGFHSaQM3UDv7CKFZfQmMy9Sa&#10;xz0FJr3CrdrIDX+jmWBLMm4KWvpOJ6h8PObOFdStPs8wseznnHiS5uXHZP0cg7Y8wsT9V5m+/yH6&#10;LTlGzqTt5E7aRfHMIyQMWkFs7xkYa2eRN3Yb8f0WYq6eTWbnRhIa5uOX3klEyQSthSF32FZCVXj1&#10;itkElc4gcfBGzAPXkSTleWP3ktSxiYiGRVK2RuuOMHWsJ2HEVkqnHGHEridp3X6ZDm3ujEepmHeM&#10;gpknaF71GOG5g/CJq8SYPwAneZ7u4YnyP5PwjEgiPq8P9j7R8v4JLHoacAq2YOtrwt5XvpPoIlGm&#10;6ZJPYtP+Rxg+agou/mYqmiZz7PiDJCSXsmb9MeKsmaTk9GP1poPYOQXg7hOJtwCDX2wcnsYYogQI&#10;r998E98gA15GI75GK488dYfHnn6BR599heikLOau3MmYifPkeaeJkZFDYe92+tS3MWzkLDm+gG0n&#10;LlDd2E5N0xCGjJ6COSsfL1McoWk5PH7nLXYdOcPhsw/iERzJ/jOXWLFhpwYa9s7ehMWlc/Xp54iJ&#10;T2DM3MUsW7mGiJhYvv/bLwSaI3j+9ffILy7VuiOeuHWHl199g+tPPkO4MVbrwowwCwT5heIpAOHq&#10;GSjfjrPcL3ccvP3kHv7R4vDH8n/JMmn1kYi2cSv7jLxvx9mmCWv+UTFkIdWjNlMvFduMjWJJH73C&#10;vN2XGbX6Es0LBBbmnaNg5E5SB27CL3MKAUkjsfVKFuoOEotVFJzeHRfXUFHYMXiIle0aqIY+5ROZ&#10;UkdUzkAMRaNIqJpJUfMsOhbsw1g2Bs+EFnzbduO69QtsdwocHPgztodEMR37Hqezf0W3X/krfIN+&#10;r1i6arKp/V+h3/05nhvew69iNzaVa/CMqSfUUoIpqYzK2g5CDMn4SOXv7h9NQLhYNkGJAgFdkNAj&#10;PkGW38BB5f1CLISKtanAoaCojsregzBEp+HkJVaGVxhGaxoj5s9l/t6trDt3jJ2Xz7Pp3Gkc/UOw&#10;85TK1lEFb5L7YK/gIECUvB/ObqFdkCCWiQIEBQJ6e0/Z3hV4SRthIYrbEp+lbesCCrFiVIvDb90Z&#10;vweA3yv+/yrd4aJ1zjg5yW/J8f/Jl+J3AKFE+S+oa1HOmWpoqIOLgIxbYFcUSfdg7CRv6+wvlaMn&#10;BmMywREphIw7KiD3Z4G477Hb8ml3mGkVMfIdDSBsZgs0jHwam5HdIyckVXEafIY/js+AUwIKx3Fo&#10;OibpUZwEHtwb9xGcNZiEzHI8wmIFIIIFtuKJNKfKc7MIcMZoMBYQnkBQRCr1w1eJZTmZ8AQBmThl&#10;JSdp8RX8k/syetPDAgGLCUxrJSC5gcjiEfSdvpdINRIhtZGMthU0L7rIwuMvMGnL4yT2nY1/Zgcd&#10;K6/QeN9JjAWtWhRKf1MakaLA/NRsi2kCgWK5GpNzMBU1EFMzE3PLclLHbKF1/VUGbn6QtZdeZOKu&#10;Rxmw7izls/cz+8B1+Y2nGLpFLP0p+8idspdesw+RNGgllto5BJdPpnTSfsIqZpApCj+uaRnRNfOI&#10;rphJxqB1RPeeS9KA1RjKpgg8TCG2YQmJg9YTVb+IlEEbCC6dQtKQjVQvOEfqiO3ED95E9uTDxLat&#10;wa1kCu1qvozNV7SJtrKm7JH8VUwDlhLXuABbQznmPmOJLevEMzIVHwGGoOh0XAJi8ZDvw1O+A1vH&#10;INx8Y3AU6PaS7Y4+MTj5y7csIOERksy2g5cpKK/FxxDPsAkLWbVhP84B0cxYsBlneW/S8+uYM38T&#10;4yctorVjAl6hJgJE4QaJsvaJNmnBnLwiTZhzSkQKcA4KJjwpTe57PMHmOAJjU3D1DZd3IAtHzyic&#10;PaPxCI3HVaAyPCOHrL5NouRT8JZ3wsuQoCI2EpyehrcAgCmnEAdR7G4CDR6hUbip+AqeAXiFRBEU&#10;qZx7jbLdF0NCLL6yn42Dm7zjHsRnZuLk7oW7AIOz5vToKecPE/g3EhEnvx0QgEdQCF6BYTj7BOLq&#10;EyTftPqePeRb9sDDW+o8/+Cf3f3/8HH4Y/kfulT2m2CpbhqzJCWr+vkl2079W92gmfRqGkvV4KU0&#10;jNvEysOPsXTfA0zfeJI+47cSX7eMyF7LxRpaQWSJ5AsX4J8wBFt3qbRF2ap+fS/fKFx8orS5GLxD&#10;ovETCz7MUkmYVOKB6S1iDbQSkioKPa1TKvaBBKQNRZc9B+/V72O74QtcV3yKftxzeBz/GbtTYtEe&#10;U60LAgp7v0SvYGHPl+h2fYFuryirbZ/jtPZ9bMo201+uPSo2F4sokpa2SSSm9CI6NlMAIFmuLQFf&#10;gQIlPt3QoOUFFpR4SyXpFWjWUrXuF2YhzGDFmpRPYUEt5b1aMMfnSiVhFCUaIhWHgXkb1rPu5GHW&#10;HD1Efm2jFqLZ1jkUWycBBMdA9AIOKvKjGlapvK2dxXJXqQKCrqGYXUpaGymhWflKsbsQFKa6Mrpa&#10;GNQEVmrURc/Iht8A4rf9f9/S8HtwkDK1r42zZu1pYCD7qwmqVEAotU3ltXURe0dfHFzFalJTgUvF&#10;p8TFP1Kb58JZYMlBzfQplWtpUT0paeUYUxoIO/AF+n3fo1cjKtZ8hH7JW+iWKnh4B930OwILT3eN&#10;mhCxUc6QI57AYcQjeDadIaT5FA79j+LcdFjgQaChbj+6kCr8QxOJjs8jKatSoCGBqLgMgYR4AkUx&#10;hEYla6m2HhkvCrycrKpRhCeXYEgqFNgwE2TOxVg4mLzhWwRqt5PabxYhKb2JLhlG/fhNBCf1IiSj&#10;kfo599Ox+RrD1lxm0KrTWAUcIgtGktOxhsKOJQQl5GNK70VYfCZh1gwi0zKISs0QhRmFnX84ftZe&#10;FE/YRaaAQNH8oxTMPaZNo62GHrdvvEjn7kfo2HSRIavvZ/bxG/RZJJb+tMPULjlPxugtmBqXEFs1&#10;B3PTUlKGbCFa0qKJe7D0W4q533JSWtaQ0LCA8F7TSJJ8QMYIEppWkDFsqxy/k6xRuwR0RhKSNxxH&#10;6wDi29aSMnw7KSP2kDPxEOb2tZQsvkT/DZeZcvQGRXNPkDv9MB07HiWxbRXBRVPxSh6EX/pQAuP7&#10;iEJPEoVoIdJaoAGEZ2A85qRSDXpDolJxC5RvQmDNydcsEoedbzzOoSk4h2SIdZ2Ku3JYFQPBzc8s&#10;306yKGsrvqGyLTgJ38gU7NzlHfI24m9Iw0HAIjBaQZ4Vf3O8QIsVuwADHuGiwENUV0YsXkYzvjFx&#10;2HqE4eAl35R8V57+FuzEEIlLrqC6YzjjVq4lrbyamIxCEjMr8Y9MIsqaRWFDM9ayXmRU14qyj5Vn&#10;p3xUrAKcUfKOC8TLd+fhFyL1klEMACsphRlkl5Tj6OpHopzL1S2AJWu30NivhV1HjrJk+Uoik+Mw&#10;JsQTbjHLt+El76aKAuuPb1AoYUYTtvbuOCqDQODDxcMbf3uvn4Psff4Ahz+W/+MX24CQuHJvX8vW&#10;OHPBC5l5A74sqBjydz+pELw8wrGz9cfPz4C/GvqWUIjZnE5MlJB7oIHQ8ESsqcWEJlSQUDGHmMLp&#10;YnlViHKMwcEtHE9fNZeBHBstlW1eC7FpYvGbionJFkhIFwsvqZXgZJEUNXeEwENqO4EJ7eiTJxMi&#10;Sl+39jN0O/6Efs8P6PaJHP4Rl0v/xFWFiO68hoPqjtgvsKCGUu75HNtdn2C39RNsV7yHvs9OQhIH&#10;EGkpwNU9jPET59O7upWcvGriEvKIECtU+S14CxQoUPAWaPD+L7DQI55iaf0eHpSvgWpxyMutpqSo&#10;H7Hx2bgLFNm7qEmngnHzjtDCONu6B+IXLpWcUxcoqMpWhabW23eFi7Zz9Je8t9YdoXVJdLc4aP4N&#10;anSFCr5k5y7iqsGCo4vaX3VV+OCkYEP20+BCFLyChd+DQk/+v64rcND2lXNqsSC6wUE7h/KVUE6U&#10;3dCgukvU3BgKaBwFHtRwURV7X81X4egXRphY86ExCXgIMDU1DyMmoQTfKSewPybAsPc7nPZ8h416&#10;FsvfwXbxm+gm30I39ia6Mc+iVy0Oo1S8hmdwGnJV647w6HuIqMHncOqvYjYc1/wbglIGYzRkYbSU&#10;YE2vFODLJq+kH9a0XpgsuZpfiIKGQFFqXkEmbZRDkFihhrRqUUACF6Lcwiw5hCUWYyruoO+sgyT1&#10;u4/4kk4BiwoichrkvaslNLUKU8kIgYVLDNl0mYUnXqRdwMHcezrxfWaT0b6OPpN3EJkp++VUEpGa&#10;I5asRazkJLGQLQQpiEgvxC1OoGXkNtLG7aF07knyph9g0PqzrDz5DMuOPcWILRcZseMS952+Sd+l&#10;p+i/9hI1S05SMHUv1s71RFTOJrp2AflTD5A77ZA2HXf6KPndmrnkSWrqu4CAnJGEF08kvn4hngLa&#10;WcN3UTD5MAVTjpI0bBs+2SNIHbQOY9NqOecOwlUsCoGPioVnMQ/cSuHMk3Rsv0blgqMUzj5B06qH&#10;qVx0muIZh8kfuVPrSgxOGIxTcIm8A1HyvkXI+yl1gYMBG0ejwHGagICFmJQy0oobsGZXk5RTL0q2&#10;E2vuUNLrFhJYOIM+AlAOQSlkFjQQHJFGmuwXGJFJiDmfUROWSFkCoyYt49V7HxIWk89XP/xMr+oO&#10;vvjTP/ns578TlV3KFz/9TFJBNTfe+II3P/iY2iFzGTB4JAkplYQbSnjx1e+IsZYxZtIG+Y6T+P4f&#10;/6TvhHn8+OuvVLR38OzLb1BR2siwyQul3ilgzoat8k0auP786yTml3L3zU+wWjO1GCl+YXE0tw5n&#10;1dbdmJOzeef99zGZktm2bS9LNu1i2IgJ2Dl74+4TIN+2QLuDHXWDWzElW+W7dsDJ3Q1XPz/s3T3F&#10;CBGgdpJ1FQvCzgFvvT2+Onvi7P1/jnfy/wMc/lj+2y9OIu46nUeWyGidznObXu/9eFh40ifunhF/&#10;1enc/uXkIkrBJRw3r0iKygdQVjmYorL+FFU0UNZ7EEZzEXllLZTWTqCw71Ry6u+jqP8CjJnDcQ/J&#10;w1GUmLsoD2dXo1ijVkJjS6UCaSPIUoWNXyYBYrlEZrTjnzII/1QBhpR2gYVBohTaCEgchKt1BB71&#10;O/FZ8zE2GwQKNnyJfuf3XbBw5DvsTv+Cbr8oob0/YLv3R/SS1x/4kzaEz2b2y9hu+gjd+vdxWfku&#10;uoqteEWLIojNIVaspBEjZ2CxZNK7qp3ikmYysnpjjsshXKwdBQ0KCjyDJBXxCJS8lLkHmLR8T9qz&#10;zUtgylvywWLZxso5szLLKS5qwGIVJSJKy84tDHvXEBycg6WCDRaL3KB1c+gcAqTyDRRlrRS/ki6I&#10;sHWQvF0XLHT5Nfhq+S5R3RVdfgsqbLSbV5jWKqGcIhU4OHuGo1OQoU2J/R8tCr+HhZ7132//PTg4&#10;ybX+h4OlAofuY2VdQYudPFf1bJVjpoOnwIK3wJC3goZwMnrV4egVQHp2GbklfTAkVhI1aA3DXvwO&#10;5yNfo7//z/JM5LkI/OkXyXOZKMAwXkBhjADD2K5UP+JJHIcJAKqIkP2O4tNwGGPHBW30hGfjAVxj&#10;G4i2lJOYXkdSWh2pOf2JT+8rSqNGnkEGYZHpmk9FmDzLIOXMGqQAIhlTRi3JFSO7ZsuUbf7mTPxi&#10;MjHkNFM2aj2pAg5+cb3xj6sgpfdoUVBthKTXE9NrHFP23WTM9qtM3vM0dTP2Ey2Wfdn4nfRfcpaU&#10;xilEp5cTLO+Pit3gHhaDh8GEb5SAgzlbzlGGqfdIUdbrSJdjqhefZcSua8w+/pQW5GnyvkdoXr6f&#10;Acv2MXj1EYqmrKN94zmRB6i87zAx7cuIrJ2DsW4e1vHbqFp+hunnXmfCydcYtv8lRhx+mUmn3qJ1&#10;wxNUzL9I+47bJI/ZR97Shxl0+m1m3fgz5VuepnbLU4QP28XqN39l3s2vGXzpPQY++iXTnvuK1a//&#10;wqpXf2Hj6z9z5KO/cvyTf7D2lW84+uHf2fnGj4w6fY/syQ9SOPFREvtsITJe7mNCJ4GGOkxJ7SRk&#10;dpBc2EpJwwgiknsRntSbMGtvuedNmPPaCUtplXQEIVJeWj+C0Og8AoxZVDaP5sDhCyQk9SHEUse6&#10;LUc5duw8vmH5nL5wlQhTDv2GTGTEvKUUtg1i8tp1hGdl0DB/NPVjxmrQ7uefKFZ/PJYUea5+ufgF&#10;5eDobCU+uVqseRWZ0kRUsjxXMVSKm4cQ1asYQ3GBGClZYphkEF9aIQCZgZNnEGGmFHQ2nrj5GEXR&#10;B8p55F13VN+uvwboqqXAxlbFUnGkqKYeO50r3v5q+GUAvhFReASHk1XSizCzSe5RAtFxacQl5RCX&#10;mC2GRbysZ8h6LlExqUSr8PLyDcd6hGJy8BNw+COOwx/Lf5Nl2sHXw8dseKKpYdb9h+qmHnzOx1T3&#10;vs7G8KOdzuuf9nbe/0tnowILiULSdXnoq+iFqqk7M1tZbhkkpBUSGZ0sFqZBCwlbWD+D/JoZ5NUI&#10;LNRMo6h2OtnlY/GJKMLWI0HIWxSZnMdelJhnoBVjch0u3imiQOUjFcXtaqzCObwPLhG1OERWYx9a&#10;gV1oJfqQWnQJ4wka9xjuqz9Dt1qUzLo/iZL5BpttAgR7BBiO/oT9KeW38CcBBCk7KGUqr4Bh77fo&#10;tn6ObstXIp/gsuZTdP0u4dBrDe7G3oSa84iNL2HUyPuo6jOI6ppBZGSWUVzWRG5BHSmpZVo3hfL+&#10;91J9tiI9gODmH6OJh78JN99orftBiVpXgKFS5ZTnJ3BhMKYTG5tKfFy25MXq9IvCwTFUFHuwQIDy&#10;YwiQexmOpxyjl7xqcdBaHSSvPM27fBz8RIH7amkXRPxHq8Pv4UE5Q8Zbc6Ui88BW84Xww0FNRiX7&#10;/qfJphQU/A4Y/is0/Me6o1ynp4BekBznqrUyqApSa3HQ4kE4i4Xpja1ToJS5CzCE4+hjwMkvkqzK&#10;ek1JZ2RUYIjPJEiUgr21jdDDn2Nz6ld09/+MjYhuy+fyXAUc5t9FP+U2+vECDhNuoBv3FHZjb2A7&#10;5hkcR1zFXqDBVYvRcBCvhiNYhj2KZ//DBJZOJDatWn6jiEhzIaYEUcoJFRT1GkJ4dDHJmbVkC9wa&#10;BBDd3CLlmVjEak0nMq2E2OxGEgoGEF9QS1RSsbzPBQSr+SNM5RjyhxOU2EpARDneMRUkV82ievQm&#10;kuumklA+jWErz7H50efZf/0eG66+R+feG0w58zrbn/+JIXuuUjl7F3mDFxFb3IG5RH6jdxOZ/YeQ&#10;0NBB09rjDDh8i/YLbzLp6keMefQDtrz6I49+9SuXP/8nG258xNkPfuXJr//KxY/+zI47X7Pmxpds&#10;eeVHNr70I32PvkTDsddpO/cmc258zdwbX9F+6R71R+9SdeAOLafepu3C+5RsvUn+isep2nabpKn3&#10;kzj7HOOe+Ir5L/5K7dG3GXX1c5LmXSZl1bOMffxPDL/yERve/TvTrn/J3Ds/MPWJT9h67688+O2/&#10;ceaTv7P3vR9Ze/cndtz7hd3v/UrG4mvkzH6GhIFHiCubT6S1g8i4gUQmdBAc3Yh/ZAVuYcnyLvQl&#10;0JROdGopoQLSFrn3fgJynoEmvJWvg3xTQZGphMdkYy/PKCWnj4BCIv7hqbI9Wb4nKyarnMsnHg+/&#10;OKzZvYnPrcScVUp4Yhb9poyjfvxwEiuKiErJIjm7mrCofLz800Q55xJmyCMwVHVZST66EKO1jAhL&#10;Eea03uRXtVHdNoKqtk4ySxuJS6sUOMkTCK0S0KgQqSQ1vYasHHlXEitEKsUYKCZG3rVoS77WtRkp&#10;1x0SkUpgSCJevmJASF3g5hmBh6S+8l0HqW5NSX2lbvCXOkHL+0Tj5xuDv4i7a5h8T55S57rjKkZB&#10;uFcUVufAnxNd/gCHP5b/Py81Cx4prFt8dWzDsidONC5/4q2+ix78qXXV4/8cte2Ffx+4+TZ1G25Q&#10;s+F5SlbfomD5LfKW3KZg8Q3yZl8he/xxYhtX4Zs3ieCcsWJpDSchZ6hU0CqOQT3pJe2Y0pswZrRh&#10;zh6qiV+EisxXTlzhaKJzxmDIGE1a2Uwh92EExTXjElRKsKUVD3MHNrEd6GJGChhMw6/5MDrzFMLn&#10;vID7onewXfYR+uWfoF8joLBclP5aAYBNX6PbpRwdf8LuxF/RH1MtC1Ku4EBAQSfQoNsnqVrf/gW6&#10;zQIa2yTd9Ck2az7AcbWcr+9pXGL7E24uxhxfyMjRs6jq3UZlrzbKK1rIye+j+SMEhSbJh28Sq0IU&#10;u7L6RXkrBe7qHaVBgpvqh5VUOWz2AIMa3qdSbbuIi3c0Hr4CElIBFAqEjBo9id27DjJi+BwKivrL&#10;7xcRouI6SKVqqyDCOVTr2tB3Q4MS1UWhnCNVl4Za19l1dVWo7oDfg0KPaN0YTn7EiAWjzRGhtTr4&#10;auCgdTMoYOhuMegRpfy1VoPucg0GukXr/rBV02f7iGUV3N2KoSwr1UWiukbkHGJpObsFCvREkt2r&#10;nvgsubepecQkiKUdnISfVN42xhqiVt/G7cgP2N7/F3QnumYX1e+RZ7b1CxzXfYxuxh1sp7yA7eTn&#10;0E18FhsBB/24m9gIRDgJNDi1ndNaF9wG3I9X81l8+h8lsu0khqppYlX2Euu2BktyFUnpfcnKH0BB&#10;SSvZhQ0k9aolr6GdKGs5qdnNpOW0YLZWE5XRl+T8IfQZuZ2meWcoGbaWtJrJGLIHkl47g9whG+gn&#10;1nqfFVfJn3CYtI7VlC+6wOjz96hbf5XsSSfpu+FpLnzy7zz+5b9z+dN/MProKzRufJpdL//C9NOv&#10;kjpiE61Lz1A4dBmWPiPJaplOQftUykctInvUBoacuMuoh94Vxfy/WPrC91z85t+49uXfuPnzv7Pr&#10;zpccevsHrnz6F5789p8clvzee39j+2s/sey5L6k+8CK1x+8y7MoHbHrzH6x/7RfaLr5J9aGXKN35&#10;PM3nPqRi6wukLnmU2vvfouX8u+QvvkxAy06KNt9g9NWPqb//VWbf/omGgy9I+TaSll6j5sRrLHjj&#10;X5Rsf4pJT31F84lXGXf9UyZceYNt9/7J+Cvvs/nuL2x6/S/MfvwzqrbfJKTlfjKmP0Zw6Sx8zHUC&#10;DL2IslSJMi3FJyhTCyVtSshn9Php9CqvFeUZJko8XoA8jeCILGITeonFXUlGbiOZ+f3ILW4hu6A/&#10;JRWDKRYpKB1IWnYD5oRygsPSBbwT8FAOjl4C8l5mXD1UECUDamZYF49IvOTbCw62EirfVnBoAqHK&#10;tyU8XhS2Cb+AGDk+hoCgWAIkHxgYQ5BAi8oHS+ofLAo9UBS68qGQfEhwLMEhAjUhZjmXRc4TR3ik&#10;lbCIeAGFeDGgkoiMShSQEIMqOY80AZmsnHLyCqrJyCojM6eMxBQpzywkMTlbk7i4VCIjLRii4wmL&#10;jCM0Qs4dEkNosJEQn3B8Hbwwyf9JdvL7OcXpDx+HP5b/9xe9TrfIpnHi+bCa2Zcbq2df2VQ24+Kt&#10;shmXvq1ZcO0fFYsep2juZYrnPELx7EcoW/AEhUufo3D1HbJWvoxl8SsY5r+MceFLRC58kahFL2BY&#10;8LyUvUL4fXcJnfcqvrNfwmP2y7jPvYvznLvYz34FW9XkL9t1972ObtarOEmZr5SFzX9Lzvka8Qvv&#10;4j/jZdn3VXQLXkU/Xw2re19ErMoFH6Jb+F7XULslH6Bf/DEB41/Ha8EH6JZ9gm6lKP5V36Bb9yf0&#10;W79Hv+sH7A8rB8e/CRgoOFDdEkoEErrFVqW7BCzEctVtFmt2k0CDUkbrPsRp9UfYtlzCLrKZ0NhC&#10;zSqdPGMVFX06KS0fSGxcDgFSYQQGmPDyCiM9o5Q4ayExYhVFRiVJBWElIDheKqQoXLwUIETjLJaC&#10;i4irT0zXupQrcfKM0kTlXbwi8ZFKKTmlnJbm8YwbM4uZ05fQ2jqKsl7N5Bc34ReSIgq2QGBBlLtH&#10;qOYboVoctK4JOzWKQkGLamlQrQ5+3a0NXa0Ov++q6IEGpeDVbJc+ASo0tYCDAIann1g8UgEqyPg9&#10;IGh5FZPhv4gWKErExkZBRHeXhJ27gINcT/c5nD38KKlsIsqcLdefLQo7V5v90y80FS9jCXpDI4lb&#10;38b90PfYHFYziv4o8mfJ/yzPS9Z3fCHP9isct8kzm/caNtPvYDftefRTb6Gb9By2E29iK6n9uGdx&#10;HP4YTq1n8Bp0Ds/2s7gMUvlT+HWcwS60H1nlAgUpAg0CDBnFg4lN7UtqXis5xYPo038C1opG0voN&#10;xlMsw+T8NloHLqG89yTyiseSlDua/tMPM0MU6+B1V8lrX0JSn6lYK2eR07aJzt0vMu3sx9QseIj0&#10;ETvpvfwhRsi+/TY/Sf704xQtOM/+1//GUz/+O9e+/l8sufYpNZufZY0o9ge+/huls45RMP0kxdP2&#10;UzByBeVD55E3YAZp9eNIa1solvoZmo+9zoJnvmHMlbfYcudrLn3wC2ue+YCFN77kwOvf8dQXf+f8&#10;2z+x6c43zL76Pmtf/JHhF14nZdkj8g1fpfnMW4x57EPGPfo+fY+9RMaSKxSsvk7phicxtmwiSqRq&#10;y9NMu/4tieP2Elq3hsyVj1O89znqTr/B0Afeo3n/TeIn3k/5jpcEPj5h3BOfM+jiB7Sclf96//sU&#10;bnmWGde/Ye3Lf2XtSz+x7Y2fWPfSt+x46180H3iFsPbjlK68TXzberwS+uEUnI2jTwohxkICIjIJ&#10;j86nvqGTYR0TGC/g3NxvGPm55RgMonyVwgyN1RR0hCj4CFHGYWoIsiFJJFFbN0QmEhOTitEoAGJK&#10;J9aUiTk24zexJuSSklakzc2SW1itSXF5P9Jze5OaXqZ1N0abMjDF5pCZVUVOdpWsp2kxVhQE+Mt3&#10;GhhkJsDfhI+/fMMCws7uQaip7BUsdzkgqyHGrhoo6+ydZJszbqHBBMdb0Ds74eTrjXtEKHEFuRjT&#10;Uyiurcaam01aaRFh8XEYkgSio41EZ6aT1FvAKjsDx+BgbVpte08xApzl3A4O2NvY46lzxOITQYK9&#10;288pfzhH/rH8v7Fktx/ILhl7cFpq4/LXLCWT/l415di/iqddoHjqg5TOuETh8D0klU8hPrMZY2wB&#10;SWnl8oHkEx6aLGQdJx9MHn5BCfgHpRAeU0ZEfF+CkwfhlTwcx/jRBDXvx3/MY3h1h/fVzX1TAEHy&#10;894WJf8eDis/wX75x+iXKBBQQPBOl8y7h42ISnUL3kG/6P0uWSD7LRRRkCCiWy5Kfdmn2CwVSFjx&#10;Oa6LP8Cx6UEcN3yKfvd36Pf/iO3RX3A4JpapAoQ9qkXhBynvEt1+KTsgqWyzURbrtq/Qb/q0Cxo2&#10;yrmVo+R6FYfhQ+wGP4w+egQhJrGCLb0YPXoRFeUDRNrJkgokOMRKjFQ8OXlVtLWO0SoUqzWX0rJ+&#10;xItCNxhT8PJVTY4GsYy6IkL6iSXjHyaVQEgivnIfPf3MuPuY/hM0qNRRwCEw2EL74Elce/wut2/d&#10;4/OvfuTOKx9jTS6lqmYQ8YmFAilFUknJ/h4RqCFrOnt/qaxUtMdAbG29sLf3wV7gwcbWHyfHAJyd&#10;A8XaCsfNPRRX92CUz4mCCeX3oER1YzgoiLDx0MAhIEJ5sls0B0x7F38cpVLUYjpo/g726HUiWkuD&#10;lGnQoKBC1rUuDVfN6lKQEGFOJVogITouX2sl8Y9IwieqEOfUEQQtfAbPfZ/jeEKemRpaeUxAT56h&#10;7REFCvK8dgkIbhcRWFBir2TFO9jMegmbGXfQT38eWwEHuym3sZt8C/2U53GY/BxOwx/FdfAl3Dsu&#10;4tVxCZ9hDxA47DKhIy5g6i8WcnEH0ck1xGQ2YkyuJy5rALkVo0nOG0RZzQRMSX0JT6gjXiAiJKsv&#10;hU1TyK+eQExSC2nF48jIH0t8egcZNUso6DxG9YSTZDSuJaffOkpGHqZt+23GXRKFvFk1xe8kuXk7&#10;Ke17yJt4mjiV7zjA3Ic+4dDL3/PIB3/j9L2/kjX7AoMOvUzF5kdJGLmPkpnnSBm2So6dgrGsDVOv&#10;dqw148gasYkBYuk3HH6J4ZfeZeWL33H8je949vt/ceadH1nz9MesvPklpz78lcuf/IPNAg6Lbn/D&#10;8lvfMOj0i2SvfYzUZQ8x9PKHrHzlV3qte5TCTU8SN/EQps4dJHRsJbp5McEV04kZvo+B59/EOuEI&#10;hqbN5Kx6kmECGu3n77H6tT/TdPAGWRtu03TmHlVHXqbzyoc0nX2d1gc+xLr0Cq3n3meb8ncQaJn9&#10;+Cese/nPAjI/sPTm93jWbySk8yQJ4x8ksmYNPnHNmDLrcQpIwphUQai5mNHjl4uVnY2vbzCuzp7Y&#10;C9R6uPnj6RmAp4+UuQTh4hakxTFwlnfU2Vm9y17y/iplLe+jjYu81yq4mUtXV5neQb5J+U7sHfEM&#10;DsArPFS+y1Ac3DzQu7jI8xbwz8qmc+lCAuKtOAREUFTXRlBcOvHZ5Ti7GuRckXh6Z4hBkIq9kwVb&#10;e4O87/I9OUfINxWFvaNs9zIJoAfJdxOOk2skIXGpNM+fiWd411TayTUVOBsC8Y6PwlJfhqcplOii&#10;dAylKfhbDcQWpONqDMHTECL7lpMzqBFzUQ76AC+5FhP+kRHyuy7yf73l2/aU++GPu/xff/k2wx39&#10;SLRx/znRxusPcPhj+f9tyW7dF5g79MCcnJEnbhV2Hvo+s/PQv/InXiBjwjnSpj1E6ezH8E0dR6Cx&#10;igijWH9xhYQbMwkJtxInFB4WZiXQP5aAoHixoPMwSaUfGZWFr5S5uIliMxQRkTmEgMrFhI6+gPfs&#10;Ozguekes9M+xWyuW+0pR5ks/QifKXbfgPYECBQjvSv4/i1626bVWhC7RAEHJUrH6BTJ0amikwIJ+&#10;hVLsX2C7UZSIQILPdoGCtO34HhcFc/gnKRMls1e1IggQdMOBJnu7Who0v4U9sl1gQXVF6DerrggB&#10;BoEO3XoBkXUf4bjmY5zGPYdD+gxCY3thTiikc+hsCktbKSvvL9DQTHFpMyWaNJGTW0NGZm+yRDIz&#10;ynEUpZud3Zv0zHKMYuUEh8ZLRROGg2vEb+Io9+73qZO7Qcs7ewg8SN5B8h4CEEFhZoaPXcbsZSfZ&#10;tu8aU5aeprF5HOkZFfSubiO3oBqTJYd4awGegdG4+0ZrLQ5jJy9lwtT19GuexIJFG3j4kRtcv/4C&#10;h4+e5Y03P+SXv/6L119/j3ff/Zhf//ZvtA0aRWhUAiEiAeFm9AoalDh44xdqxkusOmfvMGycBCyk&#10;UlZj4zVrSvmuKECQikpV0gnJueQXiyKOy8KYmE+YWGUR0RlExxeLQuiDS854fCdeInD3n3A+qqbB&#10;Vl0OP2pDKW0FFpRTqm63PNOdChK+RL9VtQJ9Kc9KZIsCvC+0biPdnJfRTRNImH4b++kvYD/tBeym&#10;vdgFD7LuOvkmTkMfwqvzAXyHXMJ36GV8BRoChl8mUCS4ZiPmlEbyitsFkPvib8jHkFBJXHpfWe8n&#10;195H1qslrSEwtpi43FpM8kwtkiYVtBCb3kRSUTN9Rs+huGUaURmjSO6zhrxB+0mpFou8ZhUZA7Yx&#10;7sg7jL3wAY1bb5HWsYfslq1YaleROewg2SOOkNK5jwGbn+TcW3/j+Ks/cuytv1K/4mGsk04yYP+r&#10;lKx8jMJFl4nvv5zYKjUTZSfRhcMwFA3H0HcJ/faJkj7/AZ1n32b9yz9y6t1fuPDBnzn7/l9Y8eQn&#10;7H7zF86++zNXPvkn6299zszH3mH+05/ScvwlUhdfJn3eRSr33abtzJsYphwle8lVjAIGQUWzCMoe&#10;j1/GUAxl0wlsWE/23PP4ly8mcsAuOgSG1rz2V2r2PsuYa9+QufRpLDMepvHEW0x++gumPPM91Xue&#10;pfX0W7Q++AlFe58TsPmBiQ/cY/nz37P0uW9YdfdXGg+9Ski/vQS13U/+ppdJGX4QD1MDrhFZmLLq&#10;CLeWEhJfgFuAhXB5l5w8/AmKsgggq7gsYYSaUjClFQtoFBImSjnEaBUQMGqTPakWM1vXQNyDYrSI&#10;o66BoQSYzBhik0nNKSU4yoqduz/eoqwrh/QmMCUKO88gAqLiCcxOJKW5iow+dQIOqVgyS+UcRnQC&#10;474K/sMziE3qJbAeL99vEnq7GIGDWNkegZ1DpECDQfM9CggR4PYQIHENl+2B2uyX8QUl9F84lYjK&#10;TMwVeTiHy38qknMmmwQI3IkqSCUsQwy0wnR8zAaic9Pxj46iengHgVmpOAYFCICY8Y0UGPHzxtbL&#10;Cw8BkciERGztnHCxdcZTZ0eoow9JGji4/wEOfyz/35f0tvV+kZ2HnLI79l7MGLzv3fQRJ/6RMfb+&#10;f8+ccoG0GQ+RPOcJrPOfI2nxC6Quui1yi7y1L1Gw+VXyNr5K6XqpqJbcJGvcWezjhuJuaSYsoZHw&#10;+L7yUTXgnTIA7+I5BI1+ENd5r+Gw5hPsNooSlwrdZoMo4GWi1Bd9KGDwHjZz30E/9x767hYEvWpR&#10;WNAtC1XaDQ2LVGuCGnPfDQrLBDJWKFiQ8jUfYSPntt3xLfaqleDQn7A//WccD/+Io5onImcbwVrX&#10;w9fYKxhQcKABQneqRA3R26u6K0QZKQUkikcpIb1ct37D57+Jggab1Z+Klfoi+vTZhFnqsFhK6Wif&#10;TnF5C0W9+tKrrJHSoiZKygZQ2qs/efl1ZGZXkpbRi6SUYlKSi4k2porV4Y6XT2S3RAgAiFVgpywg&#10;NXxSrHYRB+ew3/I95coBVFkmPUDh7BpKaEgcZQOXkT/uJEEpwzRFFxZkwdc7grDweLJyKrRASAmJ&#10;UrmqaJJyvOqmGDR4Gr2qRlBY0i7XVc6Z048KODzHd9/9hddf+5h7b3/Ovn0n2bB+LxcfeIKlK7Zo&#10;zqoqNoF/iFSAAg3KEdVW4MAzyIhHQJTmqGnf3QQbFBqLNSUfa1oRMfG5xMTmERicRJCaZyO2AFtD&#10;FeHD9+K5+lVcFBioloSjvwgkCBwIJDgc/hkbrctBQZyIak1QfiVbBQ5EbAQYFCTo1stzXidQt+ZD&#10;HFbK+yFwYD+lSxQk6KY/p8GD6qawEZCwn3oT9yk3cWi7iGf7ebwGn8W7/Rweg86KnMan/SR+vZdi&#10;SqzEYK0iKrkWt8A0AaZ8geccTKm9icuswzcil3BLJZHx1cTntJJVM5LaEXPIqh2OKUOsvrR+RCf3&#10;JSy2goiEOnL6ryB9wHZiSpcQWTSbmPwZJNatos+SK0x/+BOa99wme/RRUvuuI7ZiIYUj9lMy/TwJ&#10;7XsoX3WVE2/9wsnXf2XRtS+In3wM67jDctynLL/1Zxo2PI2pcgXGvFGEqEmvMlqJrxlHxpjt8s0+&#10;Qev9d5n5xJfMvvYRm1/8jqNv/MD9935m7LnXWPjsFzz89b9x4OVvmH/1Hda+8BUrbv+J2n23SJ7/&#10;gIiAw64bZMx9kLgJJ0mbdQljv82EFs0kOHs0oXnj8C+dSdmKJ0gRmAmsWknc1LN0HhNAeOhrAgSE&#10;mk68Q9rqaxRtuEn2qhu0XvyUyr3PM/nq59x382sqd9+g9vBzTH78I5a//DNbXvmJjS9+K6DzM/1P&#10;vI554jmS514lTuodn/yZeJvlmYSnovMUZexnxt7HRJAKgJWYhWtIFKHxSaT36iUgl6vFYHAJVE31&#10;gYRaEzDmphBXmI+TjyjXmERc/MNxjjKQO6QfvlkGqgZX0TqujfTSAmrbGgQEE/GJjRR4MOIvUOFs&#10;icDS1EvqOlH4AQIJkSZcw6LwNpjFiEglKb1SgCODYHOW/KYB/7B0nJzMAtnhuLnFCDTId+wQgrOb&#10;ARcvFShKtWKoVjw/HARK1DX5RERjzs8hKtNKUWNvQrLiRfEH4BLuTWFLlQCTlYjEWMJSzATFRYlE&#10;4xIaiCE9lfDMdOJz89A5OWHn5o6zrw/+8v9C4+IwpKRI3eGOk8CDj4hZOUc6Bv6c+Meoij+WniWp&#10;Yp1r5uC9vQsG7VpdPHjna/kdu34tHnWczBGnSJ8gkDD9OglzniJu/g0s854ncfFLpK++S9rGN7Fu&#10;uIdh5Rs4z30Rh7mvYjvnLrb3vab5Guhm3sVmzhs4qRj/s6Vs/pvoV32Mw9Zvsdv0NbbrxVJfIZb5&#10;EuXB/r6AgUDCfe+hF9HNfVdgQWBAy0slr1KtG0J1N3wg8PA+NqrLYVFXq4JuqZQtF9BYrSx+sSRF&#10;4dse+A67Iz9gf+InfC79E7vDolCOKBhQYPAtTus+xK54HzGq73vnt1rrgf53vgpqFISN6poQi1a3&#10;Q6xV1bStQEGJKCK9alnYJGAi4KDbINs2fITD6g9xnfkG+rxlBFqqiUsqpb5xGPV17ZSXt1EisFBY&#10;UI+3lxFHsbZVE7+XRxjunmG4uAXjJhaFavL3F4s/SJSuh1QW+fm9SU8vJCYmieAQs+YgqUZBODqF&#10;acpdgYMSBQ0OziHaiAglLl6qtUG2iTiJteQdFEdh/XQyxp7BPPx+eg9cwvARc2kfPIOS0hZSUivI&#10;zulDbm6N1iWiWgR+GzkhsGJjp+IvKKdIX6LUXAcqRkZw13TUIWGxhEuFGG6IJzQijhCDSISZKKnc&#10;bO3lHHY+eAcYSc4uIy65kPiEYmLi8vHwjdUc09QQRbuIKmySxhK19W3ctryPa3c3g/JH0KkQ0LKu&#10;PyJ5BXO7FRx8o0GBBnGqBUFBp2pNUK09a+WdkndNL8CoWy3v0Sp5h+T9sFn4NrpJL2iTU9lNuo3t&#10;1NvYTL6J3eQbUibpxJvoJwlAiDgPvYpH6xkRAYWBp3FvO4dn62nJn8JzwDHSh+8myNqbhNImUstb&#10;8TMVEBiRQ3x2Heb0avwMOYRZexGb3g9zan9Ss1sEwEaLJZuPd3iSNleEc3Qc6fVtlDVPFMVViDl3&#10;EH7WYfQefYyyYTso6LeUnOoZpJWMJ71hIfMf+oKBh98gc7oA/NBDZA8/jKl5G+mjjpE48ij5cx9i&#10;uyjR/S//wL6XftSGP5qHHCJ9zoMsevYXsqeeIrLXLELSBhORNYTovBFEFI4mdsA6ane/SPP9bzLw&#10;3BsMOXOH9S99x9n3fuXE239m4P3P03nmZY69+1d2vfItG+98w7oXv2Lsg28JLNwkcd45UfSPUrzx&#10;ScwTTpCz4GFiOneLJbwMn+xx2vTfIbnTMLftpGTDMwTWr8Q9aybGoXtIGH8/prGnMM86S9Wu27Sc&#10;fB/ThHO41m+nZv89Rlz9kH73v8j4xz6j5exrTHz8G5qOv8y0xz9h8Y0/seS5byT/Ge0X3iWk+QCW&#10;8ZcJ7zxKUPFyXKIasfNWsQrCsHE3EmBIEwUeJ9AQjnukAZ2XJz6maPJr6whPFCVrScVOvpWQ+ERi&#10;i0rwijbhHxGD3skTR99Q2qYMwS8qXCzyMOqG1NE8fgCpZfIeh4Vj7+stzzQE19BgbLw9CUq0ECDW&#10;fKDZjN7ZRSDYrPkVBFnMBMTEaaOgbFyDRXF74eAnvxmdItcZiK2z6o4IxcY2SL7vEOycAuWaArT5&#10;NTyDIuU4+S+OamI55cTsiZrd0tnXH+cAXyJzBbgTY4gqSBBgi5V7HktAUgQJVVlEp1uITIkVcJD6&#10;w8MLFz9/MTLcBOpdsHV0wcHdg4h4+X7lOnW2jjjYu+Cos8FN70hkcOy/WyItz4aHJyd0q40/lv+b&#10;luDaUS5J/ea0pDbNOZHRNOd6zuAdn5UM2/uv7M69ZI84Qfr4SyROeQTr9CeJnX2DqIW3iVzyIubl&#10;d0lY/jaGZXfxX/IqDnNeEhh4A92cN0VEUSrfA+WDIHndPAGEZWLVbfwS+61SuW+Ryn2dKPTlUomr&#10;FgEBBN1cgQAFA5ooQBBR5T3yW5nIfFlXskCOV90USwUYFCSsEwWuhkEqxX7gWxyPfYfvuZ+IfOgf&#10;eBz/Dvsj3+N84kd0e8TS3P6pXEtXK4Hzuo+xqz1JlCgcm62ybceXmkOj/kBX94M2EmK3XLMaBaH5&#10;KnRJV2uC7C+i5TfIPhs+w3bNJ+hXvofDfW9hU74bL0sz8Um96Cuw0NA8ll69BlBa1I+MLFEmfkZC&#10;BAjCxcKPikomO7uS7KzeZGZ3SVZOb7Jzq7RgT8WlDSQmF2BNyGFw+1hmTF9MrZxTOVe5eaomzEAc&#10;nII1WHBxjxDLRIDBLfK3rooeUa0O9q4CD55RxFiyKWqaRemQrZS0rGTipKVy3hVUVgykb+Mo6ptG&#10;E59SrTWH2ohlo/k3dDtC6m3F0hFo8Qky4hUoVlVANAFhFkzxWZRVNmLNLCZKrtWcVkqcavJNyNfi&#10;FKgJtoJDUwQusvGKKMPG1IhLxTyMK16QZ/E+bof/gu2hHzUw0B35i4gAwoEfROTZqWeruhq2f621&#10;HmjdDN3wplqQdOsF3lYLvIno10iqAGGFej9EtPQDbAQq7ZXj7ESBg4m3sJlwE5uJT2E34Tm8Rj1O&#10;QP+juBatQmeZgs48EbeydXjUHcCt5TQubWdwF2jwbD2Fh+Q92s7j23II9/xhFA6cQOGAMQSXlJM5&#10;ZSim4Y0k1zeRWTMUY0YtQyevJa2wDXPWAOJyBmFIqiEoKhN3/1jMKQXaeHwX/yhRZkmER6cRFJqA&#10;X0Ac7l4xmuOr9hyd5fk5RmArkKj6uf1T+tO4/ZZY7Y8S274Tc8sezAP2YqjdTPyg/aROPsPB1//B&#10;ibt/Ycvt75l08QPixpygeuNtBh95WRT2KvzTx+Ad14J7bD+84lvxzRhL4uAjVG6/Teup1+l3/DXm&#10;PP4p21/5juPv/YX9r//AfU98wvRr77Hh9qesv/kpi5/4UPZ5n6qdT5O19nHSV12jYteL5Cx/lMgR&#10;B0gaf5LA3svxz52BT+pIAjLH4Zc5iaSRR2T7QYIqV+BXNp/azbcxzTzH9Kf/xNBLH1F59GUyVz9B&#10;2ODDuJRvIHPpU9QevMPoK58JMHxNxcHbTL3+OXOe/JQxj37I8Iv3mPbEx8y5/iWNm5/Gu3yV3IMr&#10;mAbuwsnUjGtECbYCDCpKo14pYbdQPEINBCfE4x4cgDE1SSAuHJ2zN/Zu/gTFmPGMCiG1tBdBhgTc&#10;Aw0aQDuruS28QgQYMijsXa1Z5r4mC/4x8XhHRmDJTiGpOBfnkGCcQkLEyk/Ezs+H2IwsfEOj5fsT&#10;I8FHteIJVKjz+UUQYkqQ70jg3ikIvYM/voEm+YbDBPAT0DsGa07KfkEWnL1CcfMLwSs4lPjUbPk2&#10;A+S79JBz+mHn4odfSLSU+aBmr/WOjkDv4Yx7VABJTYXktNeQ0dRb1qWOCBKwSErAXqDBO0zeKW85&#10;3tWLjNxiMRBc5HcjCI9NQDkgO7v54uIq90Rvj4vOmdBQ87+io1M2iQqx6dIkfyz/45eourmBpqpl&#10;E819ljyb1LDp15y2HeQOO0rOuNOkjrpI8rTHsMx9BtOiO0QvfBnj/JeIWfwy0cveIHzJ23jNFVCY&#10;+Qq6WW8JLIjMEkhQMfvVZD+L3xWl+Qm268XK3yQVubK+14lyXaEgQbaJ4reZe08gQERzWvw9FHRD&#10;gojtvPe7Whokr1oUdAtFFilI+FAUwqfYbhJlsVuUiXJCPPw9joe+IeTCz5gf+ycRD/wF5wNf4Xzo&#10;ezxO/wWHg6Jstoly3/KpKPjPtOF1Dmvfx339R3jXnyJ0qyj6fXKtKr7Cnm+w3SWWquYsJ0pJFJRO&#10;edcrJaX6wNX/6QaH30TOqVIbsWptVwkgqdaOmlNSCbeTmFEpoDCYtraplIsyLi3tT25eDXFJJcQm&#10;FJKR3oviovpup8gB9K5spbamnRoBgtr6wRo0KM9r1WWRmFyEMSYdV6nwTDEZxESnEyUKJiRMKjRf&#10;1XQZjpNHhCY9kNADDT1pT3eFs6Nq8owgM6cSq7WA1ORecm2N9B8wmqHDZ9NLLOaCwr5Yk4oICpQK&#10;LSBWa6lQQaH+029IBezkoJzKQgmQCs43JBnfiAyxuDJwDyvA0VBLQOlcAlsP4LfwBTzWv4/zVgG1&#10;PV9hKzBgu+9H7A8KICjn0kM/YydwYNsDazu/xkbde+0ZyP3XQEGAbZM8S+29Uq0HAowrFRDIu7JU&#10;3i81l4QSyeuWKVE+LVK+6B1J5X2b/rIW8dFmbPdwyol3cBgrFu/YZ7GNnIJr3hocK3bi0HAYn6Z9&#10;OIuVG9R6lOiOY0T0WYJzULGAUp423bJrUDqO3lKRu0aLUsklMqsOa2kbsWUthAvohWWUEmTOISqn&#10;lojMOiylLeQNGEFK7xaxFhPkWaYQG5smzzCZwNBYvAUafAKMuHrKPXULEUAQS1NF5RQlYieWp51N&#10;ICrgll4Ng/WLI7t9AQ1br9Gw8znylz9I4thDmDv3YB16kMi+G4lp3oZ13DFWP/Ule1/6mZkPvE3D&#10;rhvETT5Nn603uE8s9rDqhQSmDiEguY2wzE5MZTNIbNmEZehhWo6/wUyx3Cdd+YBlN75i061v2Hbn&#10;O6Y99BZNh19gyP0vsPK5z1jy1GfMF2U9/eqHpM4+J0bGeXJWPULt/hdImnMW65TTWDsPElqyAP/s&#10;ifhnjSQkZwIB2ZOI678Rn7w5xNRvIrjvZtoFVAYevU3MuAMkLryIZeZpjKOPEjn4EF51G+i7T+qk&#10;SUcoWXuN6u3XaTx8m9EX32Sa/LdBx+9QtuExxl18nc5Dd/CvEhgpXU5s6z7ck4bgFJ6NS3gSLmHx&#10;2AeoSa2i8Iqy4BsVK+9qJNbiIsJSE+Q5JhKaGkt8WTb+iQbMGRmExViJtFhx9Q/A2xhMXnMxgSli&#10;yWcmk9tUgrkkCUOKFT+DgJ2vH5acbBIK8vE2RZNQXECwJQG3UAF2L3meLkE4uodi6yrP0VnNKxFN&#10;sDmRAFM8boFRuAjQ+0emEmpIx8klQsBCAMcjBGtOEW7+4dqkU6bkNIKNMXgGqJZFb/ROHngLTLh4&#10;BuLiESjvja822kINeXbxDSS8OB7z0FRCamLk3YzDIyYQU3GK/Ocs+VaD8Is2aGJISMA7IFjeN1ds&#10;7JwFUN3kOgREXNyxExBxsXPEVe9EeJDx35ITsp5uLi/37FYrfyz/U5fk+gU10VVz78U1rP23+Nbt&#10;JLcfJq7jOCnTrxJ/301i5r9IpBruuPAlYpffI3LxW3gveA27Oa+Isn8TmzkKErphYa6I8iFQlt0G&#10;sfY2SSUvoKBfI0p0pVh6Pb4GymFxztsCBgoSFCxI2Vyp2BUoaK0MUqFLmfJT0Gu+CXJOJarLYZUA&#10;yLbvsNv5PfYCCbZ71aiFH3A59j0Bp37EePFXos/+QNIjfyX07HeihD7C+fi3BJ/6M5YTP5O07mWc&#10;G1bhaOyDziMLnUucKOw6Cnq145PQQsy+D7HZIzCw6xtN9Nu6rFedQImu27FR64JQonU/dLUs6Deo&#10;bomuct3mTwUYBDxWdzWB2w29iot1jFjbjRSUNjN63DzNbyEvv4GsnD6kpVcICJSTKlZ4akoxyakl&#10;WmwG1ZIQb80hITGXuIRsTcxxWUSbUkWxpGi+BhGGRCIjxfqQykCVq3WDMZXwyERtqKSTu4pTLxaL&#10;i1EAwSgKJlI+fBFJ7ZQntlauthukTPZ1lorMMVwTB2cVhjcYezupdFQ3hI0vOhs/sTb8sdH7YWsv&#10;Fo9dqFg2ESIm7EWBepubcbQMxDFhArqc5ThtEGjaoe6lPAsVGXO/ioz5vRb4ykYLeqUcSn/o9gsR&#10;mFNAsL0bCFRrwVa5n0q2qPsqYKg5lHZ3LygfhB5A6AEDgQFtautF8n4tkvdRdTssUuuyTZUvFKBd&#10;8Cb62QK5o29owKAf/Zzkn8Vl1FN4Z4+ktnUuRdWjsCSWkpRSSZykMdHZBIenaqNSfAPMWqwLFZlS&#10;xc1wsA+TeyEVvr2PKHIvqZjlXtkGEp/SW5RDlVio5YQklOOvHDZjBbqMRVoYc19jMaFxFYTEleFv&#10;LibAXEh4UhnRKaWk5NeJdRiETu6/zkbN26EUimotMhIak4dTYDY2vkXk9F9EVsNyMhpWCujvImvG&#10;cer2PMeAw2KVz3uQuKE7yRx1kMTBO7A0rcXUbwO5M84w9cF7rL35LTOuvEfVusdJm3+ZTlHQZYse&#10;ILjXDIJTOwlMaic4YwRhxXOwDt5D2pwHqd79IrW7bzPq/FtsfP4rDt/9M1ue/ZSO4zdpP3KTmQ+9&#10;wcATN2k9/CwjTr1E6fILhDWuIaL/JuJHH8SqYq107iVhyF4Ci2biJcrbM3kQ3okiCe0E5k4luOg+&#10;PAUcipc8SL+Dz2EZI4DZsImcxVcwCDxUbn4Cl16LMIw5RO3Om9TueYriTY9Ts+cWI86+xdCzd6nb&#10;/wwd979K723XqNt7S67rHSrXPkJovx0E1mzD1HcbnlHKtyEZH1MGAZZMnENi8YlKwZRZip/JSnJp&#10;b+wCI/CINOEfayEqNZXo7HTCs2WfnHzKclPISzARFBklIJGFlzEMc0EhRoGDnLZqWiYvxz08Tpvx&#10;NDg2SUDAQuWA/vjFxGpw4h0uCjs+TZsbxdE7TJt+XomtgLxnsAmPoBicfQ24q+BsgUosOCo/Bu9I&#10;jEXpFA6rxlSUKEreD2NWCoHxFrzCIwRkAvE3CmwGBhIq1+3kHqC9mzZOKmaKL/7BYiS4q1kyY8nt&#10;3xtDdpzm3+BiDsXDJPDi60lERqqcS+oJN0+s2XnYC4SoeCgOzt54+sp+Aieuvip6bCBONo54CDgE&#10;BRrpVVZHXV1rYLd6+WP5n7aYapYmR9cuumLqs4LE9v1Ete4hduxlzPNuE7nwLhEL7hKz5A1C59/B&#10;ac6r2M2+i37WawIIqiVBKmRR8rYrPsVurSjLdVKprxfluVEqekltVyqfBKnQF0pl3T3sUe2vFyiw&#10;Ua0LWtdCt/Q4LaoREAvfR79UWYty/GYBjh2q9eBnsTRVk7Qa9vitWKTfY3NQecb/gPfxbxj1+E+8&#10;/g84896/GHH5e5Jmn0UXWI/OLkU+lkhRpJm0DJrJ+GkbGTltPVEJpaTnNlHffwpNA6dT3jCGiNyx&#10;FJ2U/7Fb4GCnivAoqRZfQYBHjYBQMKBaEbq7IP6TKGjQtosyWyvAsFr+g2r+lv/vMvVF3LNWY8lo&#10;EVDox4gxi8jJqyc7s1aDBdVaYE0q1KIm9oglPlsL9xwTm66NkFCWp4rcGC5woEZLBASZtSiObh5h&#10;YnmIpe8iikuLgOilpVogJns1oY1SXv7o9UrZi/Whlw9f54VexEaBg3MMNi6x6J1j0TmaBCiUxKB3&#10;iNJEZx8q5wgSMJBzixJUsKDT+ck2Cz5JnTgljscubSa26bNwyL4P++yF2GUvxiZrCba5S9Bli/Ta&#10;iq2KgrlV4EqDL7lf6j6q+6XAS8SmO9XgS91P5Zgo91HrWlglcKDu5W9QoBT/PYHJt/83UVNZK9HP&#10;/4+8TpXPk1QbnvuavH+vCiA8o80j0TUR1ZPYjFTr1yV/Ha9h13DyycHTL17EgqtXjEBXJDaisHUO&#10;IWLZK0gKl/ur+o+V1WfB3tks71qYpHLfbMM0RR+b3ovozHK8TFlEZFdgLq4hLKs3MYWNUtH3JzCu&#10;CN/EQtlWQ3RuPWFpvTHKe5HVMBRfawn+CWXEFjSJZVqIZ3Q+HsZC/C1qKu0W4gs7MGYMIDilk5a1&#10;z5AydD9WNaKicTUF7VtJ6NzGgAMvU7vjWZJFsVoHbcLatokkNbNkn5lE1czRhlwOO/EqQw7eomXv&#10;bSyjjhAz5Ag5My4RXLkMr8TBBCY04BreC9/4/kTmTCK0eD6JI0TpDz9KxuxLjDp5l7XX3mH/0++z&#10;6pG3GXH4aVY+/iEd+55iwKGn6Dhyg/pNj2Ls3EJo3zVYRu4nU75Ny+gDxA7eTXj9anyzxuFtHYRH&#10;fDP+qUMJyp2EUQDBKHVRyvQztJ64y+ATAkBzzxEwaDd5655h2IWP5f+9imefDfTa/AJzn/uJsDGH&#10;qdj/CsMe+ViLDTHpia+Y8uy3LHj+z3RefJfZt35iy+u/MPeJb4gbeQZD+3Gim3fhHjcQr5hqIpIH&#10;ijIXsFMxElIEzLMKiEjNJqVXb6JzcglIiiMqP1XAxkBUQRKBiTEEWQUsCkpEwQcRlpQoZQay+vQi&#10;PDER3xgDSaX5RKYmktqrkuzevfE0GojNy5HnmEBkSj4+kcmEJWaTXlqHT0S8QIIAiEBLoCEZe7cI&#10;/MISScquIiAyBd9QKx7+ZuwFGAKjMvAJk28wJAY1a2pCVSnR7XnE1+QK+LtrQ6FVADTVwqCcivUu&#10;3vKte0uZM2ExcWQUy3vpH4WnwUigJRa3gEj5pj3wijVizM+Q8nAiEhIEeCLx9A/F0zNYwMNX6gp3&#10;QtQEXCFRAgxSNzh5CzDF4eETjrutK962LiTEZZKXU/YHOPyPXNJH2ac1rFqT3HfFr7H9NlM6+TGc&#10;+xzBqekioUteJXTxa4Quewv/lfdwXSZKXyBBP/89bFSgozVS4Qsk6Dd+LZW8QIJAgyYrpaJfLtsX&#10;djkkdgVOUiIVvhLVpaD8DpbI9pUfY6NaIFSM/41fYrdVrHplzavmZ9VPLVanjViotru/wV5gwX7v&#10;13jt/oqg1a8RO+48ruljcPDIJjmnnh0b9nNo+xHuvfkxc+buZ8HCXSxeupPcYrF6PaJR4aXdPI14&#10;epsI8LcQIha4NblCCLqRnJJ24ovGUHf8Xew3yrUpi3bLJ3Itcm0CDTYbP9NEdWP8fwSGni4JJbKP&#10;zVql6AR6lnyI/Zz3sSlaL5VIC4VlbXQMm0WCAIJZBR8yCgxEJRESIVaIskbEyvETa8JHhYL2luv1&#10;CNegwFk1/3dDgYozb69iHjiJla/iHTiIZSuWgxY8SY1EsPPTJuSy1SJGqpDPQZqTop29HG8XInkV&#10;QVEpf4EKEb1ODWsUa9Y+WqDBgoNnBg7+hbjH1uJursdPrts7fgBBaZ2iyAbhFNOGbVQbuujB6ExD&#10;0MUORWcejs4yStLR6OLGoI8fhy5+PPqEidgmTEaXNBVdxiJcV4iyXy3vgNZ98J48f0k1vwIp6wEC&#10;1V2gWgZ6RCl81TrQAwA9ovxi7usSle9Z7/Kbef0/iV7KFOjaz7qLbvxz2A65rk1zrRt+XZtDQjf8&#10;iS5gGHkN/bCnsRv2BLphj4s8hl37w9i1XsC37Tj+lStwMw5CF1CDTUA5tv5VuJiG4pMyAXfLcHwy&#10;JxNfNYmAuDL8YksITq4UKSfAWoyPOU+kQPKlmGr6YW1txVzblxBrPqFSFppaKRZsX+IKm7EIzPrL&#10;8ZrEleIbW4BbVBYB8cWEJlYQHNeLkr5jCTSXERJfSWRiK5ElMwjLmUJoSptYjAMJSx+Gpe8qsiaf&#10;Im3cCULqlmBuFMOgZQ3hJZPwsjYTkj2a/ClHGbjnBiMPPU/T5qdEsW/A3LqXsL5bCC+Yi1d0PS4R&#10;8n+M1QRaWwnLm0F001YyJl8gbfoFGnfc1uaY2HTjIxY+/Bbt+59m4bX3mP/Q68y8/BbzH3uXhdc/&#10;omL9I6TMPI916jmqdj1Hy/FXyF56RaDgAua2PYSULCA4byrBmePld2cI2KzB3HmExClXqBA4aL7/&#10;bVIXXmXIQ98Sv+Iq1affY+5Lf6Zm2y1iZzxGzo4XmXL7J+Lve5jC7a8w6tq3zH3xO9a++QszBSg6&#10;H/mUxS//TP2595nzwl9Z8Opf6XvkLoEDDhJetxfPRHm3o7IJSesj8FaBuyhGP3Mixswi4opKyaqp&#10;JTQ5heDEJIE3o+bM6G0xYSjJxVBQgCE1F7/gcG1CtNSmNjIbWwUK00kt7k1UahYJJSX0amsRUMgV&#10;hWwmScqthVXE5ffBnFujDbcNScjXZtH0DInXgrSFRKfhGdQ1I6cxsRiv0ES8gxPwkzQgNBnvUBMu&#10;KvqrtxlHX6M2jD1Y6hIbJ3+pG7xEuZsIMcVqTpYhUQIkAgZOviF4hxlx8g7BzjcM/8IskgcVExwv&#10;8KsCpNnbk15dhEtIEM7+Us/4+uIWFCIgE4ujt7+8B7FklvfGN8pISl6h1CfuOAig2Oo9cVMz5tq4&#10;4KN3JkoAKCujmNbW4X+Aw/+kxZptDcytrn7et3TBP0yDzpDe8QA2fU9j0/8SunE3sVNOiZrfwEfY&#10;LBILWgU8Wi2gsF715yvHM7HGVX7Nl+hXSbpKlKaKdbBE9lWjHlT8hGVyvPJdUAGXVsp27XiBDOX4&#10;+FurxJfYbvgSX7HmDSvfJGzyI3hXLUdnaELnlImLVyahBhUIqi/W1Dpi4sswmEuxZvSjunYCK5ft&#10;459//wd/+9s/uPzYXQ6fepKE1FoijAX4BsThH2jBxS0UJ6dgVOhjJ89I0nNqyCsaKFAxhJqGyRx6&#10;8k38Fj2J7UaBns0CMwoUNsl/kVS34RNs1GgIFclRNY0r5zpJ9ZL+J38GFQBqnbpHH2G7/CPsFt/D&#10;Vu6lY1QLZTUjKSprwss3WqwFIx5+Qvee0bh5GXASOHDsHslg76Ks11BsncLFohWr1lGsVhG9g2xz&#10;MggwROHgYBQoiJIPNkqgQMRGpWoKahGneHQ6qQB8CtB5lmDjX45OSXB/UfQjcKtYhW/zHjxHniZ0&#10;zAVcCleg82vANqAPNuHVsl9vdKGShkkaXIsuXJ5BZDO6iH5aXh8+ABtDizybVnRRA9EZBR6URAtA&#10;xHR2SazkzcM0mNBbRkgqEicSPxn/mS9gM085w4oiV0pfrH8tVQ6ySskrPxglWmtWl9JXqbZd2ybp&#10;LJUKAGjbe46T9ZlKZN8Zr6GfKcfPuIvdjFewmXpHgOBpgQCBhKECDEMVEEh+yOPYdFzDpvNxyV9F&#10;3yky5DF0nY+ik236zkdkm0BD52PyXRxH32c3DjU7cazeLbIXJxHHmn2S7sSh9w6xejfiktRPrNNa&#10;QpKrRMFUECFKKDixl4iCiBKx2HPEIi3CTqDVPjgeJ1EC7sGiDKKzcAxJxDHIin1gAi5hqbiFp+EW&#10;loFzYBpOQSl4hKcTZC4kJq0Kv6gcXANScA5IJUDgwttcQ0TmaIKSh4m12Ih/fCsRpbMwD9xB6vhT&#10;WDv3E1Y2n/CiWQRmj8c3uZ3QrJGEVi5g4O47TBFLfOX1z+m//SZx40+SOvUBGra9QlDpIgJEkfun&#10;TyQ4Q6CkeBGxncco3/oKlfvu0vf4G0x4+GOOvvt3znz0DzpPiYI/9gKH3v2blP2NrXe+4+C9v3Do&#10;/X/ScOQOJTvuULj1Fk1n3mHaU3+ieOuzAg/XSRl3EVO/PURUrCa0ZDHBhfMwVG0gefR5DIOPUX/8&#10;PRr2vkLEwMPETj7PqEe+IGf3Cwy89hU5658jeupDjHj6F+bc+Rt9T75JtvynDAGKqTd+ZMCld6k5&#10;8gor3vyVFa//Qsfl9wUgfmHWzW+InXSK0Mb9mFpO4Zc9DRdjOS6ROXjHpqP3D8YvLgGH4GAcw0Lw&#10;s1gIT0rFMUAs7/BofMJjCbYkklhaRHJxHdFpvaTMhK2ngeTaMeT0Hy/AUY1HaCyhlnRSSqrJrWnE&#10;lFmGW2g0AVFWohMLcAmNJyZPQUmpwEc5aaVST4QJGBhStRaHBAGK+MxKDSC8VXlkMsnZVYTGZOIZ&#10;YCZAhYyOSyMw0ir7xBIh62r4pZe/CVf/KCKtGVjS89A7exNqTiGtvB69q+RjEwRs4rH2zsPLGIqL&#10;wEGArEckphFhTRJYCMZcKPVuTaX8xxIcvAUivDyIlP/s7BWEh08wwVFihIVKneTkRVCowIgYMN72&#10;HgTYu5ORUkB5WV+pj/5Y/kctyYWxK8wZRXiJFeXQdAr7gQ+iH3gVW9Xvu1gpP1GQK0VxrhZLW5S9&#10;ft2XoiAFEDZ9K+vfiKIUEcWvV9u1IEmyr4IGBQwaKHyGnZzDWSxKj+X3MK59D/vmA7jEDEHvIorN&#10;0YqzZwq+wdnECRSY02qxpssHFJOjjVUOjyokp7Cd/LIOKuRDbGyZK4q+k6a2+yirHE9D/9ksWHKA&#10;Eycf4aErV/nLX//BtSc/IDW7TfadQExcAdEqOFFCMdaUXqRmVFFTN5qavpPIKxlKr+rRPPzkSyTP&#10;OoXDOrF018t/EHDQWhkUQGiQIKKAQYkarqdEbesW1cduI7Cg+S+s/Ai9giSBJSexbG0yNxIe11vA&#10;IFYgQAVvMQjNR4qiF3GIReecgM41VVIR90yRPHQuRei86tCJlR7afz/xEx7GMuVpQqY+jc/c23gt&#10;ex3X1fdwWif3Uq7ZdsN7AjvvY7fxA+w3vy+g8z7eox8gZa/kt6hysejXiQW/Rqx2JXKsbrWsr5D/&#10;u0zWF4nSXfAmNovfwHbOSwSOfAh91CgBBAEGgwCDoVHAQfLhkkaodICkCiREIiVvEIkUiDC0CUAo&#10;kOiWGIGJmA70pk708rxVq4TePAbvwQKn014WBf8quuldyl2nlLyIXoCgR3rKtO09+2jpK/9ZVNn0&#10;V9FP70p10wUUpryIfvSz6DoEEAYLAAyWd7rjKnaDH0PfISIgoFPS8ahs6xH534MewlbJwIewE3Ho&#10;/wD6igPYl2xGX7Qem8J12BZsxDZ/hchKyYvkLMcxdwn25mqx2FSLQBZukWm4h4s1GJMmsJCDp1Gs&#10;wIR0/C3JhKflEWLNwVlZlKIEHAPjcBNgsPOz4OAfLwojTRuS6R2pYgak4hycglOgVOKhKbKerKXu&#10;so9nRKaW9xQl528qxS+hP4biqUTkTiQibwJGAYTyuecZ++BHlG94guwZF0kZdoCE/luJql6CseI+&#10;4hrWEj/yKDMe/YI9b/6dc5/+G8tvfceAY29StPkmbac/ImXUadlvJ5a+u4ip3kxMy17S51+n79H3&#10;6XfuQzof+oL5N37giEDCiff/wsQrH9L39NuseOVn1r74Latf+YmtL33Pnnf/Qe8Dosy3vEDBnpdo&#10;uvgRwx7+nPQV10mc+RCW4acxNu4ioHARgXlzCcqbQ1D+IlHoRzC2HiZUOWbPvoRfxUosk69o81v0&#10;OfIyxYfuEDP/YaLnPcqYp39mxNUv6Hz8K9of/ZwR17+m4fQ9LMuuUXnsI1qvfMzYJz5jyjNfs/TV&#10;X1jwwo9EtR/Ap2wjcZ0n8UofjptBxWbIx0+ena/JKs8yGr2Pv4CYFaewWALMoswT4vCKtuBttOAe&#10;GSPPyixWuZE4MUZUdNOotBLS60aRWN5KWq++OPlHklJYS3RqEblVzYTGZ+IdHicAWKi1aHjI8S4C&#10;BUHWNDm2gLSSOgHCWAKjM3ATA8M/KhnfyESi4nMJNqZqk9TFJhfhH5GogYJ3qBmDvFO+kQkExahY&#10;Cj5S17hJneOFi3cEvvJbrn6qu9EdvwgzkSlqwrYinLwNhJmTsfMPJyq9SGDVjENAuEBOIpGJKYRm&#10;5tCycB71c6fIO+iHT1oCiWP6klZTim9EEEFhwQSFBBMYFISNkxMbdm/GbI4ixM6BYBt7spIy6d8g&#10;dcEfy/+cpU9TVXtmbg5GUdLGrE58+x/BrvUidmL92aggSKpPWfknbBE4UP3RmuOfiOpGUOPgt36n&#10;dS/YCizYLfiYiAVvYBp6v1ivolzscsVSTsUlpIAgQzk+hnwh2N7EJPWRDyZHKsdsgiMKCDUUYU3t&#10;S23jZLbsvsTarSdYsnYfQ8cspLx6DNX1k2hsnUHdgOnkFHTSUD+FebM38vJLb/LPf/6L//Wvf+fu&#10;3Q/5+OOf+PWv/0ZxUX+yshoFOIooqWjVmvq9vMW694zC298ilN6Hmfftkn3a6NU0ldotj4oC/gBb&#10;Fe5ZgYBKN3TBguZ0pyChBxpEuroqZB8FCz0tEKrJXTW1a03syifjA4Gu90Te1sJXB235msDtn+K7&#10;+WOcRak7bVPdMZ9jt+UzbJTT5HYVYOqrLsdLSZXzpc0W1c+vWjrk99U1rJHfUL+jRHV/rJLfW/mB&#10;QMqH2KyQ61frqwQGVgoUrJDfnP0Cuobt2CoYWiPXskKFzxZIEDjQRGBBv1CU830CN2q+jrmitJXF&#10;PqPbmp/+Is5T7+JafUgAQZR+eDP24QoOFEiIBSHQoI9QwNAjXeCgjxqoidYSET1YgKELHHSmdpGh&#10;6OJGYVO6CdtJL6KbqiIvKkXfLdMEAnpSJVNFpsg+PaLWRWx6ylU6+Y7ICzhMf1kb/aATKNC1PSQA&#10;rADgiib6AZfQNV9E33gOXd9T6OtOoauR97SPpCL6mpPoqk/8JrZVx7Gr3IONQIFDwQrsBBBsCldh&#10;X7gCR8nb5y2VbUuwy1slwLAQ/+IOgnILCUjOxC8tHVNZhSjtMoLSsgnLLqR2wngii4oxFPQiQMoC&#10;00USskQ5ZeNrySM6o1KUVBaGLLEoTWq2S7FaTVn4xOSKNViiOUmGJFSKpduHsMRqQq0KUCo1MaQ0&#10;EJEyQL7fYcRVzCNvyGGSmraTVL+OhIbNxA/eRfuBV2g49DJFq57AMuIwqcOPkjB4rxYbIXXcaTIX&#10;XGX5S/9k4ws/sPPuz2y9+1eGiVKvOPAa1Xtfw9x5CmPtLkz1+4mp2UV8x/1kL7tB24UvGfTAJwy5&#10;8hn33fye/W//ypWv/51tb/ydWgGPUY98xEpRzoue/5Yjb/+dDa//haqDL5C96Qb5O16g4dSb9L/w&#10;IYmLHiN52mXMQ05i6LeL0MpVBBcvIrRkIeHlq+Q6jxDddpjo9mOYW3cRUr6U4PaDcuzHDHzgfYY/&#10;9R1xi65iXXFDgORlqs+8TZ8z71F46CWGP/GtBjEZ229Rc+EDOh7+jKlPf8HUZ79g9NXPKdx9k8zZ&#10;D+NdIUDUth+b6HocBMqCEotwDDbjZYrHPykeuyBvAq1m7IPCxCJPlmcjCtbPiJeaI8IsAGEwCMxF&#10;EGxKFktcFKc828DYTBIyS/FXE1NFJIjijkZNYKXT+4kC99VipoQLCIQmpWOrolD6xxGVWCxWfbQo&#10;/ww8As14h8ThF27FJ8KKR4hFy6sy5RipujCS83sTIqAQIOcPMFjlfJmYsopIri3H2RJJWHoK3tGx&#10;JBdUEGzOwJiQK7/tSmVjC7aungQZE+T3InFWwzYj5LotFnYePoyLr4/AbJhAk4GgTAu+OQmYqvMJ&#10;zhGwycnAkCG/mWKW/24kMjqG0DADDp5eArKhUt8b8NHbEqSzJVgkQs1C+8fyP2MpK7MG5hRkUFA8&#10;kOyCJkzmAsIyh2Az6jHsln+I7RqxpDcLMKjhbT3hdjd9g52UKac2e1GagTOext6ngbjMUfJRNeBr&#10;rsc3tgq/6F5ESqUWm1pDWv4ASiuG02fAVFqGzmP1xlPMmreVKbPX0TpUygZNp7i0nYGdM3jg4ec4&#10;cvxB1m08xMHjj3Du4Tv0G7SQ7NIRAgHjGDZ8Ce+98xn//Mf/4n/989959+3P2bHtAosXH6WhYSqr&#10;15ygbcAM/AMSCQoVK84zEh//WCzJZVQ2jSOhoIW0nA6c4gaSe/CeKFVRuMpfQSn/9R90jXoQ+T0o&#10;KLHt7qr4T+WaB79S1qK85RhbgSrHHd/itOc77FQEyV1fd4GAAJaDCjikgZcCjg+7fmONSHccAXU+&#10;vcCBFk9ArStHQA1OPtKGbqrf0PwlNGhQ3T7voV+uWgsEFJbdE1ARIFgiwLDkLQEC1ff/Bi6qmd+z&#10;P46LRBEr58GFAgTzBQxkmyYq2NYcEbXfzLvoZ8h+s14ShS2KWA1FFKtdU+pTBEAmPI/DxBfxaRMF&#10;HDsOfeQggYYWSQUWlEheF6mkFb2CBw0gBBSiZD8FD8ZOSQU+NIAYji7xPmwmPId+ilL6AhCT5XcV&#10;CEzuBgS1PuklbCS1Uen459GNFRklYDDiWXRDnsRGtSQMuIyu/iw2SmpPYStAYFN3UsDgfvT1J7GV&#10;MlVuU3tCyrpEp9J62d5XpPa4iKTdZba1R9FXiPIo3iiyBfuyrdiXbMSx12acK7bgXClp+S7ce+/A&#10;q3IH3oXTyRg4kujKKk0iyyqJrqoioamJxJZmsgZ3ktUxmLjmesqnTiCuX3+yhwzB2r8/sVUNmMv7&#10;E1Xcj6SagRjEwowoa8RaN5jY8hYic/oRmdVMZGYT0XlthKYKDGcMICx1AIb0NiIkVWLOHyr7tJNQ&#10;Oh5rn0VkDj9EescezL2XY6leTWI/gYghR6jYcJPe226RMu4YacMOokZLJQ09SNrEs6QteJjOix+y&#10;++1/sfHOT+x+8+9MFAXb58hrFGy6RcKYc8T030NM015im/YR23GCwvV3GHz5K8Y98SdRwF8x9dpn&#10;HLn3K8ff+YWR516j9cw9Jjz+uVj0f2bFS39m08s/MuryB+TtukXSmidFYd8VhX6Pwp0vkDj/Yaxj&#10;zxE98AgRjbuIEuANrlhFZJ81hFSswdx+hJj2wxj77yWibhM+xQsJadlJ08XP6XvmHXL2PE/aiqcw&#10;jLtA+tpnaL38CXUCC+m7n6NRtjdefJd+8lvTb3zLqMc+of3Bd7jv9vcMf+hjCvfcJLRzFx5FS4no&#10;vQzX2D44hiZrUSM9IlJxDUnASSz6YHMqTmKxq/gZHiExAgFijARF4+ofgWeYEdfgSLwjYnEPMuLk&#10;Y8A/UmDDPVBT6s7+RqknI7GkCxS4h4pRpaafj8A31IKdm4BIeJLAQLycN47g6GRt9IRydrT3jMAr&#10;OKEr1LWAple4RRuN4exvwMUvEr+IOM2J0k/2dfWNwjUgGo8wExHJWXjHiTLPSsHdGCpQEEhkXDoe&#10;4WZ0bv74hQrAOPhqjpI6l0AcgqJwizLhm5SGf2EfskbPp2XzKbJm7SZ/whq84rNJr28mvk8l5roS&#10;Egf2xtA7h8LR7UQWZ5JcVCiAlE9qbgH1A1oJFIDysrXFX+AhUsAhQW/3lVlnW9+tev5Y/k9emgeX&#10;H0lMTSAiKo2SqqFExeXhGFKK/fSnRGmJVb1VlJ8oOy2q3pZvsN3yE3aiDO02fI1H+yUsJTOwlkzT&#10;otV5WFsJiO9PREwd8en9mDBzK/ctP8iC1Ue4b9URpi7ey9RFexk/a6vIZmYt3sPc5TsZPG4GHWMm&#10;smz9VnYfOs3p89e4+fw7vPnen3j93W85d+V5+vSdyOkzT7JtzyWGjFxJRdVoGptnMGvuHsZO3MTo&#10;CZsprxpLVm5/wuVDDw1PxqTms7AUUlzeTk3jBArLR5JfOpKYHLHKVt4UKBJFu1EUcU8XhEp7pBsM&#10;VKtCjzOkvcCTrVj/v3VfqG3d27VjFFT0SPd5fhsiKApfKX01VLArGmG38u9JNRDocQxULRYCAz3O&#10;gYtE4au4AirVhg12p8pRsHvkgDZ6QDkFKhCY2y2z72KrugICOnBbLJb4/NdlH4ED5Rug+QWovKRa&#10;jA0FDCIaLIhMewm9OnaqKG/NopfzTZL1SS+gV0p+wh1sx7+E1/An0KXMQ2ccio1BgCCqQwOFHtEb&#10;2rvgQfN9kG3RQ7t9H5QT5WRch15DpzkmKgdESZUMFRnyFPrOp9FLqhsq24Y8gd0QBQlX0DWcx6bv&#10;OVH+Z0TRKzmltSDoGk53y1l0qlWh6Tz6pgvo+knafFGOvYi+5QFsWh/Atu0ytgOvYNfxiJz3UWyG&#10;PIzDkCs4Np3Eq1u8B5zCr/Uk/m0nCGw9R2DbObFwLxA8WGTIRSIHbSU0X9718mo6Fy+gbsYIUgY3&#10;0LR0AUn9B5JQ00xKczvp7UNIaWkjc3AHKe3tZAwbRvLANgGLZuIam7DWtxFZKICQ15fo4gHE9u7E&#10;UjeEmLxBBCfVYchvIaFqBEFZNfgklRGaWydQ0Yp/Wm/CcxswlbXil11Jw/zVAgETSR25lIatj5M+&#10;cZ9Y7gsI6z2bmPoVxLbvpmbj8+Qtva4NfYyT9ZgBW0gefpiksfeTMvtBGo69ydoXf2LZzW9YdfsH&#10;pl7/in6n3iVz7dMkTDxPZLMAw6BjJAw/T9zoS2QseYa6o28z7PKnjLv6JYtufse5D/+Nva/+xNiH&#10;P2TWsz+w5NYPzL/5LaMffpfFz/2JugMvkr7+aZJXXiN3y20aBC4qpSxlyWPEjz1DbOdxjPI7kfVb&#10;Ce+7Vf7DDgGFbVhHnsY89ISs7ySw91oBh6WENO6V464y8MJH5O1+kcTFV/FVLRILrlGw5xad176g&#10;16EXGHb1Y4Y88gEDL99j2pOfMPLh9yg5+Dwzb3zHsEfeo+7Yy5jGHsUzbz5eSSNwiSzBNSxFAweV&#10;+kRlCRgk4huZJIo8DHv3ENTU1/bKH8kjVODBiHuwUXNQdAsw4ilQ4R6iIk3G4R4QJUo+CjvvENwD&#10;o/APj8NJzhERmy71bQ5qCnu9UxA2zsECGWEYpMzZJ0JrOVBdD/aeobgFmgQIYgQurNpEb75hsQIC&#10;4XgEx+Lia8I7MF72jcHTEENIcgou4eEExqYQYk0jVhS5NScDtwiBGYEej+Au6MlsnEjR6HWkdi4i&#10;afBi+i7fT92SVdQvPEzO0AX4JKRQNnocZZOXYq4YhLG6ktzhgyibsxUXcxJJtdWEFmaQ3tyXuP61&#10;hFcUEF2Rj7F3IZlNfZm3YS3etjpC9XpMOjsSdLYfCTiUdKueP5b/U5fouMyEvOIyLehHanoRIRHp&#10;RCdU4JE6mrilr2JY9Q6uE29oszI6SIVs33we+0EXcB31II0rn2HB7itE548lPHEEoUmdhFmbCTbV&#10;aVMCr9n1ACu3X2Dx5jMs3XqORRtOCSQcYc7KI8xafoiZSw8yec4uSqtH0dY5i1Pnn+b8g8/x8OOv&#10;ibzK6UvPcPDEQ2zbe5oVm86RVT6aDFH6+dWTyOk1iurGGQyZuJEBQ5dR2TSTho6FGK015JV2YEmu&#10;pWHANIoqhpBd2k5m8SDyKjrJLunErngWjpveEQgSMNjyJbYbxfLfJMpdDZnsTlW3gQYUG0TJq/Lf&#10;i9pHtQL8Dg4UGCjfBps1sn2VnE91ISgIWCEwoCIQKgAQ0au8Gi3QAwXdwYZ0ShZLWc+IgW4g+N/k&#10;v44k6BE1ckA5DQoQaCDQDQF65Tsw5RV8KrfjM/MpbNS2uQIBqlzJDMmrpn0BBE1U64IGCt0y5Y5A&#10;gpKXsZlyu6vVQbUCTLwjAKFE8gIPurFSPuo5HEc+i3c/UeCGMdgogIhok3xrl5+DQIONYSi2qtwo&#10;4BA9Ao+mY+iHX9daD/TDn+5yWhz+FLbDntR8EXQDHkLXLKDQ/0H0Ax6U9QfQicLXDRQZJOWDH0HX&#10;/jD6Dtm38xq2I57ERgDEbvSTXTL2aRzGP4vdhGexF3GYdBPnSbdwnvw89lNu4TjjFq7TbuE++iru&#10;HQ/gOegsXh1n8ek8S0DHeU2CBz8gchH/YWfwG3qewM7LRA45RPum9TTM6yvKP4nCkflUTKonY0gh&#10;VVMbyR3Sh7h+vckZ3kFaRzs5nUMwFFUTlt0HS0UbgSqtEoioG0lkQQPBOfUYCjuJKRuJf2qjwMgg&#10;2beZ0IwmPJMryR87DuuoFuKk0s4cM5rCqVOJGzwYS3sbGaNHkjisk15z5mDtGEbi0FEkD5lJ+coz&#10;5C8/T+q0bcQNW0qmgHXKpL3kLXuQbJH0WWdIGnmA1LFHSB59mIRRAg9TzjD0/Mcse+57lolCVTLr&#10;8S+pP3SXil2vEDfuDNEtBzEOOESU8jfoPEn6wutU7HuVgWLJz376G1be+JrTb/+dfa/8zJTHPmTe&#10;U1+x4c7PjLl0j/HXPmPuU1/T99CrZKx5CuuCy2Ssus6Ac+9Sfegl4uc8QNLUC1hG3o+heQ+Ghh0C&#10;KruJHSIgMPR+kiZeJGH0WWLaDmrlwTVbMQ0+Rtjwo1QefJn602+Rvvw6oUOOkr32BtVHXqHuzFuk&#10;bXmWyiOv0v7A2wy/+gHTn/2aYQ+9x4ALbzDx8U9pPqf2e52MRQ/hWTQbj4QWXKLycQpWfieJuIam&#10;4W3IxD3Iip2aIMpVBTYL1bob7FzCsHUJ0RS8ggIfUegq7xUeizE1B/+oeOw8gjWYCDIm/QYCylFR&#10;lQUbk3H2jdTK9C4BeAsI+ITIPq7KcTuc4MhEHNyDCRTYcPdTQdqCBFb88AoWaz4kgoSsEqlzU/GO&#10;jMYzPJIgARUP2c/fIOcIkGsNMmEs7Y9vShmlw5fjmDxM3pULxLZtp3TpI2RP2E9AxVzyJ56k6r4T&#10;pHasZPCq84QVt5BU2k+gtC8x5QNIqB3N4A3HiK7ppHz6UqILq0moLsM6sB+xjdV4ZiRiqKvB2DgA&#10;j/gMqkdPZ+TC7bjauBKu0xGrtyXJxulVk87R2K1+/lj+T13qG4eSkTOQnIIWLPHFmMxFBEaX4jjk&#10;uChCNbTyK7TIe2JR225UYXo/x0YsZLupt+nY9y6xpZMIT+8gMms0oWkdhMT00XwXth96nN1Hn2Hb&#10;wcdZu+dhlm29qMnybZckPccSAYGpC/eSmN1IXHIFU6ev5tCxx5k0Yz0TZ6xh56FLPPvCBzz/yhdc&#10;f/5TGjuXE5fRQkXNOIZP2EhWyQgyC0dR0meSyETqBy1g+JSNdI5dQWPrNLLk/6TnDyA1s0HSfmQX&#10;thJursCvY5fAgmo9EGW/WZS6SpXiV/4DShQsrBel3yPrZB8la1RXhCj8lSJaKmU9ogBBtRB0g4AG&#10;AwIIKiKhEptl72O3QsBimZyve7ZNLYaFkh4gUPEEtNYCERVr4D4BATVkUJWrvNqmAEGlqlztN+d1&#10;bR6PLsfB37Ua/N5ZUMlUZUldlcr1TBc0zH65q1xrVehpUeiChB5Q0E16Eb3yPZjwfJeMFzAYc0vg&#10;4FlstYBIklci61q3wcgb6AUaVGuBfvgNKRMZcQNXAQKf/vK7pqnoYsYJLIjETEAXN51AUdD2CkBG&#10;PNHlj6BGNaiuh2FPYKMAQLVCjBSAGPsMtgIA9gIAtuOfwWbSc9hMvKmldpPkd7vz9pNvaeu2Agi2&#10;kwQWBBJsZd1eUofJN3FU80gINNhPEcCRdRfZx3HwZbxbLuDddkqg4RzuA89J/jw+Il4DRQadxEfK&#10;lHgOOoV/2/1kT1pLv7nDiG/OpnJirUBBGdkjCgipCCN9YA5V0/viXRxG5/LRtMwdStuSCaQNqaFp&#10;8XRyh7WLxdbG5P0bGLltDY33zSZnSCcRvepI6TuBnP5zBcTbSakeTXheI6Y+nfSbt14svcGElrZi&#10;KB+ItW44keUtpA4YK9sHY67tJG3QeDI6p2BpHkN4fSfGmpFYO9eQMnYfcW3LMPefSXTfOaSNPiDA&#10;cIm0eZdJnnQW8+ADJAw7RvzQowIDezENPcbYy58x56kvNGiYff0jZj3zJXVHXyV7802SZ10mqv0Q&#10;po4TmIecIGnSJQrW36Dm6GuMeewz5j37DStk/6Ov/4XNz/+JOY9/zNyrn7Lwxp8Y+cA9Rlx+l4mP&#10;fkRv1aWw/BpJ910mcc4Vctc9Sd6GJ7HOvKSBg2noEcL778I06JCAwklSpMw64QwJk86TMO4sUa0H&#10;MQw8RFirXPOI42QsfJSas29SsvsGUZNPEznxDMV7X6Zk33P0OXGHkgO3GHD2NYGFdxn9yPv02n2d&#10;/mdfZdiDbzP08j06Lr1B8pJLBLVuxTtvGk5xDbiGZaP3EhgIzxBwyMA5SCDC2yjgEIqdGpHlHIKN&#10;UxBuPkZtBENsipo1M0rrYrBTYBAcg3eUlfCEHFmP1IZTegXHERmXiYufAb/IBFwEHFReBXPyConF&#10;M1DN+hqBWcVsScgjPimPuMRcMeji8RMA8AkQOAiIwVfgwk8FpJLjfAKj8RYJCI+X/cyYTMmouV1i&#10;82oYtuYI+vRhDNt+mxAxuIqWHKDX8jNYB20mvm4OGQOmE5PXWyA/lKHr19Jn0jqqJ2zFPSKOsKRC&#10;UquHMGD+Ljo378DSWEJeQzWxhdkMmb+SYbMXYEpXo7XcsXF0Qe/oTlxqFgXFvTHEqhDo8l8NMQTY&#10;OhOjc8HqHkBVYjrLZi/6w8/h/8TFktK/2JJUvdycUPVMtKVUlGwrSZmNGM2FRBkz8E8fhOey17BR&#10;wY02f41u2zfodgo07PkU6+lPsN/4FqXHPqN00ErKpGIbMHI5dR1raBiyHGNcFW998AtHLjzP/rMv&#10;sOv+m+w4/iRbjlz9TVbvepi12y/iFxCPyZjO2LH3sWn7OY6fe5YHr7/Og1df4eTFm1x4+GUWLD9M&#10;bf/p9Bs0n+ScFkr7jGWgUHN5/VTGTN9Bn5a5pOZ30DFmNSMnrKVtyAL5gHIoKpfKMzYHU1KxfKiF&#10;RFqKiBp+UKBHrPrVH2Ovgget+QC96iZYK4pcjSpQUKDSHlmuWgXE+pdUL+tKtDKtXNYVJKi0p7VA&#10;iRaBUNL5ctw8BQQqvafNymmjIl3e9/ZvolOigUEXDPwGBj2xChbJfgo+fgMS9ftdLRYamHTnbdQ2&#10;rdXiHWwltVEhvBfLsQvlfGqExKJ7OM2Q52mZLNsEMhaoLgpJu1sk9KrVQYGD6n74zddAZKLAgvIp&#10;UDLutqTdMk6AoQcoNKiQMtV9oTk5dkGIXqUzBUJm3MFR5QUwtJENAgG6cQIEY56WVBT7mBvYiOgm&#10;SLmIzQRZ7xZbBQTdeb2CBlnvkf+6/b/mbSfcxn6CAIM6TkBCP1FgR6DBYcKTOA97FNeWc3gMOIN7&#10;6ylcB57EreWUNhmVt6z7tNwvchzv5hN4DbgfTyn3GnCM1GFbsJTXkN5QS1pNH0xFBZQPE+hurxcg&#10;6EvtzKGUjuhPyehmqqd3UDiqjoT+mSw6u5ryafViyZXJfg2ktdZh6VMuoNBEan074Tn9MeQPJL//&#10;FDnvaDrmiIVdOpYoAYjQrAEEZ7QTXzmD5Pp5BGa2E1UwkODsJoxlHaQ1T8ZcN4LEpjHE1Y8gumq4&#10;iPK1GC2wMZOUzl3E9lsqYDKJiLLZxA8/RMHqp0iZ9SDpCx4hZeJ5UiZcxNR+hIRBx7CMOMXws++z&#10;XABgy50/M+HBe0wWRT/00ruU7nmB7GWPEz/+nLafZeQp4qdeImv9s/Q++ArDLr3HnOufs+yJz9h1&#10;5zt2vPgdi574hPW3fmTOw2LlX/+YGdc+Y+DJ18lcfZXUJY9hnf0ACQIyqYseIW3ZoxgnncI4/n6i&#10;x91P/JSzpMx9kPiZF0hUs2VOVqGoLxI96gTBA3YR1rIbk+wbPPwAVQdfotf+G1hmnyZaoMG64ArF&#10;u2+Ts+W6lD9H9ZHbDBdIGH7xNToffIO+x2/Tdv41OkQ6z99lyMU36L33OcLEsHDJmoFrxgjcrA04&#10;hOUSYK3AIyYXnb8ZL2MmDp4WnLxjsPcx4GNIwsk/Brcg2RZmxTM0QRPXIIsmXuGJeKpyERXUyScq&#10;VUDEiq/k/SOScfGJEqVvIimjjPgUqaNiMwgItmixW/wECrz91SRwAgqBxt9Elasw474CCyrVRPJe&#10;aj1IrUfh6RuBp7+sC6h4RyRhbyinfcezlK67xsADr5I3aQcVE5aT2TiWgLgcotIzKGrqp82b4eYb&#10;Sagxjbi0MgyWbCLNqUQL7FisGURbkjBZUjHFZWBOyJL6Pp1YyZvM6cR0h0JXYdFVUDotOJ1IpMGK&#10;NT5Lmy8nTf5nQmIhhkjrP596/LlHu1XSH8t/9yUhe+ji+Kxxv4bE1hISLS9MbB6x1gIhxHxyCgYQ&#10;GZ1PZOdebFRMAjWqYMuf0O34Ft2urqBL2oyQu78luGkTWfltQtn1JOUOIl4qt7T8ThLT+xObUEVs&#10;cp28dJXESD7cWCx0nCXKfDB7Dj7Ext2XGDJhKSOnrGLlppOce+RVLj/5Jo888zZPPP8R1557j417&#10;LpFR0EJF3Vjyew2RdDyZRYPJLR9B/cB59B04n/zKUfTpP43Jc3YSn1ZPWk4jEfKfTNYiwmMy5b/l&#10;Y0osIygiHdfqJRoMKOtft0IUqgCBXln8i0Wx9yh9JaoLQSsTUSMPeloEuv0KflsX+b2PQY/YaCGz&#10;pbwHDDQ4EBEY6Jr7QAFId0uF8nNQ3R2az4Tc661faCMp1IRZNjvUnAtfodcmZvoCG5WKqDJtNsdN&#10;XfEiukJbq5gRysdCzqHiRqgWFOVIqQWdkt9Z/ZFAxge4NJ8icY1Agwq0pGBomboeuTblRKlkgWrZ&#10;UD4QInNVl4bInFdFVHoXvZJZr2AjYjvzJexmvox+8vPYjheQGCvKX3UzjBIAGCkiqe1IUeQju4Fh&#10;tJSNlu1jJB37pOQfl1QAQomAg+2YZ7FRURvHyf7julOBDJXa/BfRjX26ex8RtY/WIiGA0C02Y57C&#10;QeBEL7+nIkA6jBRY6HgIx/4nBRbuFyC4H6/+x3EfINJ8TMt7SOrZ7wie/U/g1iwgMeC05AUamg4S&#10;2Wc5CUWDSMipIamoL9GJlRiTy4lKLSGlopa22dNJ7teHxMZKsgb2EyVeTebgRnI7Gqmc0EFya2+i&#10;aorJH92GdWAleWOaKBjXQu7ogRiqqygcPB1T6SiicgYTGF9FXOEAQpIbiMobSExBB8a8wUTndRKe&#10;2YqleCjm4k6BhzaiCgdiqRyOsWQwxuJBRJd1Yq2bSmL9dIzl44ismk3S4D1YGjYQ3bCCmMaNxI08&#10;Su/dL5Kz4Sky1z1N8n0PYRlzWoDiJNbRp0kWi7/j/tdZe+MbTenPfOxD5j/1BaMvvUPTidcp3vKM&#10;psiTZlwhftYDZK9+gvKdt2g88iojzr/F0qc+Z8fzX3Hgpe/Y8MwnzH/kHZZe/5TZj77HDJHJV96j&#10;bv9NstdeI33FoyQtuIx17iVyVl8ndekjWKafI0WUfupiyc+9QObKayQueJC0hQ8RM+YYhiEHMA49&#10;RNyY+wls3oZJQMO66AHKD9ymbN9zxC8XwFj4IIW7btD70PPU3f8SAwUOxj38HjOvf8Scpz7mvm6Z&#10;cf19Zj35AfOe/ZSFN79k1KPv0PfMXWpPvU3ZoVcFOF7EMOoIIf3WE1A6E6+04QTmjMMjfRRBpXMw&#10;9FlEUOF4/DMG4ptYi2tUHk5RhXhZ++CdUImXuQRXYz4+ljLcLSUkVA0ixFpCgMCHT4iVjNxqLXx8&#10;pAr4FmbBPzCGwGCTBgRdkKDSaIEIgQUBCF+/SLy8QnF188fdIwBXd3/cxIr3UUGbAiJluwFvXxEt&#10;LoxBm/zKJzCqC0IEIIIURATIOQNiCZLfUwHmwiISRayi3JWSTyPaLBAgkBCrgCA+k2iTAIEGCQIF&#10;sQIQlgxZl3JzmgYLJtk/xiTHmVLlf6hzxYskaP8nONQsEGQiJCSO8NB4QhUQdU9q99IbH31+4+bz&#10;z3arpT+W/85LdnGnIa9y+AetozbIS1CMRZRqbGKpvAzFeHtHkp1XiaO/0OICqYDVhFCb1SgKNdTy&#10;S+x3fY/tXpE9P+C541Mym5cRk1iOl68KqRuAh3+8pP7YOIYQE1+IX2iyvLhx+MoH4uUvL1FEGkZT&#10;FrFCsCnpZWRm1ZCd3Zd4+ZCCwlO0QE4lAgK5pUMplLSm/wz6NE+noPdIqtXwy96jKKqbQJ+2+xgw&#10;fAW96qZo+4yYuJbEjFqCIzPkN1Kxc1Z9jxG4+8ZqwZTc5Br8+yzAfukbXaCg5rNQsvBDrVVAL0pS&#10;zXlhoyCg2+JX3QA2897CVnUZqBaBHj8CEVWupKtb4XetBL/bRwMMBSDL38N2TddIDG2SJdXlo82t&#10;IIp+l4CAmpSpZ8rtnd9gJ/fXbt8PXTN1qiiZKrS1mpthaxcsaLJZzfEhIKGGw6oIlWrUxe9HZShR&#10;6z3Ol0q6IcVZjbiwzMZ9laTrBaBWyv3obmWxUTAhIGGz/F3sVCpA4SigYzPtDvpJL4jCfk6U8DOi&#10;3EUxd3ch2IwWABj5RFdXg6yrVEVdtJXteuXoOEL2E1EhnJXfgs0odayI6t5QYZ1HSLnaZ7TIKNku&#10;x9kJPNiKslf5nlQTDQK60h7Rtov07NdzrBK74ddxGiKw0Hwcl36H8WoWIOgn0nhMwOCYBgwaKPST&#10;9SbJNx3HS1s/gnvDYfz77sYtcyrxmQNJKWinoGYoWaKkU8rGkFk6RCCiP1HJ1USni+RWYSrqQ2xh&#10;NRE5xSTW1ovUEV9ZhbWqD8l1fSkeNoSCEUMEKvqS3tJKdEUl2a0txNfVYKnti6myL8m1g4gtGoBf&#10;Ujkh6QLBGS2EpjYTlt4s8NBORFarnH8gEZlthGcJdAhMRGQJRGQPwZjdQWS2AETuSNk+HEPuaMJF&#10;2cUN2kl063Yi+20ktm0PvTfdpub4axoA5Gx8mvTlV0mc8wDW6RdFWT9K8bZnmfTQB6x85gvmPvou&#10;9139hIkPvceYi/cYef5tGo+9Qu6G62Ste5LC7c/QcPgOYy++xVzZb+4j77NRFPKBm59z+IWv2SHg&#10;sPPmF6x5/ENmX3mLGZfvMebs69SJQi/feZPCLU+RuuwKuWsfJ3vNNawL5ToWXiZl2SOSXtKAIGnJ&#10;ZbLWyu9tepKs1Y8TM0PgZslDpK16jPjFD1C8/zaND95jyGMfaDEZhl/7mHFPfsFUAYElL3/Hmjd/&#10;Yuu9v7L3rT9z+P2/cuLDn7n46d94+It/cOmLv3Ppm39y7ou/cfHrv/LAV//gwmd/5/SXf2fHB7+w&#10;9N1fmfXOrwy78ycG3/qKCbe+ZNU7f2Xmi98y4vq7DDh/k4xle0iYuZL4ifcRPWwyyVPmYxk9hahB&#10;nXLfB2FqaSFmQH/iBwwgpbaf1Jn52my20aZMwiKTtciOaup7BQx+AUZtKvwAEQcHb+wd3LCzdcHe&#10;zhlHBycc7BxxtnPC0cZBS51su9ZV6iTb7GydsNE7iMi+Dh6iwC3aeVWLhV9QFIFaFNporczZ0R8/&#10;n0hR6iZR8LGEhotiD0/QWgiMxhQiFVCEWggNMQoEGAkOjtX2CwoyiijAUdccq53bX84dECxwI6AS&#10;oG2T35TfCZY0NESdw6L9RwUSamZfNdPtpr1nuXXrlT+6LP4PWWxMpuw7vcoaMcWkkZZWRk5OJXEJ&#10;Utkll8iDjydQKqpApVg2iWJTlqyaSGibKDdRXvpd34lC+xrvtW9hSG8nK68WnyCLFnXRKucyx+dq&#10;oZMV0er0vvICe4v4oNep1BtbW09ysisoLO5DZVV/SWuprmsju6BeYKOUuNQqAYeBlFWPpE/jRNo6&#10;7uPL737lvsU7mbVgK6XVQyjrM5T6/uMIM2bJS5sk4FGMh1cEbh6hQrzJ8oLGaeGZVdRFDx8TurAq&#10;HBaLxbxAlPkiUfQLxMrW5siQ9e5uhC4R5f97+a9A8F+269UUy5p1rpr+5bzLBBJU0CfVEqCsfzV0&#10;VQHAvu+11FbNn7FX7t9+gYMjP6M7+KOImsDp+64JnNS+O7qHvKouou7pt23WS9oDA78Hg568EtXt&#10;okI1r5RU5ZUIMGgOmgoc1OiQ1QIHq97Fe+bzoiD34ybPUDf3DrqZt9BNuymihkQ+h91kWZdUN/km&#10;+smqef8mNpNv4Djjec2HQHUDaIpedTUoWFA+CAILPaKFau4WFY1R1xOVsXu9Z5vyYfhtn9/KVfr4&#10;/yY2I65jN+IadsOuaqnNiMexHdYluuFqXc417Altu9PgS9jVHcKjr8BB38OSHsJTQMCj8UiXNOyV&#10;8kO4yXa3BtmnXrbJ/s61e3Gp3Y9f3QE8koYSZa0iPLUPYdZqciqHYslqIqFALPycNlJKOmW9EUNS&#10;tSYxaXUCEHX0bpmKpaCfHFeOMaMPqaWtckwT8VJmyq4jMq2SPh3TMeU2Yi1pxZBVJ/v3JzZ/ADH5&#10;bURl9Sell/yWak3IaRE4aBYYGEB0dqucsx/GTBWjoUVAoj8BSf0IyxokgDBUoGW0gEY7fqn9Zf+h&#10;xOSOJTJrPFG9l5E25iypky6SM+Nhwpt2Et66i3yx7ksEELIlzRWxKot+xSOUbn2agUfvsESU8Non&#10;P2HhQ2+z8JF3mf/oB8y68h4zrrzDqNOvMvzky0y99A4LH/uYtU98yiaBhR3Pfs7e219qwHD/S99w&#10;9PkvOfDcZ+x77nMOSH7nC1+xQfLLnvmURU+qmTE/0fwn5jz9OfNufcNkNcX1tQ8YIeccKCAy5KH3&#10;GXn1YyY9+zUL3/grC+7+zIyXfmTmyz8y6eZnDHzgFfqdfZGJNz5lyZu/MPb6PcY+eY95d79lyo2P&#10;mfXClwIPnzBH0oWv/cDsF79ixvNfMOX2Zwy6/DJNF56n4cItWq68RNm+y2RuOkPRtouYpq8lZdZa&#10;wodNJ3b8fRiHjCVu+GgMbQMxDRpE5IBGIpvqMHW0EtjQh6QRHeRPHkv2yKFkDBlE0agRJPZtICq/&#10;GL+EFC0mg4NPCKVVTeQKWKpm/HCx9NW0+MHBosRFEfsGROHlFYajoy8uTr44O3ji4uippUpcnbrE&#10;2dEdJwdXHO1dNFEg4WgvINEtTrbOmjjaKMhwxs7GEXsFEzYu8ptmrTVAU/Zi9fv7i7IXJa8mv1OK&#10;vqeFoEeU4lflap8eUWDTI79fV/v6yvl68r8/Rokq6xF1Tr8QMzsOXuaF229RVFQe162b/lj+uy6L&#10;Fi2yWb58w1t+PgY83EJxcQjASxSuURRubm4l8fE5hNQuxEkNNVRDLzcrEWWmAhBtE5BQ80WIpey9&#10;7h5+5kZSsvrIy2ImPrlUA4fYuFyCQuO1cM72cm5bW4EFG1/0Ag+29n54ekdS27eD4WPmUNarFUen&#10;MPkYwoRCLYwavZAxk5bSOng6vXoPJiunL/lS4fZvHke/prEMHDiN3r075LxhODmHi0Tg6mbA1d2I&#10;h78FZ22K6AicvWJw9LTgG5REQEoLzgtfw0ZBg+qG+G1CLQGjbtF8Dea+pbUy9EiP86GW1yBBtneH&#10;QtbAYb6I8h9YqqI1qnkreroSROnvEsjaJxCgpnkWSLA59BP6Yz9je/Rnyf9ZIELu5w65jxokSLrl&#10;S/Td029rsKDFklBdDt0tCT2Q8DtY0Kv8KgUMIlr47m5o6HbIVP/Vbuk7OC55B3t1rVOUz4JAgAKE&#10;8c/ilLuY6CkP4zTlBg5KpgsQCCzYTlHOhDexm9jlF2Arqc34Z9CPF4t+wjNauX2Ps+HEG+gFHmwE&#10;In4PDT0goMGAGjrZee0/pTZaiGeVv/pb+nux6S7X0m75bZscqxtyTYMRbVvnY1r4Z6f2S6gprd3q&#10;RenXH8RNlL97g6R9u1J3ST3q9uMp5W51B/GoFakReBJQcOt7EJeavXjVbiCuej6pxaMxF7SLYh+C&#10;JXuQKP1BJIrEpPUlLrcfhlSp/FNqZL82otNqSC4SpS9pdHotqWVqXwGC5CqMaX0wZdUSX9SEtWyA&#10;nLMvlmI5R0kDSRXNxJX2w1zaiKWov4BCM7mN4zEKZCRWtGHMl31LWgQYGonO7U9UngBBbjMxxQIu&#10;5UMIy28lumwIpvKRRJWPIrpiLDFVEzD3mUJc03zSR24me9I+Kpadp3TZBbJnHsUyfhfJk/eRv+gk&#10;mUuPU7z2LP0OXGPqI28wX6znFc98xFpRwsufusfKp95n3pXXWHT1HguvvcOcR95iwdV3GHboScaf&#10;us28x+4x9eIrzH74DQGKuyx9+gOWPP2RwMD7zH3sbWY8/CajLr5Ex7kXaT/3Ei0nbzLw/As0n75F&#10;/zO3GPjgKzSeeo6GkzdokvWG+2/QevEO4576kAHnbjHk4bu0PSDHioJvufCc7PM0zeefos/RR6k7&#10;/ijley/Qa+8leh24Qubmk+RsPU3etrMUSVnmxpPkbT5NzpYzpG84Qf72c6SuO0L6+qPkbD5BwabT&#10;5Ms+JdtOU7XrNNkLNmAcNJ6y6cspGTeXmMr+2Kuhkv5Sv4jCd/MKIdSYQGJGAfGpuRjj0zBY0ohS&#10;ffoW1ayfJWkmpvgsrZk/0phMbGwGERFWsawTcPOOoqRXf6yJRaKcBRhEgkRxKgUeEGTSprJ2V/M5&#10;uIdKXRyGp3uIVicr8XALJtDfiLenXIeLP27OPgISHrjYu2ri6uD2m6h1Z00EKrrhQbVMOAo82NrY&#10;YydltrZuhIXGERwkv61aCkSRq5YAW3tvTaH3QIMCDFXeAwK/FwUIPfL78t9DxO+BQ+WVqPMp6Skz&#10;m9N+zMoqHN+tmv5Y/jsvgP7KlYfXP/zQ4xgi5CUOjMHbO4JQeYkzlXNOfAEBbXuxF0XYNZmTigqp&#10;Whwk1aYwFiUpFrLn7m/5f9p7Dyg5rutMuNOEnpxzzj3Tk3POOec8g8EEYDCIg5wDQQIgQRIkQTAn&#10;MYpZjMpWoCQqWZKl37KtvCutdkVZtiVZNpW+/36vumaakLz22fXuatd1z7nnvXpVXd1VXfXud+Nr&#10;XH1QXqJG5WYIDs9AcFg6AoJTEZ9UDJtXDLx9E2H3SxRBHwOzJRIVlV2oqOrA/PxenDl/DxZXTmBK&#10;QMIxeXE/+4Vv4stf/z6eeekt5JcPoLhiBFUN02jr3Y7OwZ1o7lxR8RSZ2aLhpTejon4GNe2L6Js5&#10;gZL2Pcis24fQ/FVE911G0tanEbfvY0i+/A343iiggHEFCixQ8ItQ1UGDAgsu4HBEhKueqcAgRXem&#10;O4LjjGFg0OIFVpaky0GEPFfHvPNH8BSQ4P/E3yH8xX9C2Cu/gcf7BSQ8/jO5bz8CK2yqOATWwSA4&#10;IDM2QS21LedwAwlcPXNj5ceLP4BF2ExwQFBAvlEAgkrvlOtgwKSw9YZvwyoAxnT06zDtZ1bE52Ha&#10;9wVp3xawILzXZUGQ1rznLWU9sO0QwRs3C++1j8G69gmYdn1K+NOKCRCYuUA2r37iPbEF1lXNPUG2&#10;uti2/V8ADiLcWcrZnVnS+Xp+zzGybZ17E5bZN1Trzqy1YOXiUtJ6zLwGr8nn4THwGPxE6Pv2PgBf&#10;AQH+ih+AT8/98O96AIECDgK67ocfWcb9eu6V/r3w774G327pd15FdNtpZDRvQ3nnMiq6l1HYMoPc&#10;pkmUdi2jpm8HUksGkS8goUwEelHLEJJLmpElAKKiewW1A6si9IeRLADa2TCElKoe5LWNw9E0gMKu&#10;MWR3DCKnaxiZHUPIG5qEc2gChVPzKJycR+nsEkqEqxbXUL51OyqWVlG9soaabTtRv2c/Ktf2oWTb&#10;LlTuWkf9wRMo27GOwuXdqNl1FFW7DqN69xHU7DuJ2v2n0XzyFnScvwst5+5C5/mr6L7pGoZufwzN&#10;Z+9C45k70HD2brRcfBD1p6+i8fx9aL71UTRcegjNFx5B9Y33ov7yw2i6/Ql0ivDtuvM5dN/9IgZE&#10;Cx9+9EMYfPhN9D/0OgZESA88+hp6H3gZQ4+8hoXn38Lii29j5pm3sP3Vr2L+uc9j9sUvYe7FL2Dx&#10;pS9g/PFPYEUE/+6P/H/Y97H/T9q/wLHPfRcrr/OYz2LxtS+h7Z6X0PvIG+h935touuc5tD/4AXTK&#10;+WtuexxF5+9F3yOvouXaM2i99rR877Nouf0RDN33NJpvugs9t96PZrnm3ovXkL98AMXTq4hvGkR4&#10;YQMCkwoRkVaCsKQCRKcVIcVZidTcSiSJcE/JqlBl51MyKwQAlCIxqxjJwqkCAFKyylRNhZTscrUv&#10;IaNQ1VlIEiCQmCZtahESuax2ZhniUgoUJ6UVIDFVW502PsmBWAEdBAQhoiQVFjehuq4XyWmFIpCz&#10;EBmRpsz8ERFJsFh8YTZ5C3uJYmXfZIsIfXuQAJAcpKQ64XAUIywkXlkifGmN8AqCzcZjPeWznjCZ&#10;bNJ6yLaHAAOyp7IyeFp9BGgEwcvmq9hDzuth81Gf8/YO3gAHFOK0NtDywJa/n627BcIdIISEJSmA&#10;wNYdROhAIjg0cQNA6OCB+3ge9+1IuUcxsanflPuR7RJPBv2pEoHDG6985O0LN92Bzu4JZDsrkJ9X&#10;Kw9RoTyk8hKkVyNyz+uaaZuBdhR6d9LiIKCB8Q4i/Kw0pYvGHHjXtxE1eCtssfXwTaiCV3ihaP0s&#10;jJINm28GvCOKEZfZgdyqKbQOH8LAzHl0DJ9Fct48glJHERA7BN/IYXjEjsLq3A5z4w3wn3wM8fs/&#10;hLhzX0Dilb9G7NXvIurqDxB0zw/hecffwOOO78N26a8RccPn4XtKhOMNItDPfgM2rqzJbIYz34CF&#10;WQTH/xL2w9KnpYAC3wUQNoCCgAbFRzQ2u1hbIMnFLJ5EdwSDBy/Iua8y3kA0/btEeN/9IwQ+/beI&#10;f/2fEPfiz+F4/V3EPf1zcJErrm9h5f26VY5XLEDBfdVMsgpkFNZBgwpqFNaBg7ACEbobgumeZ/8a&#10;lnPfhvd5uVZWeVxnBsPbMEtrFrBANq0LUJAx0266GgQoqLoL7AtY2M3+W6pv2vd5+ImGnjX3FEw7&#10;Pw6LCjYU3i6Cn4GL0ppXhbcJANgmIENa88pHYVpmK+MutrDlCpJLdEd8RLkVVKtbFGgpcAEG8ywB&#10;gbQz8nxNv+FqX4dFwIBp6jWYybLNcYsAA+vMq9IKz8lxsm2ZfgWeo++HqeNeeHeK8Bdg4Nt5nwCB&#10;exDQc5/iQAEF5IBOGZNjAtuvIahdtttlv2q1So+BbbcgY+wIquZXUTW9HaWTW1A+M4ParQuoWdgi&#10;PI/axS2oWpgTnkTNojzDuxZRvTyBum3Tqq3cOobGtTnUbZ9E5wEBAMuj6DgkAET2lS5NomLbDCq3&#10;z6Jy2yxSBlqlP4euU/tRd3AVAxdPoP/8cfQJd54+hOGLZzFy+QZMXLmIySs3o+vcCVTsX0Pl+pr0&#10;T6L/5vNoPn0c5fvXUXnwAFrPnUblgf2oP3EC8w8+hLabbkLHpVvQdvkyas/diJH7HkbzxdvQfce9&#10;mHzkaQw/+Axmn3oN88++iblnP4gdr39GhP1bWHrlExh9/GWMCPc99CzmXvgoJp7+IOae/whWXvuU&#10;AIA/w/bXPoMl0fYbLz2CqpvuR+udz6BDNPy+e15E79Xn0HbbE2i/4/2ovfgoKm98CAP3v4I9H/oa&#10;drz2RYwK6Jh+/KNYe/lz2P2Bz2GnnOfYm1/AbZ/9S+x56AVM3Xg3KplC2jmJ6LI2ROY3IKGgHkki&#10;6JmymJxdiqy8KuEKZOZWi1ZfjRQR8Mmi6SfJvpScUqRmCxBwlCM5k/1y1ScTBJAT04s1QCD7NQDA&#10;ea5QcUJqPuK5JL1wIjMAFAjIRzID/aRN4L4kJ+ISnQIMnK44gGwFArjtbjmgoNQEaAp8/WPQ0NSP&#10;LPltyTKvxorQjBIBTfeAxeKnAQYKflV+2QPO3CIUF1ejqqoJyckOpKbmIikpG0mJWUgT8JCako3E&#10;hAykyD625NQUEfKxSerzBA8aWzUQ4caMeWDLfTarL0xm+U4BGfwdBDs6QNAtD2wJHnTQwP2brpU0&#10;RDJQk5UqWa8iPEEUxgS5dgZgJqk2XNowAUZsI2SbMRF0yZDZDw9PlHMIcIhO/q2c6wmTKdHbJZ4M&#10;+lMlAoc3X/no2+fO3IqCokZ5ALMxNrIg4KEOJcWNyCkbQsSJz6hKiZp2LIKPTNCgB0uyWqJaxImm&#10;8+/AfEm0XhGC6vg7RBi6NHFWV7RekWOufF/Ah+znstRXZJ9anppCWHN7mO/5MSzCpntlW9giY+rz&#10;IoAtt4jQvFkEJesoqNoJf6WyAUxc/4Fa9hnZJmA4TVeE8GlaFWRs62c1IECQQLBwVOMNwKCDhsNy&#10;/Eb7DcXKukArA8s4XxSBfd8P4P/Af8XOD72Dn/0GePd3wLd+8xv0fOqf4HNN9tMaczvvD++B3BeC&#10;LQKGy8IEDbQsuKwM2oqZco9cFgeTXm6azAyIS9/drDLJ2IQbvgUvBjYeEJAgIMC8521YBSBYBASQ&#10;uW3eLQBht/xnTEVc+zQ89si1CwiwCFtljH0TC3jtFKC1+1OwknfKvu0i8LN2I3zbh7V4hTXR+AUI&#10;2GTcLGDBndXS0gIcCBQIEjbAggsobLDLpcAFo5R7wc2aYJkTFuBAawJBgoWgge2UgAPy5KvwmPgA&#10;bOOs6PiGYtvEy/AeeRqW1ruUwPcTwe8roMC38xpoLfBtvwP+HXcKSLgTgdL6c5vcekWOvQL/tisI&#10;aL4dPs0XEdByESEtF1C9ehQ1S7MomerF1E170Lp3Gr3rCxg9vYa6lWE0bh9Dx54ZNG4bRfWWPjTs&#10;HEH92hBa901g6PQKSha60H14KwbOraJXtlsPzqNgvht9p3eg/egSmo/KPjlv/cE51K/Po2ptArd9&#10;7AVU75pB64lVtJ/dhW3vu4LJu85j/r6b0X3jIex99kF0XTiCwVtPof7oGqbuvoSpe27B0G034tyf&#10;vYnVZx7FwmMPovWmc6g6dhR1x0/gzMc+jh3PPovBO+/EmU9+Djue+wAWH39GtPCbMXL3A9j5/OtY&#10;f+1jWHvxTRz76NsYuecJ9N/1KDpvfwCdlx9E7t4zqDx+C6Yfeh4V0tbfcCfGH3weJSduRZuAhEMf&#10;+hL2vfIW9r/+FqbvfRrnPvYlnPvwF3FKtvc//hoWbr4fFZM7EVncAnNQGnzj8hCXU4eCim7kFDQj&#10;v7AF2QWMW2qCg62AguzcOuRK3yl9R269tE3IlrknM7cGWbm1sp9thapbkClKTaa0dAEwij+D7gBG&#10;/AtoYGQ/0wPTBBCkZhYrprAnU/grACBCX6UCujg+OVcxI/7dAYCyBIjw103p15vVyQQF1KKDQhIU&#10;OOBYVGyGynwIi9JTIpMRIPuDRROva+hVwIKCl+eL4GeDokWAU4gTNNiRnS1goagKjqwCZGbkISgw&#10;Es6cYsTHpSNazpsQl4m4uDTFHh6B8PIKRmBgjHCsbAfDzy9ChDktGEnCiUhKzhCQ4OViDSzorfa9&#10;Nvj7hWnARQCLzRagzkNQQGBDYMA2ODgeMdLy+vn7ORZHSwTHVGBkirKYhEUQPCQhVNqg0Di57njV&#10;JxNQqL6ABAIFfoZgQQcN/HxoWNy7AqSuiFjy0KSTQX+yRODw4guvv/3SSx/C4PAC8vLq1QPBF6O6&#10;phPJZePwOfFll5B3CUQWfVJaMwWdSyNm/xYK9/+irbugBCOj/RkT4dom4FCuDlerC0/ZNl/9iebn&#10;v1fGrwl4EGarTPt0kVBwXvoeLFyOmkF/onFbbmDdhL8WoPAtldZIS4DZFeiop0XaTvwVPHZ+HlYu&#10;0qQDBAIH3aLAMsuuvg4YNpiuClonWA9BwIr5bvlt9/wQzud+hof/8pf4pSCGf/o98Ow33kHEbXLs&#10;nT8SYCS/WS3wJUCAoIkZKPr1s71DrpfuDLVqpptrYsOSIECBFgRVYZILYv0NLEflt6hiS58W4UyT&#10;PzX2NxVblClfhOrMK/De8gbs86/Cf8sr8J16Hv6Tz6mUwtCp98N/9An4TzwpY08hYOZZ2Bdehpew&#10;fcvrsCoXwquwzr8J35FnREO/E5aFD2rLSxMgbCNIEBCwLABgSWMzx8n8PYuyj+wOGIR1wLCxyqQb&#10;aFBuiZlNi4Nl2gUYBCzYyBOvwDL2MswjL8JjUq5t+ClYBSzY2+6ET+udAgIENLRdhZ/0/VvvQEDb&#10;XQhsuRO+zQIMWjRwQPZvug3+jbcqDmgSFsAQ1HI7IjsuoO3QUczfsg8zF1YxedOygIZlDJ+cQ/eh&#10;aSxe2Ydtd61j+sIKlq9Ie9M2dB4YQ++RaQEJk1i8Yx0jZ7di6OwCxs5vw8CZRUzdukt4N469/zbs&#10;e+RGEaYXMXR+OwbPr2Dk0g6sPnIDVh48jy13ncHIuXVM3HwEU3ccx/DlQxi/7SQufewlHHv5fdj7&#10;zAM48NKT2PPso9jx+P14/Jtfw/J9d+Hix97ETR9+AydeeQEVe3eg88xJHHrhWdz+mU9h5s4rKN29&#10;A3VHD2D0dhH0Z85i+u57MXXlKorX9qDvxsvSvwfzdz8sn3kDOx94BKNnLqDv0Em0rOzC0M5DyG8f&#10;QkJeLQKUHz4Bqfk1ypzvKKpDdlG9CPtapLMIUZ4I85waZDqqke2sRWZ2FXJk3shwsJS7CHlntQqK&#10;JqdnlSvOdIjQF84gi9adkVMlwr9cFTTKzJFWQEFWNo8rU9vkDLYCEjiWQbAg4CBFAEGKtOwnK0BA&#10;EJCHhBTRyAUY0NxOAMC4AR0I6DEE1JTdhb8OAOgquJ4jXWZ17tdBAluCBPd6CYGhIgylz1TGCDk3&#10;x4LlGDL3efpEoLKmSwERdR6XYLXZgmAx+cAqoIFgITu7BJmZBUhPc4rSVqbcxgooxKSrmIZ4uY7w&#10;UAEEkbLN8wgYIWCwWjVh7+kp5xMAUFhYLfN3ugIRbAP9owR4MCODbhAdMHjDZNIARXiY9lvM0vf0&#10;DIWXZ5h8NgoJch8JHMje3mEacHLdF2ZG6KCCACAkJA52eyh8fcMEZMQiI6MAqem5ylJCkKMDg+tZ&#10;Bw/sh4bGIzgk9r8FhcX0uESTQX/KRODwoQ9+8gtPPvEqHI4aDPQvoLi8WRBvBaISBY03rMGbCyG5&#10;gIECCWxvcW0LgCCIUECCLGBB8YagFBCguzY4RkFJa4R8VhecqhWtXK3xcDsDC2Wfqt4ogvQWAQnU&#10;8l0VGs2uVEFVfEkt4kTAIKzXXGDMgWvtBgp9v1Pfgu9JOZbCV0DDZvzCH4IFbfsbyq3Bz1rOy/ex&#10;UuS98tsf/m+wP/EzpL7+a+S8+lOkP/ljeHGJaoKgKwQMBARyDQogCdPtoFsPbub94vW4AJZsmy9J&#10;Xy1a9QO5Frnuc99RwYuqNPS2t2CaFgE782GlZQdMvoSIoYdhL9oPc/IoQuKbkF7QjeLKAZRVD6Os&#10;ZhhFlT3IL2kVra4JhUUtyC9oE81NNLu8RhWomuWUiV84UzRAcnqOTPg51UoApGVVyoRcBWdxGwZH&#10;dyHG2QhLdD18MqYQ1H4WoXPPwHP6/SLkX4WZIGVOQMaW1wQcfAjWRQEAW4W3yO+VbdNWxh68IYDm&#10;TQEIBDebcQtaKWgZ3wAM0k7L9hRdFAQOtChIy/UiJgXUjD4Hj86H4NV+DT4CGPzbCBAEHLTQgnCn&#10;6pMJHAI7rioOaJftLgERXfcgqPsqQrqvCd+vOKLvHkQPXUPn8ZuxevdhrD98Envul/bBE1i5sgd7&#10;HzwuY2dx+LGbcOrpy1i86wBW7zuGvQ+fwsEnzmH9kdM4+8Kt2PfAKRx67EbsefAMdj1wBgt3Hsbi&#10;1aM4/NQFHHv2Fhx5Wvipm3HtM8/g1HN3YOWB02g9uQVNR2cxefthzNxyBAfvu4yRk7tQtm0Qk7cd&#10;RveZVXSd3o6p24+gcf8cek7swLCAi+mLJ3D2+cflO69i6babMHHDEUyeOYylC2ex85YL6FxaQkZt&#10;HUrbe5BcXIXorCJEiwCNTnYiM68CBcXy/+eKYBcQ4BDOyhehLpwt7KDJn8DAVYkwh9sCDDJzRIgL&#10;s9U5g0KdLP100erTRNNPzRABnuHK25eWnKry94tEiLPoT+F7mCZ6justaxXoLbX+9wr9TdatABxX&#10;Gq8a04AAW10TVsJNsQh/4choEf7MUtD7IviuZ6X9S0tg4M7KxaDqJmiWAxZdChJhTdZBAQGDPsbf&#10;z2N4LLdpaWDgd3FpswjhHAUaGAMQIoLaZGI8grfMsZpwjYkRYBCfiZycUuWOiIvLQFBQjDLl+/iE&#10;bYACs9lXgIK/Cmj08AiAl1eQCOsI137u84Onl2Z5KCyqQUFhjQCMeLVtt4cgNiZZvpsxEHRTCICw&#10;eKKkpE4BD5OZcRRR8PGLgd03Sv0PvM+8P5Fyf1jgKSnVidgEuc+8pyL0owWYRMu91awcmvtBBwPX&#10;M8GB3g+XvmK6MqSl+yI0jJaZuI/K9US6RJNBf8r0Z2/+WdInP/k2nnz6VeTm1yEx0Ymq6na0tw4r&#10;H+DQuddhW6dP/M+FBUDsEcG29y803vd1mA4IHxStnUwBTKFMYUxtnQGIupZ/VAS58EYGAtMZTwrr&#10;BZN014JayIlavovPcUyYrfs4qyByxUdp9aqKysqgV1gUtp34JgJOfEvVY2Bsw+ZvEWBAV4UbcFB9&#10;/l6eQwCDWqDqPgE8D78D61P/AI8nfwHPx/4epntknJkPtJLwGAIEBaoYAyJ93c3gym4ws6Q03SgM&#10;YFTLXTO48QewcptgZveXYV78M1in34DfxMsIbL4ZtphuxKR1orVrET2DK2jv24ruoWXUNowgt7AF&#10;OYWNoo2JICAQoD9XtK90BnOlc4IuQAr9sSmFiE/WfLI6K7NsklOVqo2UlovisNY9mYVfyJGxDoRH&#10;p2Cwf1omBhlLKUBschnCkksQmVgE/+gy2NLHETZ0H3ynXlTLUnNxKMu08IwI/FkBAfMyRvAwu8m0&#10;KihWsQsyJoBBY1obGMMgfWEPOdY+9gLsvY8isP8RBPU+gJCBRxA88BCCBDyFDD+GiJHHFYePSTsu&#10;PPEEIiefQvTMM4iZeVZx3OxzSJh/CbFbX0D88vOIW3g/ytbvx677LmDnXYdw8v034uaXL+OOV6/i&#10;xGNnZGwvjr3vDB793LN47mtv4NILd+LwfQIKzq9i55X9mD+/hPPP34KLL13BqcfP44Znb8UpAQeX&#10;Xrsfy3cdxZZbD6H31LzwFkxd3InDT1zCoffdhFveeBhrV8/iwH034+L7H8TuW85gZn0N+XXVSHZm&#10;o6CmBpXNrXAWlMv7V4Gy0kaUlDeisLIJuSW1ip3FdQoIOPJFMxXBnpNXjRzR/rMKBAiothY5Ag5y&#10;BRjkEBQIACCzz3Ee7xCNnmPU5GnmT5eWJn+l2UvLAj9aRoDW0tSfksHiP5rJXwcDutBPSNo08WsC&#10;XRPuZPr3ydSyuc1WM/1rwl0JI2F3gc9WZ267B+LpY2z5OX07KlYEfwyBAQGCCCxp9THWEdCZ+8jX&#10;Ww/IBA1aHIKAAwEDmnDfZI6Rg0I2WVVgFA5i8SUXE/TQJUHAQPayR6CopFHdH36HOp+Mm80+StvP&#10;dhQil1UXU7JVnAKtC/Gxcm8EfNAt4eURBG/PYHjaAhXQ4HaAXyQC/MPhaw/bYH8BDnavEPj5RKns&#10;C2ZdBHENDL9wxCdmIDgoAg4R+szI8PQMEQGeICCDcRQ2+S1W5MszZzb7we4TiBD57oAgARoBMQgK&#10;jVf/Ae+zcseIkA8MjVMuB7KKX+C9FaGvWw/IdD3orIMFtrpVgaxv68fRShEcHPdOSEjsiEssGfSn&#10;Tq89/1rKHbc/iLr6YVTVjCIltVyQqROtLWMIjS5A1SHRMA9+EeYDIuDUGgYsRfw16f8FzHul3S/A&#10;gX1XqwCEgAkzQcQhF5g4LPuElcldjxcgsGDfvTaCEvjSKquBtDoTHJDdts3S6szPvKdio3yeK0ba&#10;BOz4HhctnmOqSJMcowMHV6yDlemYrN9AdwcFPReqoovkwXdgevzvYH1SwMLDPxFgQOsHwcH3YNHj&#10;Dy7I8a7sBn7WdMN3YGF77tsCboRda1CYz3wbFhaY4r3Y8SV47fgyTBMfQvzIozAFtyAusxOL285j&#10;y9JpzG09grrmcZnMa5BbIMAgr0b5ex2i5WVlViIhrQgJ6aLNMWArMRdRFPa6pkbzostEq0/m2mSt&#10;BWyxjY4WVtscp3k1U5lYWc2Nk0RkdJZoTglY274HgYHRCI2gf1Wb6BWwiM9BtAiNqMQ8hMXnIUJA&#10;hSm2GRFTD8Jj4nlYJ16BmUBi8hW5Rmm58BTHJumGENAgrdm1zXEuTmWZfhW2qVdgHXhGAMNjCB5+&#10;HNFzzwkQeEFAgPDs84idewFx88JbXkTC4suIXXwJcYsf0HjryzL2AcVJS68ifvF5pEibTN76ChKG&#10;H8LC1btEeJ/Gzmv7cdvrVwUUnMTRx45h792HMSkCf/nyDixdXkXzWgdmb1jAvnvWMXNmC2ZPb8Hk&#10;4WnsvrQXe27ah33n92P54HYU15fBJzwQZm8bLD7+iE3NQGllHYrL6kXLr0NeUS3yRLDnFdYiX7TO&#10;vMJ6OOW/zHZqgt0hwpr/R2llqxL4hQUNKMiTzxY2yeca1H+fX0Tff52qJFhQVC+ALt3lBqjQTPvC&#10;FPpss3MqkeUoR2ZWqTL5K/8/AYKLdb8/+xuavwDLJHmGEuQ/JTMtT39++Oy8FxBowloX+DrroEAH&#10;CnrfHTxcP64DBx0IuJ9PO+fmMdzWrQM6ONBZBwVs9TFVcEjG2OrM/XQPEDBcDwzIFIw6QNgECrQY&#10;xG+ABZ0Dg2VcgQc5TsAGQYKq5Mj1IpjSHpykUs8ZYJ4qoJvCl9/Lc5pMPgIQMlTcAmMYcnMFuEmb&#10;lJiJmKhUBR4IFrw8A2Bl3QUPfwUW/BUYiEN/3xz6BrdgaHQZ41M7MDiyiOb2YbR2jqC7bxxb5lbh&#10;IyAiWIBDeEgswkJFIAfGIDoqSWVPpKU5VfYEXRG+AhQYHGn3DpPWT9gDXgQgfhFKuNOikJCsZVnw&#10;mgl6wsLkWmUfhT37FP4EC+yTCQDotuC8QYuJvq1/RgcOkZGuYEhhHuPvH/0PwcHRR1wiyaA/dcot&#10;6enML+r7emnlCEoqhmXCacDM3C7RVCrR3zuP5PxupO77EMysAshFi8j0te8UILFLhN8ubYVEtRri&#10;XoIK4fWvaiBiP1dZ/Nomc9GlQwIodFZLOLvABFMc3QGEO7M2wikZd/F7AINr230f12Hg58wHvwb/&#10;E3+jnYPnVfxXCjAoawMBgyovLQL9/HdhYXwG19+47x1YH/8HWJ/4OVQthQvfgVkAggIEBAkEC3I8&#10;mUDBxHgEaWlZMJ8TMMEAzbPfUkDBzLLSXHJ6+5fgsfApeHfcD0tEH4orpnD2hntx4uxVTM7tU24C&#10;h1M0xxxpRQCkKRMwfbiFotkxrUu0u0SnaDVOmYhkUpcJPVKEDv2qkTL5siytPklvTLIudtew2PK4&#10;cJmkIsjyOUZ2R0ZrLavT8Rw8zsc3EtfufZ8aUyVh5VzaRC7Ag5oINUL1W5ibzujyPEQnFsEa1wj/&#10;rtvhMf4yrKMfgHn0Zem/ANP4BwQovKTAhHn8JRW/wDHrqICN9gfl3tyraif4dd0Hf2lZY8FfmCmT&#10;Ab0PwK/7PpVmGdBzPwK779W46x7hawjqvBvBPddUUKR/x1X5/qtynjsQ1H4nihZvQN/BBazftg+H&#10;bj+Ag7cewty+LWge6UR8fhYC46IREBEjYMyBwrIalFY0okgEfyG1dQUA6lFY3KiEeX5RE5wi0HMF&#10;DDgFFLi3BAPsK5O/fJZ9ttzmPgUWpE8hr2v5NP3zv6MP35FToVkHXOyQYzhGAEDmMdT6GWBHwU+N&#10;nyZ+buuaPyPi2Wpm/xy1TU1YG2cpYc38TI7hgkXcFlDAaoAEDbHy32p9VvbL3OBoeWYo5PVnQNfU&#10;Na3d1ap98uxIS9b2acf9MeZ59L77se6fYV89sy6LgQ4S3Lf1MQIEBQ6k1bViFYznYgbruQMFDRQk&#10;KPYNES1bBJpfsAg9WhJc48EyHiTbftL3kf2+0gaEJMtYIvxEEHI8gIGDAsCDBUwECPsGxsp/xaDN&#10;Yu33093hck+kp+epGISsrEKEisBMSZL/SIAEBWhiogMMePSgK8LiJ8I0An6+0ZiZXsPo6BK6e8dR&#10;WdOKqtp+fOnP/zNuueVWlU4ZGhiFbHk2tiyuY2VlP6qr2tDbO4mGhm5lnQgJjkZUZIICD6z4yIBL&#10;WigIIGj5uO22a7BafUTQR1Hrh69/NELk+uhGiE+U65LrDgiiRUBjAgGCAh0scNt9X3BwjAs8RApY&#10;iEOYcGRUojxnqbJPFJHQuN+Hhsb+NiQk9qdBQeEfCwmJOR0YGFbsEkkG/alTZmZLTH5Z/ycLy0ZQ&#10;WDGGgtIhNLbOyWRWg4iwZMTF5yO3ax/S1lm0hwF5n4Ja4XCZVQLfVmxe/QIsBBBrXPyIqyfqAEKA&#10;grJMcLVFARDuIIIAQlqCB9Mh6XPZZ5XquGmF2CiqpLOb8NesB27j+j73Y+TzPofY5xiP4ZiACYIF&#10;WhpOMh6CsRLfgfXWH8HCdTceeAeWR/8BHtfeURYDrlrJuAMzwQEtCKr9jho3qwwODTCofWSej+mR&#10;x/9GQNXXYNnxBfgufhwexUcQm9GF9aN34647n8HR/RfhcNQh19mogsnSMkUgZJQiJb1E5YMnJOUr&#10;kBArk71yHyhzoWY1IPrnxOgjE4KHh6YlbKZd6WxRrR5BvRlV7aUCo/RWZ22bueMMmPKGzeanNAa7&#10;TCxMD4uQSYdBUfpErk/4bMn0cYZSc5TfSV8nfy9X5AtMEBCROw6/oYfgNfYcTAQKYy/ANvYiLCMv&#10;wtr/DKxt98Pefo8Ah2vwaL8Ke+udsDddUTEMfs1X4C9tQAsDHG9BeNutiOu4hLjm0wiv2oWgjFGE&#10;JnTAHlEpgqNENOhKRCYWI7u0E0Vl3chlRlCJaPklovGTCQJEc88rIgCol7YOBbI/v7hWtHwBCgQI&#10;hbJdINvSz5exPAEJeQVsBSCI4M8trBFAUK0sBM48AQd0GbgLezdgQOY2NfyMrBLlQqIrKSGJaXya&#10;II+Ve8UgtzTZx2A0MiPayXrffYxMQaqb8dn+S6zAgbT8DCPg2TKYTY+I14/RLQl6lDyZgW/6NvsM&#10;htP/b3eBrrOeSeAeD0DTvw4C9Fbvu4/r5yCY5Tn08+h9xS6rwYblQLbdgYJ7n4CB2r0OEtytBwEC&#10;BHQmQNjcFq1XhJ2/9BWA4D4BGr5hAhaE/QUMBAaJMJTz+IqA9BNB6ikC0lvO6eETDX+/BJh9IhET&#10;r91TggbeK14Xv9/bHiLAQIBXRIII03iVZskgyNjYNBGymvBVwYoCBGhxiJLPra0dxuTkPAryi+Ud&#10;ZVCjHb72CLzy5ufw1a9+G2PD0zJPs7Kkj7yfibj9zsewc8chBQzyRfFraRlQAIJggZaHmGjR8iNE&#10;sAdFCzgJgM3ij+TEbLz5+ifgIe98nAj25KQMASxRyiLBDAv+XloIfH0FgLgAAtuAgChpY+TZYFxD&#10;srJkpKfnylwRLwpIAmJiE38bERH36/CI2L8PDYv5Xmho5FtBIdHPBgZG7PX1DcozmUL9XWLIoP+b&#10;KLewry6vsO8T+cWDv8srEdBQNobcoiE4C4dRzepz2Q0oKulH/+mXkbj/Y7DOfQTmGQEPs8JbPiEg&#10;QniRawt8BuaVt2Fd/aICEQpArAmA2CngYQ+BgwAGAQ/mdRd4EDYTNKgln4V1QKFAhObOUExAcURa&#10;F5i4HlQoYKGDCwIGuj5cIILAIkCEt43avj7GGAeuTqlbGC58D7YrP4bt7ndgZTYHF30689cw070g&#10;x1kZl3BWxtzcDarvvq0zMzjoApFrtKx9GXYuHV14FNlls7h46UE8+OjLmJvbh9ycGtEMymVSKRWw&#10;UK6ZiVPyZaLR3Ay6eZgcGcmo5UyZFEKVMGdBGBXM5AYUzGYdKFDgayCA2wQLBBRaBDUBg100GLu0&#10;rFmvtzp7KZOoDizcU7W077BKS5Yx+ayvb6gK3qKwIVPbjKIZWjQmlbcdo4MKDexExOYIqMiHOaEF&#10;QQPXYB9+Ct5tVxHYfF4AwFEk1+6Fd1IvPAJLYPISwZRUJZp/LeJSK5DiYBpeHRx5os3n1yNHhDpX&#10;CnRIn8GeKq1P+k5pC4pakJPXgJyCJuQVM0BUAEJxjYCDJhkTkEbff66cI1f+g1wK+03B73SK0Bdh&#10;n8PYAfZF2HNcxRLQWkB3gGj8BA4M/mPNfj2gj1o/Wdf6ExOcyuSvm//ZcixRgAIFN0EABbK7kGaq&#10;2/XjuuDWhb57n1Ht+hhZj24nux/nPnZ9X4+K1/9HAge2OkjQMwvYd98m8/vDwyjsmWHAIEKa/xkj&#10;oLUhbMkuQKGzOyj44yznIABwcYgAAbLaZutiHTyQdcuCsia4+kwB9BfN2R0c6DEJ7FPo+wbGwMs3&#10;QjH73ixPH5UOW3gqTP4xsAqQOH7vo7hw9SHsO3cZO266ghOPvh93vfkpHLr3KTz/1W/hxa9+D7e+&#10;/Gm0n7yCugMXUbzthCgI8m6n5QmAyFCAQQEYAQZc+8HpLFNLWzN7ggWcGMcQJdccG5O64ZpgeiXv&#10;9959pzE5sR2LW/ejqXEIWY4KJKXmITI2HRNTuwUU9GFoeAlbV45iamY7Fmb3YmxyO0aG5+DvEywg&#10;IRn9A7Po7p3B6PCCPIvyPMUmIyI8RjhO3nPOCd6iHATBW76TYIXBlQQdjLNgPAXnBwINWioS4rm+&#10;RIpyqQj/OiU56xcCMv5LUmLWXyQnZ76YlJR5Ii4ueWtsZGy5gBhHeHi4n4gZT03aGPT/BCUm9gdl&#10;5nW95Czs/V1B2TjyS8eRVzIiE+2waFRjSCtZRN3wOUTmTKF2/+vIWP84POc/CPPEmzBNfhimmY/C&#10;NCc8TxDxKQEQn4VpycUCIszbBTwIkDCtCXigL1+EqWmXC0jsJdMi4eJ12RY2E1C42KJbJFytiZaD&#10;IyKYDwsIYBDjoW/A4gpq3KixwGBLrg9x4mvwFuAQyAWqCD7ompC+FjQpLeMMzlD4fxvmM98RkPEt&#10;xaYzAhROfVvAxXeEpZUxFZNwWoCGK16CfSuXpmY8hXwHYyPMB+X37P0S/HZ9BpFzryAsfRRLqxdw&#10;3wPP4uDhi8hx1CHDUaZWitMjx2Pj6W7IkcnaAS6VS/MuBXBAQIwIaE3rV4VgaAlQ1gAKcZ0p1CnI&#10;KdR9RJOJgodnlGhTyfD2jlD7aXHQrA0a2NBBgbuFQdvWwMUmyHjvfh1EqO/ifgERil3b/BwnkzjR&#10;sggWqN2x1TTIVCVguK382tG0SDgRHpuLKAETvH6uwEfrSkIy8+sLEZeUh+S0YtWnFUal7QkzpU+5&#10;cJzMAKnS8vqlzcrR0v30cR6bJYKf4/Tx08yvM838WuQ/A/y0pX2p9ZN1zdvdjM++xprpn2Obx2ar&#10;nHYlpOUYBQhkX5y07gCB7fWsC3BdcPMeETjwXBTKOghgq/e5j8xz6vuuP0Zvddb3Xc86CNC/333c&#10;fYy/i8fplgFlEZC+bh0gbwAFxRT0yQhi5gFrF0RIG07BLho/9zHwkH1hfUxlKcgxgXJsoICAIGEK&#10;/aBIDSxECIfJfhVIJ98RLAKYHCGghe4C76B42P1iYfONhck3Gj4CVP3k/0oqaoQtLAvm4FSkdE1h&#10;9MLdmLv2FHY89REsvvxhdF15EM0X70TV6iGsvu8FZCztQ/rkMtKnV1C77xSypO8QLl7YjYLZPahd&#10;Owbn0Bw6Vvdj4txtuPKxr6B+z0kkjS+jdvUYnvjc36Bl4RBWjtwkz3Kuuo9BrlgIWiqYFZGVVaQy&#10;JpimWFhYLfeYIEzLQrDIe0whTWHt7xeHo4duQEpilsqi8PeLR3ycA+MTOzA6tobJmZ2YJkgYX1O8&#10;tvMMJiZ3YXZuHQODy5id3YW21iF42oJx//1PYcv8bgEaqxgdWRDAEI+YyHgFBqLk3hI40NLg5xMh&#10;ACJEAESg2rZZfBSAEGXjn5Pj0z+eFJ92OCE2eSQxJq1QxIddkyIG/YejytrhqpLyvu8Xlg4qsKAB&#10;h1HkSp/Wh7SCHqSXjiGh5hhK115D/s5XkbP2OmzDL8A6+iqsAiDMUx+ERQCEbfaTAh4+BvOitMJm&#10;LpksGjfZtPJZARGfh4lMS8TOL8KyW0ACswjc2CpgQvVplSCQ2C9gQbGAiMPfULEKFt0aIWBAZUEI&#10;eGCMhOUYrRDCAhw8Tn8TtlPfgG3X5+Bz9Guwnfw6vI9/A3YR8n4n/go+IvCDDv8FQvd/HuE7P4Lk&#10;bS8hdeYxJI5cQ1j3RdhrDsMjYxb26C74RLfAL60PgVkDiHYOI614ErnVc8irnERx1TiqG6dQUzeK&#10;tu45NLZOiFZZgAcefhF33fmEaMj1SE8tQUZKMeJFKMYm0qpAoKC5GzjhUpjSfMpoZqZYEQSo0rIi&#10;uDUrggh+q4AICm9GQNOKoAS5JszJNqsffH2i4GOPQGBgnAAHBjlp0dI6GNgQ+v/Cts6alcJlyXCN&#10;qb4LLCgw4tZqzL5ZjfH7mPalgwVqj7pJWhc6mhBiANtmFLs2poELCmlq8jrTj6+n+JEp+AkAmNbH&#10;/dT0dUG/YfoX1gGArkWzr7cU/HrffdvdbO9+7L/EPMYdaJD5fXr/D46VlqwLdV2A8375+0ercW7r&#10;zGN0EOAOPPg5ghN9H1kX9vpndADA87iDAX37+vaPMfeR3f+/TcCQ/J42WAl+DRCEKgEvbSjjAAgO&#10;tLTFIGkDBAT4h4nmH8Y4ANH4AwT0+oXD4hsCs08gbPZAePqEwtsvDHYRbkEpAkazMpEzPoTChTlU&#10;ru/H4mNPYuahZ7D79U9i/vkPou/Jl1B910PofvR5tN37JHKO3oyMAzei+OKDqLv9CRSeuA3lJy6j&#10;9Ogl5B+6BMfOs8haOoT0LXuRs3JY+geRPrsTeYsHULZ6GJkTW5E1Pg/H+BYk9kwiqWsUWSOzaFjZ&#10;h8bF3Sgc3YL7Xv0kXvjUn+PFj38Jw/tEcB+7iK7ZNURHpKnYELqe+J8SMFD4s+Ij3RN+cl008Sck&#10;ZCElxan+z8DAKPXu0HXAtYKWBMQUFZaJYI/BNvk9Rw6fQGJSKR5//EUMTy1hanqvgIddGJvcgfGp&#10;Ncxv3Y+R8e0YGF5S41Ozu9U49w8Ob0X/4BbFfb1TyMstFeCQIOeOR6B/pLzjAhzke1m2WnNVeirL&#10;BwEM0ztFgfmJ1eTf6xIbBv1Hp5LKvsL0rJpv55e0C2gYgLNoSEADgcOoAhCO/H6k5w0gzdmF5LxB&#10;xDp7Ee/oQlx2J2KzexCf0ycsY1laymBEWheCU7vhl9QLv8R++MT1KuHrGdkBj8gueER1wRLVDUt0&#10;DyxxAzDHDUo7BJO0ppj+DbbECkf1wBreDs+INnhFtsE/oRuBwv4x0o9tk+/pQUxWD5KyOpGZKwAn&#10;pxMZeV1IE84s7IGjqAc5JX0CiAZQUDKEouoJEfJz6BzchZnFk9h35CpuvPwkbr7yDO649iyu3v88&#10;rt73nGw/htM33YeDJ65g596LWFk9h5m5I5ic3o/u7gW0tE4KUJAJrLgdDkcVcrKrkJRchMysKly+&#10;/XGcOXdVq0rnilGI4SRPTVwm7EiueU/rgghHrtZptgSIwGUutr/yaWqWBbZ22SaA0F5iBR6UZeD6&#10;uARd4HPMVzQD0Rp8w2XCipNJJl20m3wUFlSpiSLHUSC/tVC2y1FSLNq6bDtkPwvChIXGKK1D/67N&#10;87rzJnggSNCAgvQVwNDAgwYm2Mo+sw1eXgEidJjLnS7aIrVVF4CI1ALZKJAiXGZumnJZQU9puHR7&#10;KGFGQScCUVoG7lEY6oJX19rZ1wWlzu77dDDg3rqzu1B3H9P7BAE68NBZBwRsCRr0vn4u9/3ufdXy&#10;88L8ze6CmddOwKffA13T14W9fj16y/0EDu773c/pfm79fO77dOY2v9P9OP1z+hj3b1qQNNYABNce&#10;ELAgGjXLKNt9IuU/D4eHV5gI/nDR/gXA2oNhCotCbGExUopLEZ6bh/yODtRNjKFqZhy9B/egccci&#10;SrZMIGOoE8ndzYhvq0NiZwNSpJ/YVI/YujoUTIwjubcHZYvbULayE7lLa4ib3IrSQ6dRevwmdN77&#10;HLZ84C2UXrwf1bc9hupb34fi8/fBefgKCo7fibwDF5GytB8Zi3tQf/wiMuZXkSUCNmNuF/JEENft&#10;OYiJC3chZ3YFsT0jSOoZQ6KAhcTuMWQNzyN9YAbls9tx5K5HUDYyD6ewo28Ozv4lFE6sIqa6F9m1&#10;/fALikJIlAAjuR/8Pyl8GZPAOAZWg0xIyEBSUpa8mwXy/znU/WWpaZuHv7w33vD3jZJjizE1swNj&#10;Eyvo7JpAU0O/zCfl+OEP/xvmF/ZjZmYvxmd2YnRiDcOjqxgRHhxeQXPbpACFnRgbX8W4tFuXj2Dn&#10;njMoK2/G8PAc5ub3YmV5Pwb7pwTcyPsmAD9QgA1LTTPOISQoXqV0csGskMAEeHswtTMC/j7hnxLw&#10;E+0SGwb9R6e0tLJsL3vMN7Jz65FX2oOswn5kF9LaMCxCd1D6fcjK70FKTgdSnd1IFgCRJAI6wdGq&#10;lhVOyml/D6fkyZizTXFiTou0m5yc2yr721SbmNO80dda2RZOy28V4d+K9II21WbI/izZnyltZn4b&#10;HDLukGOyWdCooF2ATpcbd8rv7kJRRT8q6sZQ0zSJpo559A6vYVSE/vzySezadwsOHruCk+eu4exN&#10;D+LUDffh9Pl7cebG+3D01J3YtX4TVnffgC3LxzE6tQ+dvUvo6llEeUWfKqSU6dAK4qh0NldUe3Rs&#10;Nk6fuQP71s8jNa1MNOACERJaCiStCpxctewEbZK12ATBK6uCZlkgQLAKUyNhXwMMdjfLwqbwVsJd&#10;xuz2ABH8RSgQUOB0liBXgAFb+k2dOQQJJcjOKoYjU47Jq0RuThnCQxNU+VoyU8DoqySg4HaOq7wt&#10;c8mzMvMVM7c8LTVHJjM9fkIDBho4IHAgaNB+lzZues+Yu+WCaV1qgtwQOCJ89NbFKnJdwIPSXoXd&#10;BShZCTmXsNMFpLvAdG914cr2egBAZrCae6vv11s9+I/bFPb6OfQ+W73vDgzct9nXz+HO+vfo36FZ&#10;WUSjl2vm7+W18h6wpeCOJkenyr50xEanIV4+nyDHUSDFMp02Ss4nQGuDeS7XORXLeXh/1XdIf2Pc&#10;tc3fQHM6n80AAbN2v2h42EX7t4fBKgDA6h0Os2eIAgF2EXilg2NonN2KypktaNqxE6ULW5HaN4S4&#10;9m5ENLUivrsXcd3diO5qR8bECIoX5pC/MImpyzdg69VbULm6gIrlOZTMjyG6qRKR9eWIaaxERH0F&#10;nKMy/4z2IbWnFcWyP3mwA1HSz10SwT03C9+WViRNzaPntnvQJQK85Ozt6LznSdTeeh8arjyMqsv3&#10;o+a2B5Fz5BJCRHAWHriAwlNX0HPHk3CsnRE+i4LtJ5E1sQuZ06uI7p9HjgjToIYBBFd1IKamA5Ei&#10;ZBOq21HWOw1nfS+q+6YQ46zEzK6jWD1+I9rGF9AtQKN/bhvSS+rQ0D8Bv7BYeAeGIzw6CUECwgkO&#10;+H6WFFfLu+CN1BSHvGd5AtrLkJ9XLO9bwUa9BrpeWFeBc4BVBDhdPcePXURpcR2c2WWYn9uJyak1&#10;bFs5gPGxJYwLWKBFYXRim4CGZeWW2Lp4EKNj2zEt43eLErS8nfEOtEgw3mEVldWduPeep7Fj9SgO&#10;HjiHjpYBJMalIzwkTsBCrEr1pGsiODBWBV16s2KkgEACCKs18J/t9vAzmsQwyCCh/v75oOGxLR8Y&#10;GV38XW3zCNKdDDwTDd4lvNOcjUh21CM1p0G1yY4GpOe2yLgIekeTjDcLN8nnWlSfq2GS9eP07fTc&#10;JnUuvSXznBm5DfJdjQIImgWgNG1sZ+U2IqegBdkECcK5RR2y3QZnQQcKSnrhlN9YUtmP/JJO1DaN&#10;oW94G+YWDmL/wZvx8KOv4+VXPocnn/4obrvyJPbtvyjoezdGR3ehpmYIVdUDyM1rRrZ8hzO/UdXG&#10;Z4Q9c+TpI8/Jq1VlcelbV1XxskpcRXCKVElb+sU5+ZsswTh45ALWdp9GfFLBRlElZj+EywTPNDTm&#10;dJOZlmWyBrjYD2aZINwtC1YFIjRQQLCw4ZpQwtcDJaVVKBLBnpKSLWChQmkreXllavJJlsk8Iz33&#10;PQKfflRqMxQ4bFmJjmlTBAv6Ijh6oBP7PAc1IrYci49LUznlOQIwMqTNyspHekaO/C7d/aEBCYtF&#10;azctEZus9vMaNsCFhwj2TX+5Agmi9ahIeBFs3KYfmEVnuM0JVAcVZH5GN4nrTCDB8+lAwp3dx9jn&#10;f6aDgj/Wdxfq+pi+rQMBfZ8OHK5n/Xie9/rz6Mzr0FsyBTivJTgsUblZeI1KqLvAU1SU/Eaumsgg&#10;WQEKsUy/lfMzliKa7h45RlkEXMwlmO32SFXxz+IRCpunTP7CJrMAVgKAoDgU9I6jan4bmtb2oX7H&#10;XtRu34261T0izJcR09yJoLJahJTXI6a+FXF1LYipbEBCTQtyB8YQ19SBkIpqBJRVILCqGkl9Pcgc&#10;HhJBP4eC2SlEtDQirrMNORPDyBjoQXxHowjlYngXOhBWW4q41lrEtdQowBBWUYjIqhJEVJfAJ1+u&#10;q75SwEQNUtubEJSfjfCiPIQWOBFaXISg4mKUzMzAMTOP0YuXEdfTg9SBXvhW1qFwYS/yl/bDMbdb&#10;2kPImd2HovlDSOneitCaPoRUdsnvHkJmzwyiStsQV9qEMHnPw3MqkVRUh9zqNkSlFcAk2rXJFoDw&#10;hEyUVrWgtKJZBcUWyDGFpQ1oaOpDlYAL1uRgcSlmGzBDgwoC45aoMAQGJCBItHUCP4I9FSApzz0z&#10;KRzybqamZavMA2YhMJCYMQ7MUOD77+kZoKw201Pb5DxRqu6C2RygKk5OTu/A9OxOjE+tKvfDxPRO&#10;DI8tY0aAz/5DF9DYOoxzN96FlvYJVNX2oG9wK3r6t6C7fwZtXePaXLXjGAb6Z9HfOyXAgaCFmRXy&#10;nJi9lNUhjFkSAhy9PUPh7xup6kb42CO/HRAQWeYSGQYZZDKNjq4EjgzNvTDcP/u79vZh1Df0oKik&#10;CSkZ5UhIL0d8WgkSM8qkX4rkzAqkZFYiNatK+pWIT5Ux6ac4uCJdtdbPJLNksXZcBksZO+tUm8Hy&#10;xk4BBq5tR16D8CZIcOQ1CUBoEzDQgeKKHpRV96OqcQSN7bNo6dqCnqHtGB7fKy/KUSyunMbWlZNY&#10;3HZK2uOY3nIIo9Pr6Bnchq7eRXl5ZlHXMCov+aBcTycKS9pQWNyCwqJmOLlYjiuITjEj5Vk4R1kS&#10;tNK5XBY3hcF5yQUCCrQKi/FMjUxw8kVCV+c4FmSi4mI8HGNtBU76NFtruewaUwiazP4CFAIFaARI&#10;q/cFONB64IpZ0F0E7Ht6+iuQQGDAHO9crvCXkoOsjHzRWgqVQGeFuaSELFW7PkMmpkSZ6FKSs0WD&#10;yRLhn6N8q9lyTaWlAoxk4issrBXAUYOi4lo5d61s16CishnNzX2qzCytEYnxIhwjU1TxGda0V/3o&#10;ZNFAQtUY6+Xze6k5ObJyZbIhGKC7wqTYHTC8B0wIyGCrgQimi2mCXhWOIWgQ5mI3BAq6yZuTsQqy&#10;c2NaJNjq4EHvU/jq2jlZt07oY+8BFW7CXAcN12vf+n531kGDOxMosNX3u29ffx6en2Nk/Xv07+S1&#10;8Do00BQHH78oeInG7yVCzNM3AlZpLYxZ8QpFsAgms08MAuKcCInPQ0p5J5qn11A/twrn4AxyJxaQ&#10;MTyFuI5+pPSPIb5rELEtPYhu7EBCSzfCa1uEmxHR0IakrgFESxteVY/oqgZEV9QjvLQG8TXNiBew&#10;kCgAIbK2XgBENWLqGpHU3imCuBupfb3I6O9D1sAAUrq6kDM0iLyxUWTJeExjA+JbWxDbXI/gilKE&#10;VpULSBAFoacdia3yrjTUIKGpDrE1FYgqK0KIgIKI4nwEOx2Kg7KyRJjLtWU54J+RDntGGuyZ6fDP&#10;zkFwXiEcraLUtPYirrIFPgLuczonkd85Al8RypnldSiVawyVZ9QvTEutZDXMfHn2i1mPo6xRgEC7&#10;gPBWOOS9ZzptYYn8Jnm3+X9kO+V9qWhQ7wjfmXzW5FBZNVXId6XcMk3XKWNMsUxKdCJMwK5NlAGr&#10;xV/VPKD70S8gGv6sbSDf7+UZJO8lC2qlqxRHAv2UZA2k892lBYktUyRpmWC9BgKH8fGt8n4wQNoD&#10;rProK2BwYeshTM7swdSsFr+wtO0Y9q3fhMmpPdi+elIFYC8srmNufh+m5/ZgfIKWip0Ym9imikSx&#10;zPzX/uLbmBhfhKfMQ+kpuYiRd1yPa7B7Bf1egMNPoyJSfyVg4ncR4bG/jopMeDkqJMFY1tqgP6SB&#10;3qmV/t7JX7Y09aO2WjR6QdcZ2YLEBTAkCmBgm8yUQWH2Ux0CDLIq1Db7+rZax961nZZdpTg9p1px&#10;pgjrLLXKnQAJN87KZdqcoHrh3KJWFJR2oLCsExXVfSiv6UdN0yga2qfQIWCgf3hVgMMuTMzux9T8&#10;QQUWyGPT+zAwuobOviU0tE6jtmEcldUDKCnrFqTeiQIBDKy8R0sCLQqMuNdrJZD1PqP4CQ7IjE2g&#10;9kBXBF0ODNaju8FLQMP45Ha0dkwiJp7FjnJU8aMopk26MiLor/cPjBNtPGCDrQIWCBgUaLCy5oKW&#10;NqnAgjABBNOyMjMLVaoWc6+pqTDdMZOLxCRzokmTCShTBVRpAXIixB2lCiDkyeRG0zy1VAZHEjiQ&#10;afrWhWmogANqNxSk+jh95FksLZxeuOE3Zylatk4BVHR9aHnaItB8wkT4UkMSQCFMrSkzM19VoWOs&#10;g2Z92AQQ7mwiC4BgABgX4+H3UxtjlLzKt2fxGBc4oACltkzzuc4qlU32k3V3BvsUutSy+XvJ7PO6&#10;CBLYqr5o7NzHvi6o1ed4vBwXIvckTH5LpGiQrLvPfpiMRcqErgS//NYIvR8nIMBVlVDdSxWDwX20&#10;HGyCAAIAL9HWPIU9BAhYRXuz+NDkHwqv0BRE890ob0F6Sz+yRNA//Jkvo3B2EWkjk4gfGEfB1h3o&#10;PXkRzplVpAzPCxAYFiHfjdi6LhHinYhq6EB0jWjJNa2iUbcgRABARFsPgpraEdjcjuihEaSJZp4p&#10;HNfTjxAR/GECAqIbmwVAtIv23SrAoA0x9U2IaRAgUV2H8MpatZ3W0YWk5lZkdvUgZ3AAWb09SGlp&#10;RUx1LaLKKxFdVikAoxwRZRWIKClDeGEJIgqEpQ0vKERofj5iyssR5BSQnZ4B7+RUBGdlI9ThhD0p&#10;BQHJafCJT4ZfUir8E1LgG5sEv3h5Z6T1DI2CT3AUfENjEJGYgTgRtPGpOXDklonArxcloA5FpXUo&#10;KW9AWWWTAHdRTuT5ZT0M3vsgue/U3v39I1Wsj0ollPePCzfx/8uSd6W4rFnO0SSKRD1yWZQrp1y9&#10;c7TS8Z1LEZDO9y42NkPeIXn25HxBQbEIDGDGQSAFrApG3kxjtittnS1jjehO1DR4O9JSHfL+imIR&#10;l6bSF+kWJIigKyNe2qgouqfkeZPnn0Wh7PZgEeSRmJjYjuXth3DjxXvxV9/6Kb7z/Z+gu2sCPX2z&#10;2LXvHOa3HsTslv2iRK0r6wNdF1fuekIAxV7FtEZwfHhsuwo+PXTsNvz9P/4WH33zI2hr7kZRQa1S&#10;FKIiE9V38vd7WPy+qEkEkynaLzosODg40LVpkEF/SM3NAyvDw/O/bGrqRlNTj6DwenlRBQCIQI1P&#10;LVRljfWW69WrNesFUJAJFnRgoYEGAowyZIiA5hr3GU4CCC1VLlNQvoPlkpk/z3x8AQ6MrcgRrZ35&#10;97mFTSLk25AvTItDVe2QAIgBNDRPoa1jHt39y+gfWRWQIC+EoOmh8TUMju0QwLAVzR2zaGybQnX9&#10;kEwo8mKUdCAvXyYWASsEDLQo6HX29TX1E5LzlLah1tKXvrY+w2Z5ZjKDGAkICAQyRMNpbhuV+1Is&#10;k5C2X8UuUCDJcUxFo5AjSGC8As2Y2iI0evCjyz3hAgycdFhUhW4HBk0RNJCZpkWBzcVtKAiT5DdS&#10;wNNkXS6TXnlZCyIj0mQyE61KtBu7PUx9l7d3iCrOwvxvNZGpeAnX5OaazKxWbzWxcb+nR4CwTIKi&#10;LXnI5z1sgaoWPs2UPt7higkaaE5lZDUnOPbdi78kizbFCZFr//O8Wp0HzeqwARzUtoCGoHClUTGX&#10;nW4Tuk/oSuE5CSBoqicooLWBwGETPLhV75P97iCCQloDDgQQrHnP2IAUAVBJ6rxq3AUadIBB8MDP&#10;hcmx7BMUEPCFCeBjvECIfE6lB6pcfwEyIoxoOfLyi4CH3Gu7aJbWYNEGfUNgEq0woboBpWNTaFxb&#10;Q8P6OhoOHkLRynakTs8ifnQCMQMjSB6ZQurINJL6x5E+PoeipTUl5NPHpuEQsPD8219BxtA4Msfn&#10;1f6UwXGEy/6U/hEBDuNIFiAQ09ePtIlJVO7cjYDmFkR1dSOivRMxIujLFpdQs7oTuTNziOvtk/F2&#10;RLS2IryhASFV8g52dyOkohIJba2Ib2lGorQRVdUIl31hFaL919YgvqkJUdU1SGttQ3xdPaLkeK/0&#10;TPiJwA/IzkWQIxc+aVkIyMyBT4YDvulaPyTLieBMJ4JESIYmyjshgtcnPAG2gEhEJmcjT4R8ngj9&#10;rIJKUQxE4Fe3KU2fQru8vBk1Ne3IzatQz7tyvch/Exocp6xgXGeBGjGfS74/jPwPDImV947gL0ne&#10;3SwB9YwrydxwzfE5IHBg4TK+EzT/e3pq6YXeIvQD5RnUfPq+SrhrgcXaO2lVtU40CyDfl80+me+s&#10;xma3vu6O01udkxLT1XvBIGSucElLIV2BDEbmO8P05Uh5/2lxYEAigQNXt/T3C8XgwDw6urYIaPgJ&#10;/und32NIngd/ef7aWkcVGGC2xPTsLpVBwT6BAl2mtDSMTa9haHINw8MrwotYP3QZP//Vr/Hzv/sZ&#10;JvgsJTmQkc7aEWlyX0Wxkev08w35TXh4/P2aRDDIoH8DNTW11zY0dH6vsbFTNOl+hebp12PaG9er&#10;Zz4yBWwso8eFKWDZ6oskxXOfCDbl4xdNndo78/H1nHxq8u6afVJqkeqniyBWpXY3Su5qAEPP1yd4&#10;cajCO1rp3uT0oo3P89zM/WcdhKhYCnutYJJeWz8qLlM0yAzVckwf1/s6MND80rq5WTM16yZnHRiY&#10;zYGorGhDeWWH2t4ACzQ7R2WqPnPRaWJm/XmCBj3YUQcNHNcmFBZlsqOokObPSuTmliPPWY5s0XaS&#10;k3KVcKPmnyz3lpYB1rdvaOrfEKSsz+BD07Wc25eCS86pNByLp5oEyV6e/H4NKCiwIH131o8jeLBZ&#10;fdSEqgEJf8Uc0/Z7K+sGta3mZnkuZLJn/QBqcHqteYIA+kEZREXXBuMltPgHDTywz4nX2ztIzhOl&#10;JnS98hyZ1fK0rAsR5KJ1hRIYCHCgoPYkcJHWHTjo4EEHDmRaWTTW8vzdW54zQIQ8v5cgyEeEhs0v&#10;DB6B4cLyf/kEwWQPFPaBd3oqenavYvziCUxdu4ixRy+j9+FbkHNoCTl7tyBt+yQytk2jYNcyMrfO&#10;IGV+AvHzo8hamUf28jxS5gQUzE8iTTh5bkJ4DDHj/Yga7UVoXweSZ0ZRub4TsSN98G6shnN5AY3n&#10;TqBodUlp+YGt9UieHEDxnmVkLch3zY4he2EaRTu2IGN6EKljvUjsaUX98lbEdbUiY7Rfce3u7Ri6&#10;4STS5bwJ3W1I6ZHvam9DbHUVbEkihHPzEJpfBHumA57JKbDExcMSFYPQnFzYk1MVh2blIEwAQKAI&#10;urB0AdPZxQgVAWPxC1c+/8jEbJTXdqK2vkc0/yZ5Fwjw6xUA4OJNxTLGZfdZIIvvDssVRxHECQBT&#10;5YWZcikgle+B/o7QgkXNnkwQqdZCkOeBKy7Gy3dHxaWrGBi7/AZPewhsXgJsRfATGPOdIljWUo7J&#10;Ws0Tas+My6mra0NZWYMC4c3NvQJQGgWcFyuAnp6WC1+f4I33g6wDhU2QoDG3N8c2j/uXWLcg8h3k&#10;0tWJCWkyf3gqSwPrITAIOS01W971DAUc6ApMSZY5SQAP3Rp0U6rr8wjB6PgyBvrl/y8sk2uV91qu&#10;n/ciLbNU1XLo7eM6FUsYnVhVTKvD8NiKgIkFtDR3I7+gDn2DS/hv7/wS//XHP0Z/1xDSkp1yf8oF&#10;ZGUrV4qVYMXsR6D2bmR44hWXSDDIoH8bNTV1TLS2dP+0vXVA+bzzRAOg9sviOJoQ3YwCJ2tCVfou&#10;sy33KwEsL340BbYSxJrw1QS19nldoBN86Gsr6EBEH9M0f63Pz/K8BAjMXtCEu35Ora9bBfTvVCZl&#10;N3Yf036TDhQ2r4vbOmDQwQGZGRBaueFatc3MCK2ynUyGYSkIDNeC/Dw8Q2Qyo5XBB1bRZJTFgUGP&#10;Iqg5kehBjhSseuEXmkZTk/OQKYAoQa6H2nsqF6tKykNtTY8qAMP18L2Z3mYNkkmLwlwmXZmgeF6u&#10;akcXByc1qzBdBpzY+L2ecpw3LQoywXpzQpLr4Dm8ZfL2UJob06/s6jiyh4AED5mcNHBhV2CCEwo1&#10;PH+ZrFgQhmCI2RoVZc0K8FAQs1BVaLAIcxEMZFoSUlNz1G/j9bIeP6+J8R+0UrB2PT9DN0qACG5a&#10;MaglqsVxRNiroj+hDNiKg48AJQ8BSazux+p/dvm8Ny0sAtC8hT1FA/OWczD/3xYSjfAM+V+dOSiY&#10;HsXkbefRd8spdF8+ieZz+1F+Ygcyd00hZksPMtcmETjUiPiFHiSvDCJ3/wzKjy0id9c4HNuG4Ng+&#10;ipydEyiUcceuCWRsH0GifC5taQDZq2PIWB5B1rYxZK2OIH1FxvaMof7GHSg9NIfM7QNwrg0hd8cg&#10;0hb64VwdR8HOGThXJpC9NCFgYRqOhVEkjnfCuTSGnK2jSO9pQWpfCzKmupE93oWM4TYk9zchvqcO&#10;WbKdN9uP6NZKhFXLc1JbjriKEkSXFSG+ogwR+fmIKBAuKkR0STFCnLkIz81HYn4pghPSESEabqRo&#10;t8EixBlHkl/RhBLR8CvrulBd36UAQEV5G6qq2lBa0oSy0mbZblW+/fT0AgFgico9RZN6ZGSSclF5&#10;ejGF2FfAYKgI6lD1n+tmfoIAPsfKEiV9WgHo0iHIZGYNhaK35yZrVjl5Hj1Yw4TvipeyEAQFRcr3&#10;JSprXH19O6jUMLCwpqZFzU/JKU6k04WXmqtcfKny3ckCCNIyC9Ryz4kposgIEGHVRsYdEfBqRbPS&#10;BaQQ3G4Ca511kPCvgQOy+7Hux6u+PPt8F5OTMhVYIGggOGAwMoEDA5kJGui+YEt3AfsBAQJq5X7Q&#10;Vch33mLxFxAwg9yCcgV8Xnjpz/D2F/8KP/zRz9DVMYSe7gm5dwHyPQUYGFzEoAAGbwHbqWmFePWN&#10;j6O5dRDdvVOYm10D49dyHKUaaJD7QEsOFRje+7Cw2J+Fh8e3uUSBQQb926m7fbi2q2P4e20tg6is&#10;bFXaJQWcLlg1zVwL8tIFL5n7dJ+uWn6Vk7w//dgx72F/FweJ4AgMjlbMY0NkQgkOYe137osVjVL2&#10;S58ChufxD4zWfN5+0aItxqrAOR/pc0zXQGluJrv/Jnfm7+Xv1vfr2+7XQXa3NPB8ZnlxaXmhX1QF&#10;O8pntFr5AhwiGOWfJqAhSQtwVFr2ZqAg+1qdA/ZtMmkkoLyMxaDylG8xUyZlvsgpKTLhJeeqSY0r&#10;IjpzqkXrD5NJI1AmWubEB8vnNdOnbjEwywSlC3euw6/ub0AsioqasXXxEK7d9xyOnboT+9Yv4MCh&#10;S9i55yx27rsRuw/cjJ37L6l0093r57G254y0N2J0cg1OZ41MJNqiOp5yXmV9cJl3OcHQAuHp4YtI&#10;ESQ0qTLAi5M8YxxYac7PN1L+L/kPuQJfWKwSMgQbG0WoRCiwtkRkpIAM5eaQ/87l7uBkTuAQGq4t&#10;RKRKBocmwFeuPzgpDWM3HEXfpSPovHgI1Sd3oujAVjh2CgiY7kTsVBeS5vuQJ9u5IqQzFweRONWO&#10;1Nku4W7krgwja4kCfFgE+jDStvYgfbEXqQsipLd8PxjPAAArp0lEQVQPo2h9DoXrs3AKQHDuHEfO&#10;jlE4lgeQtdyPwt0TyBFgkLt9EDkKEAwqdmzvQ+ayaNfbu4Q7ZF+PjHXLvn5pe1Gwaxil65MoXBtB&#10;kXxH5nQHMgUoJHTVI7W3BRENlUjubEF0QxUiq8qRXFaGzEZ5Ntob4ehugaO9BWm1NXDWNSI4MRVB&#10;MYmw+gWr2gCJ6U4kiVB25JWjpKoZ5dXyrpY3obSiRUBAK+rqe+T9bUNmlmjXOWUiSItcxZgSVfwG&#10;QQAtPyxApC1sZFfWGPry6eZJFo00Uz5D0JCSkiv9YgVkU5LzlXssWEBiUCDXJ4hWz4fNpj0nbAmc&#10;9XRi/u8EAlzIiJlAKgsotwxtbf2oqWuT96pUfi+zmpi9VIAMB62JAjLVkt2FyJDfQCCiYg4EHBAo&#10;JAkQSBQwEhOXjli68QTMhMnzwjnEV0CJjw8XaxJgLM+uVQF4eW49aFHTLGhs9Xfov8O/Ff61gPG/&#10;t5g93jGbbd8U0P8paV8ymTxHTCZrC+dLoWgBCX8hYOG3fDd1C4UC8QT0MubNGiaRrPaYisCAcBHY&#10;6WosMyNXAQkCBjKDJpn2HC6g2W6nu5EAQkC+N+cBf4yNbUVT8yDe+txforNbnnH5vP6daXJvPve5&#10;r+PmW+5F/+AcOnvmcOOFR3DvA8/h8uUHMDo0j0SZ11Lkf+V9JZDz9QmT3+inLEBeXiFfk2sxykEb&#10;9D9OdXWdrU1NPf+lpqZN1QfgS0uBSuGrtxvCWNjbK0xpxGQPG7UHTau1mmmat8Ni0gKGFLKVl9Id&#10;qRNdBwWJlihaEDVOmpSpPfA7qaFQoDBWICg4Xglz5sbrAp7bOpBh3/136b9Tj2LXAYX7Me779b5+&#10;HvbJJtG2GTnNxYiUH13GCBpYc1+rxZ+sfK1agKM7YGBwoKvGgVmEvdVLAEGFqqNAbT2D6ZwJDgUe&#10;0lJEE5frYuYD1zDw9qI5PVYmC8ZCbGow+r1jS5cCTcDU7u+++hhOn72Co8dvxrbVI8qM7HSWi0aT&#10;h0zRvhJEGEcER6G2qgkf+8hnsWv3CZm8qxDgE4qkmCSkJ6QhU7Siwrwy1IgAomaydekwVlaPo6iw&#10;AT7eui+YrgyXa4MuEnuYCvpivARNsrQwEAR62EKUG8VXQASDv1ghj1YJ3ju6FPgfs6IkXREEDqGy&#10;n2MEDZrFIVFZHBR4EKaf2zMsDPWHtiJn1yDy94wgb/cIao4toOzANEr3TwkQoADvV9s1J7ai/PCs&#10;Euw5qwNIXxLwsNCB5NkWxSnzIrBkPHuHAAM5pnB9AhVHF1Cyf0bOMYCcbQJAVgky5D4uC2/tRpkA&#10;jnxpnbPtyJxoQuJAOeK7ixHRnIOY9gLEthUgobMUCW0lSGwvRWJLKZKaS5DcLJpdfQWc3W1IqCiB&#10;f4wIWwGPHv7hCBQAlZdbLsKzDOUljaLhM1ivAUUFdSjIr5V7Xy8af7WqiqnFXqQiK7McuQLuHBkC&#10;GIoaUFYiYEG4pLgRWRnF8s4FKIFDYapM/YlZSKLWLZxIDVw4lvEAidraIlpNEaa/xqmYEv5n/Dxj&#10;WQhWtQqmvvI8E/jRCuAv/2mmcgPQ2sSSydSCOVfQOknmugv6Al5cEVJnvkepGfkKIJDZJ0igVYAg&#10;KE60bcb6cKEkAg3ODd7ejLnRhD6ffe35c1nIBMDqrB+jsd+v5Xl9D3t5Bkjr+66nh/2XVqvPd2w2&#10;+4dsNt9XPKw+VwWQF8n7m2UyeSdw/vufoDR511+1WT1/IqDh95vgwRM+9kCEBEcKeEhR/fS0bHnm&#10;o+UdZWwQ02sTldUhXJ4JxkCwFDTnPioDarlrAnI/bfXJyZlFDA5Oo7d7Eu0tI2hs6ENHxwjGx1ew&#10;a+dxrO87je6uSYyPbUNH+5CcJ17NpwQLnFujo1PU++wr4MTHK/j3/j7hT7t+v0EG/Y9TU1N3WUfH&#10;8H+ixYGpeyyFqqeyMQrePa2NFgZq/94+0bD7brZce173x9My4E1B4iq5Sg1Hq13gi0TRsssq29HS&#10;PobGlmEUlDSoMsI9fdMYHV/C/MJeLG87pCY4XfhzwiOzf/02Wwr+60GCXjBIj6ons89rcR/jNpnX&#10;SbcDJz/Wa2CkNr9f1eIXkBNC10SYbIsgJGjQtQuZNOS6tGBABkzRSsAJMV80qsLCamW92fDlJmSJ&#10;Rse0Sq7DX6KWyw0NFQ1dNHemRemAgefwYcSzCGsK0fjYLHzw9c/gyMGL2Dq/F3k5lYgXkOVF14hM&#10;VprVQyvEZJHPTozOY1Lu5Te/+QNs33FEtNE+ddxm0KIFETKJZWfmoqqiES88/2FsWTgowqsGQ0Mz&#10;mJrYjVGZhMLl2um2YBClJzVMNWkHKtNrY0MbKivqtAnJN1wJHi0gLUiuKVaZXq10kXiGqsmP5mcG&#10;rdHqEBomLMfo7grui5JzKq1Y9lGY2PwCUToziPSZNkT3VyB5vBFp46KVixYfO1CNrPkOFO8YhmNL&#10;J5ImGpEwWoeYwSo4FrtRuXcSCSO1SJ9shkMEf/acaP4TzUgbrkdifxXiekqRPFiNyKY8pPdWw7cw&#10;GWkdVUhsFoHXXYewUgdCi7MQX12I/B4R7q2N8E8UIRsdDVtgMCzevsgpqpBnl6tkVqJYAGCpgACa&#10;+xnAWiXPd11DrzxHhSKcqfVnCFioE4DXh4qqThQWM1aAWUyNKCnTFuPiGLfzBTzQPVZY3KBcZSVl&#10;zais7lDWQC0LJl8JBPq+aW6mps37SmZmAd0HvMd0mWkAQIstIKDnNp/BuroONDZ2K1N/aWk9envH&#10;FShghkFaRqG8j6L1uwQ9zf80/TN7gab/91TLjM9QMQncTzcA3Rm0LnEpZS6EpiwAamE1xuFQqxcg&#10;oiwBBAOai0xnjrsxhf6vbDavH4vQ/56Hh89bnjb7k542n2PajPWnS2az94fkOn9JsENw7e8XAq4L&#10;wT4XmAoMCFNxDuFhMcoaGREeq9qa6kZlheD7xGJsemCoFqQsgDqIZaoz1XzKOYQuiKamPrnnaZqi&#10;J8oNrZgMqNbdM5zfvDwCFPAKF2UnIjTqh66faZBB//NUV9dT2tg48N3a2k4ReNVKyEVG08Sfrszz&#10;EdKnpq1pKrrbgHnLXGpWizzXg9moxfBYsq7Jc6Ihc9LhWKlMrrv3npPJsVU0rlYR/lnK51pW0aq0&#10;Z06a1Lj4WR0s6ICAY3rLcX3bnSnwOa4ztzUQoEXTExTwOD2FjmwXhM/fzwmS21ogHvcJcBBNPyAk&#10;SV2jSbknNAGsAgBVa5GJWluRkhXiKBTplyUAI+LnRE8LA1dK5ORvt2tBgqwgqflcGeGtlX1mPAEn&#10;jBj53du3rWPv3tNYWjwiGppou/Kb1QJCoQkioP0E6PjIxMIJmgJCAy0hwVGinYzjk5/+Cla2HUNn&#10;9wxMIjB8fUJk8gqAt5e/fI/mAulo70ZP9yiWth7GzNQuZZFIiU9GUX4ZOtpGMD25S7SYVeU6ssrk&#10;w7gHnoOWiFDREll9kmZiAiWCB2pJXMmT+efUICnMtN9lU9oWy+1qlgb6zZM3QBUnRoIFtiFhmjXC&#10;FhSC/IluZC90oXRtRABAB5J6a5A73o6MwQak9tQhoFQEWF0RoiryEFnuRGSlE8EyFlEpWlZVLhKq&#10;i5BSX4bstnokV5UgvrQQCSUF8IuJQWC8PMuRdI9FobxCi/Bv6RhCeXUbauq6UCPvQomA2kKuqplb&#10;qYou8XlhSfFCAQpVcgyFPrm4tEUJfj63iovq1RLdLN5TXCKAQp5rAoAiOR9rC3AVToejRAQ1q3cW&#10;IpXPCbXwxEwRLJHyPAhAozvKFf3Pe6j9Z54CDDXLHcEA0waLimpUTY6KiibR/EtR39grv6FeAECR&#10;MlGzpTWAFgD2aQVgSwDP+BM9LiBZWh3gUhhRE6aw8uG6Ed7yv3vLc2PeNO1rloDNVgcDBAeu9vfS&#10;/k74Nzar1y+E/9ZqtX3TYvH6mmjpH7HZPE9ZLJ7rrino/0myWOy7LBbfL9vl/vn5BiuwQBcGAThb&#10;coB/qGKCBlod2DI2ggCCFktWemVxNz8BYgF+ESoQmZwQL3OqgG6uqklWmSmcp0Pp9giV/4BA31/F&#10;WgTIZ0Xhecf1swwy6N+H6uvr/QS9vr+6uu13LBikPYT0i1Iz1yLfySrQKUCr8KcBBU70iSofn8GR&#10;KsddAAI1dk5aXJGwp39ORfwylYj5xSzCFB/HCcqBxIQceVFYIMUhqLkAOTkyyTsrFSCggKdw1y0L&#10;7P9LAEIHB2x1cMASx7QsREirWxv0bT0an30yNTW6R3h+Cgc9ap9FicgBAoYYx0Ftmi+9lyeZGQx0&#10;K2gaP1u9wAtNtwwaY6AYJ2FqARkyWVMLoIuGmiKtC7obQu97evghQu7nrrWj2LPzpAj1WZSK4Fla&#10;3o89+85j1+6L2LP/FgyP71AFrHLyRMPOKRdNt0WZrmnJ6O+bxLkbrmLr0lFs23ESt93xOHbuOYe2&#10;zlmkZ9UgOiZXJhO6AxIwPDSDG85ewfyWAyIYHXIdViWYwkIikZWahdqaZgyPLmJ4ZBtysith9w5W&#10;181leLX69rQayD2N5P2Te+IVrFwWtDbwWWGEPa9JCT25PyECJuhuoZCkm4OVKWllCA9PUPeFYIrg&#10;jaZaqz0ISZWliCgWDbckDzHlhYgoyEZsYT4inNmIdgpISE6FVTS6zNwSFIr2nyYTbG1jF5pbelFb&#10;3Y7qijZUlreiSkBpbl61smxR8LPAV1p6iXy/fE40/Ooq0ejlOAr3UmFmCjBjgCCgiIK/sl0AbrOA&#10;W2llPDe/Bo7scgUKqcGTk1VAYKZM6nIdBE00u3sFqkBUDxWEylYEKrVvPjfqnrzXR07hy+eBz5gu&#10;nLWWgiZJWQVSU/PQ0jKgYhAIQllzgy3remRluVwDGQKQaAWQ3xQnv40pjLrWSksAo/T5fymW37cJ&#10;BFzsQSuAlwBSggANCAj/Vn7fb6V912bz+lsZ/68CAv5chP8nrWavc1ar57Bwv2tKMeiPksekn2+Q&#10;skAw60JzZ0Sr54TAnqCBBaF0EMHASYJHAgengEJmMPFYf78wlRkRLMCc76K+KJXdKwTenlxjQkC8&#10;PUy5NRmQ7Myt+X5xZfdoYUVbmuuHGGTQvw81NnadqKtr/1VBQaXL7Ji2ARyUH1q0QApZBkpFRmrW&#10;iGjhxKRc0YbzlFaTk1sFZ16NMr2WlnfIRNyOuYV9OHL8MnbtPYuFpYPo6pmVz2fKC0IgItqzCG0G&#10;XtH/rbf0g1OA6+BAtxDo7G5p0EEDj1GAwcVhAnS4Zj9Bjd5ynf7rSx1TUFHQKS0rKlVZTDTLiQs0&#10;CEDy5nK9ftFKm7aJJkhBaHHVKNA1Qfr2dX+vFsGdKfeL0egacKDbJEKEo8qIECGhgw4CBpvZR00i&#10;caJBnjt7B7bM71W51ky15LGMe7CJtkfNJFMAyMzMbszM7sPcloPCh7Ft9RR27pL7u3hYAQby0spx&#10;bN9xGjfceD9Wtp/E8vbTctwZGTsr+04KINiB7r6tWFg4hrnZ3XJdjE/RABBTRyNEO8pMy0Nby5Ba&#10;YW9oZAXFRY0ieMJkcmJkPCepULVuP9NLWQ2TUfF+TB31ousiRP7bGDUh8h6p+g7SBgWGK5NtUnIG&#10;gkOilLWCqZnUbLnYD60wXl5BIiDzUUL/vwjv0nJNo6+u7UFdA9cOaRCg41Tm8gwBA9TueVyJCHe2&#10;ZQICigRIFYjmX+hqWRWVbYF8tkTOVVbWItp6g4BVEcYCWlVWS2I20lJykZKUsxHEFuAv16LAoh7v&#10;sRm3Q+Z/rywBru0/xv/afnd2P1ZLj/UVjVLuVyLLg2coXzmj9kPl3vGZ8fCQ+0Xrk00LAOTn/gAI&#10;uPi9cQE+AgR83vWwef9CwMCPBUB812azf9Rm837VavW4ajJ5ZgtnuKYHg/4XkAC3JtaX8Pdl7ZRQ&#10;mVN8VeVWZj4QlG+AAwEEBAasuUKQQDcmrQkEEWSOEUBw3M8n4vd279B/tFqCvutpC34sOjrNyJow&#10;6H8dNTR0t9fWtv+QFgdaAyj8dPCgFdnRNPhsZxXOX7gXew9eQkFpJ/JLZZIWja6kvEs0sx5pO1Fa&#10;IeNFzWotCLZ5hU2iIdeINlQmAKNMmf9ZWpfuAbtoqIECHlgLgQGR/B4KWQp/HSCQdSDhDg7IHKOV&#10;gfvdOTRcAww6WGBAI/sMwqOVRHdF0ILi4RGswJFWoIg+WmaI6PEZrJngp34vj1NR5C4tTTMheypz&#10;IKPVGaWup6QROPA+MnOCmjQLIPEz2uds0mrCgeeiBlFf34n19VMqQI5mf56XwWk+vsFK6AYFRIoG&#10;3Yk9u47jjjvfh60CEuYXDmHL1iMCGI5hYethbJFtgoaFxSMyfhira2ewfuASFpePKSaAIHd1b1Hr&#10;+Kvjlo6p+AYGuHJFSwoVfjfbzrZ+zExtk3PtEaCxgonx7SKwWGqXaZ4yYXEyswaoTJHY2BR1D3iP&#10;aHVgyh7T8OjW0IEDr5smW2pcDAxjVcz62i6lMetWoWj5zzXLT6rS/JtahlFV043yqk7hblU6uLSi&#10;DWVVAkwrWpWLq6KiBcUlDcgWEJAlmneiADWVFpjgUEwrB2NFCHi0TBG6ALT6FXqaq868drL+X7nv&#10;u571Y//Y+PVjOuvnvZ71/X94Tg1kXs/6udi6gMGvhf/ZavH8qbQ/sFrt3xKw+br0n7CZbOWu19yg&#10;P2GyWvy+brX4/ED+058J/7P8d+/avQPeFZD4bnBQ+LuhwVHv+vtF/KOA2R/Ke/V9X5+gL4ki835P&#10;q/99Hh6BS4F+4cOenmEG2DPofyuZq6vbHigra/g13RL0n1KA60GEOhNMMECQhZeyWKyJaz6otkKZ&#10;gjMdZYrZT2NKF2sWSMvtjKxSZZlgjQg9SFGPxqd5msKaLgQWA6Lw14EDW926wD4BA/fTMkCXgm45&#10;UGbugBjFBCUEI57eYfD0ClXbDOzUmQvTUDAxEI1ukuLielRUtyA7twxVtQRCDaht6FRlbhmTQA2a&#10;wlVLPxNhY2V6pB305XN1SkZGU1uloKLpmveJwUoEIyECWtytDBSkNP9y4vcTDb6pZQD7DpzDwhJj&#10;GQrVZwhGWF2O5vAM+X09XaNwZpfjK3/+XWVtIFiYnz+M2bn9sr2OGWln5w9gWvq0RLDds+8mBRQI&#10;JggcWOO+pn5Ila0lsOD48rZTat/s3LoAilnFbe0TaO+cwPjICs6fu4KvfuU7CjRMCdjo7JhAuAAu&#10;3TTq4x2sCkEFB0UqkKDHQNBUSmb5X16rxaLFgVAocsVALrBDv220gDuaVrkmBs2zBBRklueltYJL&#10;jvNeM/ZDE/hadD3N/3QDyOSqmPdSb90FMfn6sev3/2v83wMC17P+Xe78x477Y+d0Hfs7acm/Ef6F&#10;bP+9PDtfEe3/PqvZ+06bxfu4yeQ94XpnDTLIIIP+z1JZWVlAZWXTTTHRKd+Ljk77HYNtImVC1+MD&#10;NNbiHRjFSyGvj2sZDCLYmUbGYknhFPxaBUZ97YeEpFwBDQUKRDhyKpX1QrWsGMmKkmks6MJV5IqQ&#10;nlEsGnsOcmS/w1GOzEzZL2NZLGctny8paRItvRftHaPo65tBZ9c4WluH0dwyiLr6bhXcVlbWDFWV&#10;kQGOwSLAhcNCtbUcdN68Hs0lQ187mW4GbtNXrwEG5qyz9j2rQnKhKgZJesvvK1YZFJmZBcrKoJ+H&#10;kc68P+xTs5VJX4SCCzxQa5Q+TcwEKLv33IDG5iF0901i+46jWN1xCuXlXYiLzkZmahEK86pw99VH&#10;sbbrpAj5E9i6fFIE/1GNF45iemYdo2NrGJ/YhYnJ3YqnpvZgrwAHWiXmthzA7JZ1NLaMCTihVeKI&#10;nOe4CzQclzEBIAQdM/u0BXImdmCMlelGFjE5vg2z02sCHLahv28ePT2zCvQR2LBcLpcFJoBg+Vy6&#10;Kijoeb26eZUr7RFI0NqguStsyr9LwODlSTMrfb504dDywkCxMHBdABVDQsCxIWQ3NW/2ddZcRVqs&#10;gNa+Vxj/a+wu2HVhzpbjm0xAwuwArZaGKuXNvpvwd/+shwfBDOsCeP3Gw2b/lcXs8bfCP5Hf+DX5&#10;jZ8W/oTcjzWrifUBPPtcr59BBhlk0P/dFBISFxsZmXRIBN9XRJD+SgcNjH7XBStbTfimumIguGbA&#10;pgVAdweoOAGfSAUmWDiJY7QU6MfQwkAtm/ENdBXoQl0PYlTbjIng5+TzoSHcL2CAMRKB8hnh4CAC&#10;A/le6fPYQI7LOWldYNyCHrvA7Y16AvK9LIDD364DBvZ5nXqfbgMNMGisF7qhtYHLTecXCJDJyFM5&#10;6PTT83MEC8yk4L2gn5/aMoGC1SqCTQk/RqH7qADF9f3nMTG9KscmqqC5uOgkdLSOCCA4gJXlwzh4&#10;4Eb09c6K4F5Vroht209jeeWkcjMQFMxvOagsDlPTe9HXv6R4eGQ7RkdX0dk+g8aGIRTkNyqLBN0a&#10;i8unVIwDYyBogZiZW8eZG67h3vtfwh13PoUTxy/LfUmQ62PaphU+9gCUFFeisb4LUxMrcu5FlQ5G&#10;9wrXFNBdALS2KIAk10bNXw/YovWAVgLNVaExhT+BBAU970NKcqZ8li6DTUCgM8+nC2ddkLvv5zk0&#10;wPBe4OAu1P97rIME9zH9GlyxDb+W3/auAIF/8LB5/9hm8/mB2WT5lHzX6wKCXpJXJd+IBzDIIIMM&#10;+iMUFZXYFRme8FR4eMKPIsLjf08zepho4yHBsSK0mZfP4EauJhenUjZ1gU23Aes5MEaAK0TqLgMK&#10;8Q2WbQpyxhawr7MWMKkJeXXOEAEAIqzYshQxmWWJuc1FifzkM75ynA9dFX5RKn6B6aJMH2XLba2v&#10;jev79ZRS/hb+Xv4+tjyOpaeZE7/JGmhg/EF6ei7y8ytUWiGtDbTQkJnWxrgGRjQz04CC00OZ1XUN&#10;1gveHn7YMrcmIOAocvOrREtlcKJVwIMH/L39kBSbgp6ucSxu3Y+5+XUthkGY1oGZ+f0YHd+J1rZp&#10;tLVPY3RsByZlu7K8R7YncfXu9+P8TQ/gyLHbBWicEGCxB3t2n8L7nvgA/v7nv8dnPveX2H/gJqxs&#10;Oy7ffxyLjJFYOI7pqXWMDC2KMNXiMMwWTyTEp6KuthX9fbNYFKDSP7hFVRhk9DdT9uimIHBgkCQB&#10;ki7QKXR9vENUdgGFsTqfq44EwQMtCnRVMCiMAISgg0JcE+SbIMHNDfFrARn/tCncKfQ10PBe1s6h&#10;H6cdq84lwt/+S7PZ4y0BcU+J0H/KzFbjh+URN7uxQQYZZJBB/74UEBIaGt0fFhLzRFhY7H8SAfJb&#10;roAYEMDyw9GijUbD14flbaPU4izevmHwEm2c8QY2zxAFIvTYBrb8jK89An4+kSqegOzDlCLR9pmT&#10;zCA7VrfTawX46CzfQyDCYlM6c5vf4+EVphZL8pLzai3jHcLfM0b2tst3ejN1Tr5T+mQuKMVtln7V&#10;3BSatYEL7LCIDvtMzczNLVXM0roEC9FRWo41l53WK/HRTE/hpws7XSBSY19bO4yp6Z1IS89TwMIi&#10;wtVDhC+X3Q0MDENUdLwqyrO4dEi5FAgcNNcD+TAmp/cqnp7cjfHRHejvXcChA5dw4tgVAQaXcOnS&#10;wyrwcdvKMZw+cxfW91/Anr3nsbbzLHasnVG8JMBi69JJAQ8EGOuYnFgVwUsLgQesApD27DyM2cnt&#10;mJ3ehf3rN6Krc1zFcISFxyAunpXv4uHlESLXpBWKYpQ3r5lBk77yPzIrgYKcwEHFOLiAA4EFsyu4&#10;nzUhtHuktP/fyPHPigbfK9wpYIrcLA9doJyjXn7XZQEId0nrxp6nNLYd0J5PgwwyyCCD/qQpMDAw&#10;mEAiJDjm8cCAyB+EBsf8mjnE9IFT0OtgQGcKZAIGva9ataSznuon7Eo1YprRH7TcL9qslvXAAjWu&#10;c7hapk1usKccw/RAD61PJlDQx/VWHSN9Ag4FLKTVQYOHhx7fQFcFfe/+yiXB2Abm7rNaHl0SIcFx&#10;ytfP2gSsYcDjWMeAZngNMGiBfezzOlZW1jE0slXVYuDiPrQ4WDzs6BucAAshcd2H6dlVAQwHVMAj&#10;eRM4HMTUjJaSee3el/Dk0x/H0PCqAIg1zM0dwODQNuzddyN+8tN/xPkb78INNzyAQ4cvY9fuG7Bt&#10;+0lMz+xF/8ASenrn0dYyie7OOXR3TKOzfQwFzmo0N/apjIf+7inMT69i5/bDaKrvVaVutYwbruaZ&#10;hvDQOAEJTBVjhoJWapzXRgsCrQmseUHQoCwOAka0yoC+ytrAHHbGSrAwjnaMcmV8Tx6pSe3JMsgg&#10;gwwy6D8IRfr6+4dUBAdGnwnwj/iEn1/Ef/bxifyFn2/Eb31pVSBAENbS9ijsQ10R+gICBBToeck6&#10;eNCZ4wo8iCa/cbyAA1oYvITZehM48Jw+4fChpcIvSotvEI6ITBUt2SHCPkcrysRa+umFKtOD1fRY&#10;uIoLW3E7KSVXQAJX72OxHC7oo1kQ2BJAMH6BC/jQ4sCKiCyaxUpuWlEkBoqmKrcGNWm6KChUCRhU&#10;0J+0vI7l5X2qRkJ+fhWqKlvR0T6KMWYvzO7CtuWDuOvOR0TA71auibkFAQ4LB7Bz9zl86q2/wXMv&#10;fQZ79l0EgyUXlzRubpnGjh03YO/uC7j18oN4551f4JZLD8n3nMWhI7dj7/ol7Npzk0rTXNl+Aksr&#10;WhonszSmJlcxOrKEwb559PdOY2RoC6Ymtql1EuJincri0Nk+CVaFZEVMuitYjCgkKE7lnmsuAmaL&#10;+KprY0453RQcIyDSlhXXSg+zemVaapZa94I1+wMDQrn/+/Lg7BC2qkfIIIMMMsggg0je3lGJXl6h&#10;TXZ7+Kqvb/hD3t4hb9g9g79v9w75vZdVAwS6xUEDCv5K2HJ7c8wNUFCge2jMz7qzBkJ4jHxOAIDG&#10;DNrT+mpcmOsvMM2S2jErtfH7GLSnm9hpttc1Zr1PIZiXz8qDVSq+gevrh3BlT1+uECocECnH+6jf&#10;oUz3cj66KuiSIHt5+mNhy25MTu1GTnYF6ut78P5nP45zN96L1974NCZEkI+MbsORIzfhE5/6Cu6+&#10;9izmtjCT4ji2LAovncTWbUy1PK7SKnv7V1SBJzJdEGfP3YM9ey4I0LhRAMYlAQvn1LFsWTBqedsJ&#10;V9zEQczO71brF/A3Kq3fzAqSXmhpHsC1e57BE09/EP39Sygr0wom5edVi9AvlOt2CPij0N+MRVBB&#10;kfKfqNgH+X94v/S4B+1e2hAZEQtHVp5Wsz885gcWi9d21+NhkEEGGWSQQf828vT03y8C5MueVr+v&#10;k0Vz/WvRTv/OZrP/QgTaLzw93sveXn6/EVDxO08PX2EfxSL4f+dhs7P/e5bv9fT0Bsvmkt37qpSu&#10;jWlzXirTYWNMBS9qsQgUdBpQ2Azq0330up++uqZRtO8ccIEmfS0IVntj1gHTPrkKJktI66uE8rya&#10;BUKr4hcRloCZ6Z3o7hzDm298FB964xNYFkE+MbYg322F1WSGn/zuyJAoDPRMYFH2MZBxUQAAMyMY&#10;89DaMb0BBBgHsaTaYzhw8GbsW7+Ele2nsbT9lDpmceUoJqZ3Y2Zun7JkjI5tx/DwkgI4vF6r2aay&#10;KPKc5ejsGMOTT7+BV197Gz29W1FZ2SzjVao8M1dyZO0LuoW4zLICaQLwCBR0NwWBkRakqAEG1718&#10;18PD/rGEhJQPJSWm/T4xIf3DQUFBia5HwCCDDDLIIIP+JMnLZLIOC4/+IVumzSbzR6V9S2Ozas3X&#10;sb7fYvH8Qn5exT9kOwqRkJiG8AhmgsQiIyNfgESYKgYVGZ6kXCo+9qANrZxMkMLFbxpq21V1xtGh&#10;JVRXtoqAtQgw0S0boq2L5u/tEYDggAiUi8a/tLSOhS370dM9p0pPM3By6/IRlV6pCj2xcqQAih2r&#10;p1U8w+z8Ombm92JqdjcmptYEMOxC/+CCcpGQe7qn4WkLlu/1RnJCFspKGnHqxM34+c9/jcu3PCSg&#10;ZlYVoWqs70Fzw4Ba/dGZU6EFwQoTPNhVjAitPgFyXb6qHoMAO/n9GsDSwJblM3Lvm7S/wGRKSEgI&#10;lsZD2zLIIIMMMsig/yCUmuo4Fh6a8MuggCiVnhiu1tWPUUGTrB5JF4rFTI1eszJsAgfN8uDrE4S6&#10;um61ln5+YaNa1CuGaznw81FpIoBD5LN+sJr8kZKYi97OSQz2L6o6D9Mze6QVYCCggCmX87N7MT2l&#10;FXCan9uN5eWDGBRAMja+DePCI8PzyMkuBJf2JUgZHNiC7q4JlQ5ZVdGOXTtO4u/+9lf4T//5RwJk&#10;FtHZNq5qY4yObEVT4xA62ifUSpEMeI2Ly1KtHvzKQFQPAQ4+cj2ahUHx3wlg+IQACGZFGGSQQQYZ&#10;ZJBBKSkpgTmZhfenpmT/hgGStDgwDZWFpbisNBdO0kEDYx3ozmBdB4IHbcwHPl5c7yFfBPtWVYch&#10;I71EgIdTBPUYlhYP4/Chi/jRD3+CttZhDA9twcjILMqKq1TBKKvJE37y+SDfUDTVd8j+eQwNzGFs&#10;dBGz0yui6TPF0QKb2Qw7gYvJAxGhcaiuaMbwwDwGemcQE5GGX//T7/H3f/sLzE9vR0frBOzekdix&#10;47hK0ewToFJf14/8vBoFFFh6nGBBBw5agGuIgIdAmJS1xPoNk8ky57pFBhlkkEEGGWTQdeSVmJj5&#10;QHpa7rsED3r9CfZpcYiOSlIxAL6+IapmAQMwdcuDisXw4BoM3ogIj8P46ILwVpw4dgHHjp5Fb/cY&#10;Bvun1HLdFpO3cl1obgxXbQRXDAFLINfWtqOrZ1qV4O7tmVLloD2svggJjMJA3yz27D6Na3c/ic+/&#10;/U3s3nVSgMgY2loGUF3Zgb7uabQ2DcHfNwaHDp7H7NxexV3dMwIaesFVL5nNwoBTul7UEr/S53oU&#10;KgjVK5RFu97x9Awcdd0TgwwyyCCDDDLoX6Lo6Gif9HTnbRnpzn9mcSdma4QExSM+NksJWpZmpv9f&#10;tzKEhnL5aVaLZAqjZpHw9gqAzeKH2Og01Na0oKt3FL1DM+gZWEBjyzjKK7qR76xDZnoxkhNzVfAl&#10;29QkJ4rya/DUE6/g3nuewS03P6QsFwN984gKS8X87Boefew1vPbqZ/GlL34H3/n23+JDH3wbQ4Nb&#10;FHDIyihGWUkTdu08gcGBJSwuHUFn+zQa6vsRGZ6iVsL0dMUvsC4FUy1tVn8FGLRASL9/9PYMOua6&#10;FQYZZJBBBhlk0L+RbGlp2afTU3N+HhWZqLINGD/AZZ3ZZ40HrrlvNfvBkVmEooJq+PqECmhguiYr&#10;L/purCpJYR0oWn16Sg4cWYUYH19Ef/8cenvnMTi0ospMj03sxNT0HrW4FdeqWFk5ihPHb8b99z2L&#10;I4cvoalhAC2NA1jddgAH9p/DxPgy2lpHUFfbjeSkPAEn3ejr34LWtnEMjyyjuXUUre3jqKjqBJcI&#10;Zx0KT08WddLKQHOdDbpamEFC8ODp4fNLi8X7lOvaDTLIIIMMMsig/xHKyMipzsws+PPICC6+FaWA&#10;AOs7sJomXRfU1Bn3wHRFWhsK8iqVMI6LTRUB7adAAytpsqolS2CzHLePAA8/ewgykrJVJgYtGFxY&#10;qqtjGP29k4oHBybR1zcm4GJcLcOdGJ+lQEt2VrEqeMUaDCXFjaisaENVZSeqBDi0tk2gprpHxtrB&#10;BcVY4MrTUysbrVkYBDjI76QFhddhNnurMZNa4dEggwwyyCCDDPp3o4yM3ObYqOQ/jwhPABe98mR8&#10;gI+AAJXCGCYgIkQVSkpMyEBWZj5iY1NUHQSWYuYaDgQZHgIiGD/Az2mLgMWooEsCB32FUq7GyWqV&#10;sbEZwpmqMiZrSWRkFMHhKFWAITevStVfKCqsV21uTiWS4p0ICohT6ZSq3LdXoAAa1rbwgk0AggIM&#10;Nl/Z7ydARpWO/p3Z5PGW6/IMMsgggwwyyKD/FRQRkVgZFZXwTEhIzK+o0TPF0ttTq2zpwXLWAg4Y&#10;B0GgQNcGi0ZxOzmZi2UxWyFUtVwllBkNzNhgGx2drtrk5NwNoEBmPzOzGFlZJYqZOhkTnaE+z8XC&#10;CFpYd4HrSzCoksGabD25tLXFU7btyhWhgQhtyWmTyePTrssxyCCDDDLIIIP+dxADKIOConfFxaV+&#10;VS0pLcKZWj6BA0EDW64qqQEKlsamcHfFP1i1BaTUtuzjAmJ0fXA1TlarZPxESFCMWnWT56XlQi/P&#10;rYIy5TP8LBfashIQmIQFJDCzg8CAgZpa4CaLVGnLYJPNBmAwyCCDDDLIoP/zFBgYmRwbnbg3OCji&#10;b5iiSYFPIa+AhIc/bAoscE0L1n7QsjEo5BlfoLWb+7V0Tq2glAYEtFLPLPNsNXG5bm9XPQdXCqjV&#10;R0CJFrvg7eH3a7un/z+ZzR7vmEyWz5tM1kctFtt2k8mjSH6mt/ZrDTLIIIMMMsigPxkKCYloMZu8&#10;XhDh/pMA/5DfBAWGqxgHtixLTWuADhK4Tfb3Y0VJL5eVQICAC0DIsb8X/p3s+62AhH80mzx/arXY&#10;/1L6X5bzPyUA4S6Lxb5Hq+Zoj3P9BIMMMsgggwwy6P9SCjeZbJVWq1e7zeJ9yGq1n/Ww+t7sZfN5&#10;zts74DWr2fs+s9nrrM42m/cJq9Vz2GTyrpF+ld1uj5VzBAr7qrMZZJBBBhlkkEEGGWSQQQYZZJBB&#10;BhlkkEEGGWSQQQYZZJBBBhlkkEEGGWSQQQYZZJBBBhlkkEEGGWSQQQYZZJBBBhlkkEEGGWSQQQYZ&#10;ZJBBBhlkkEEGGWSQQQYZZJBBBhlkkEEGGWSQQQYZZJBBBhlkkEEGGWSQQQYZZJBBBhlkkEEGGWSQ&#10;QQYZZJBBBhlkkEEGGWSQQQYZZJBBBhlkkEEGGWSQQQYZZJBBBhlkkEEGGWSQQQYZZJBBBhlkkEEG&#10;GWSQQQYZZJBBBhlkkEEGGWSQQQYZZJBBBhlkkEEGGWSQQQYZZJBBBhlkkEEGGWSQQQYZZJBBBhlk&#10;kEEGGWSQQQYZZJBBBhlkkEEGGWSQQQYZZJBBBhlkkEEGGWSQyfT/A97ZeFWMJnvVAAAAAElFTkSu&#10;QmCCUEsDBAoAAAAAAAAAIQC0KKxdkrkAAJK5AAAUAAAAZHJzL21lZGlhL2ltYWdlMi5wbmeJUE5H&#10;DQoaCgAAAA1JSERSAAAA1gAAAKAIBgAAAQefomQAAAABc1JHQgCuzhzpAAAABGdBTUEAALGPC/xh&#10;BQAAAAlwSFlzAAAh1QAAIdUBBJy0nQAAuSdJREFUeF7svQV0HVl2th2mL/kyGeqZzDSjmUm2JVsy&#10;y5IslmWLLckWMzMzMzMzM1tmkpltGSVZzGA/f9lRsv6sfJMMdHeme/pZq9a9dapuVZ17zt773QWn&#10;/ux3obDmycrFr98MBvGXt6kG5tLeVMXUxAyTd+yYb3Fm/nQkcy3WYs+zzcXOy8q2njPVu9JXEnpu&#10;yN9drEBR8S8Xf/4/85VNO+aeMbx+81qY3nDv2RAuBtrktvkzGeDJZKwnY2WBPC51ZexRGq/PeHDL&#10;RZOJshZGdq1lokmTxU39doxNzZJf1cC585eZnBvnea45009LqHY2ojTTjb4ENabGrrAwfZbp8wEM&#10;RR1gOGQ5E7mqDJeJ/m47y6qv3/8LvVLUPR3ZILobvyIjXt6R5GGpHFO5hvSlSOBkpY+ngRk3/Y9h&#10;tEaMZ/aruWu2nfGMQ7/bzt7yov8VwyOjLJXNRDkmiA3717HBwoJ++TVc8TyMwe4lHI+sJ6/hEnpy&#10;iYwfl6ddaw35H/3rs8VN/PbkV1ev8AgLx8ZaG6e9smga5/God4ygxkq6FXbyYulKnm1dxZiLMo/2&#10;byZg9QpOKqlQsln+d9/ZW0pb6vFIjUdDWZKoTzeg19qPe1ITPzkcysC2PaTX1uBtrkfCgb1U6W+h&#10;9/ojgkW2s9+22HBxE789XefOoW1mxquhF1TGqFFTugPVkutoS26k5rgpJdKHaO95ytEkd671TbHP&#10;rhVfJa3fvc3eEhAZ2fJqbIRgKxsaEv0pC92Lnq0MoY5rydTaR52/Dp/IBOKVf4lj2i5k6mrhfvB3&#10;7I3/f3xCwkhMSsHBfjeNiUbkBp5g6ZqVtEvJoiSnwvZlK9nvFURESDwhmrJE2R77/drsLfXtbdy4&#10;cZPQ/Hy6G5OoDJfiuMJROhND8T2uROBhKdS2byXMTI10C2OuJMVIL/70d8c6OHinqb0TPnGJBAZZ&#10;UR8thWdCFH/2s3+g5isREjZtJzLcm5qAJM60lfz+f+FbfMPDK999RsT9x4aig327r32ygYTlGzir&#10;E06RrRdtHS2vFxf/fnhFRPynI41Mz3oN/Pni7J81lZe/d7a09rW/v9UfViMdW4s3ItIHrizO/gce&#10;UfHBuXXt7y/OvsPV1fUvKsoqji/Ofr14xKWsiEnPa3r7vbW+dbWi4p/9pdzhg39Y7f4nCqqq3+1g&#10;hegGJOX3frM7UxQC5fETx64vzn5znDAz+8TB3Z4jGqp+i0VfH8dCrk0ufv36USzgLzXi28/dGR3l&#10;8cgQC8+beDMSxXCzC9NFlueGapzFLno7i9021zyXa2TBVInRuRvx4WKLP/+f2eR96r31NmWMzU0w&#10;M7/As+cv6Cv3p/dBJ77F3Yx5SxO99n2mR09xNs+fG6fj8Vu/nmfeqrwO06HBWAEEM1jc3P9Ma2vr&#10;r+8/72NidoH5uXnaqkJ5mXCcO7X6XE9343m8BIP2Zky9ukTfcw8mPLayUGPJSOkxnnTo/e49Mu/8&#10;KV6MzeEaFsif//TnePR0c+90ODPC9CpBmhdGm7jk6sNTdRXs5Jcx676JDpFf8ixs/e++syu37y3k&#10;1JZRkVOCga8xktX+/HLFVsos5TjlrI70B79mwnwFDx/nkphynoHNGymXXM11hTW/n63Nzc/hEBiA&#10;U0YUjnayuCbfIuH2KD+3O8CTdQeZWr2ZaS1Z5lR28mDDFrLXrKFgk/jvt7PskrLHNx/dZ42fLClS&#10;0sQ3V3Lt3iSf2XQz9PlWJj/dRGFaBcarv6Bp1RLKNLdz8pgZ+4WOtLiJ357E/Pwfv43Sl69dp9Xr&#10;MCmhO7lYvou4plJOFfmzQ7ec0ku5NN2+ydD8a5zSCija/jnFHuYqi5v43Xj64jl5xYWkHtenLt+H&#10;jlxH0jwOs2/N51yuKKW3IZrPrKvZHdbMIXVl5KR+zzZ7y7yg9wNCQ9jpKUV7XQTFse5YBvtQY2hC&#10;R6ASch9/RF5cOfnH9lNnJoW57J7ff2cxSUkOKmpqbFdbS2J5LPXBCmjoHeUvfvTXPC1zQ15yM6vf&#10;+xk5pirEW6pSL7X799/ZWwLiU3APD8HVzYXKKH2yw9TZIKeA49Y9WK/9lGR3I9xNjlG1bjPlceHn&#10;F3/2u+MUGPLuSJMKy9YERESlvf3eXNos0hQUSsfqlVQbWvNKOoxKZ/M/rEZ+UbGNi1//g5C4+P+0&#10;0e6SpqpTDk5/2I7eslp04/9zI82nL/yXck8/nz98h78Jz5Do/9h4aWTsm/Vb1q85duxo3mLR149n&#10;eNRCoJtz9uETumJ6x9W+uZr9O8bWtt/8Tt6iZaTHcePfI359HfhVXPsgqKrHL6Kgrrqk8zKaNqlo&#10;xzZwoadh/eIqf7z4NvSu0I47WykXdJpjLmnceXSHU9euMT8yy/NH7bScvsmLzm5eXLrOqd6rTN68&#10;yuWSKKbyAhjJamC6yobJilD60m3pK0iiVkueqZdPuW8myotgY+pXidG+Zgt16zeT96ufcXPPdl44&#10;2pC57AtB2fzZby9tfls+2+t7/tcHPHg28ILXr+dYeD3P/OsFBgb7yC6vJTozi5EL6oKIiCImTI+H&#10;T+rwisrifGUOHkJmdzLCnvuJGgzmW/Jy+hE3T+fx+mkKc1dzmbuWx1S3OfcSdzOar8FMwk5mUhQZ&#10;idzFXJ0J4wVKjGdKCanTn/1H7vS1k1ZWNlXS0oVXQoqg8SaILylhn5obX+2QR2z/fi6U+NNgu4PJ&#10;a+5MPgrmctAehk+lUimIlKF0XUZyD3POQp+BUFdmJi8wciefhw8LGXtcx0KkBBWHt/Is/BBjnh/T&#10;77qGwWxlGuV/wWih3DdvX/eePKeu5x5WflH8q1Y8dacu8dMNn+FblUBWfSonGtLJzd5MU5EJvo7m&#10;PHfdzEPbNTzwOMB4hhqDqVJ0OxhyLdaV5PJCQotvElP/hOaKc5x0saBuxc9x+HwlRkKXFFmxArdV&#10;m9BZ9+W34zh8YqJu3n7wgOaubsJTMkk1NMDO1hAp/XDWZySiWXOD3iNmPHN04GLnVdR1jNgqfpR/&#10;/eh93Haupn/VOiYkdjGQXUxsQSODzgYMbxdhZN92pvdtpVdUhOYdW2mRleX8p+toPHjk9z+t8rsy&#10;JaQb2uZWXLpzB7sQKzR8bEjbtA6bllxWuPsTf/Mux6MLkAgvwLu5jPCuLBIbrzK8fh8jG3cw9ela&#10;xvdK8Gr7Fu7tk6MyOZVkP38sRNbht20NxRuW0Sh07wZ1bfS+WMkvZAMfLu76myU6JdNifmGBwvoG&#10;PPPTGBgeIM9PGSvZ3SS4ShBqKYZzcgwRzd18knqVg9l3kfUsZoNRNueF7hUvIYmtgTKxpVFkdqSR&#10;VxmOZ14Y0WYWGNk4c7W0kfO2JlTu10BKyQsRkcPfXhx7+rKP3KJC4tJTsLQy4eWrlwRs3YDFLkn0&#10;jshSFCXHCctVJARvIT1yG1a6ouQJHvJ8sTVPdI+SZmHLsuNpQouHUtp1kYbnU5TfGUIv+SQKhn5E&#10;bpKlIy2JEol134y7/020dp7ePDc3R3puNjWn2rl0uRtPud14aatTlBZEVpgWuY678LXX4qhfNn/x&#10;2Wc8Lo3gqq8ULkoGKC5bTWl6KKJrxfn5dgs+kvRko6YXmUnpnE1xIU9HkaIgW1wO7RIq9juk6F8H&#10;hVVl3H3wGDNHWyE/9WO9iyhmOWm05SVQHO9GXYgstaFyhMdlCF1KFsUtq2k54cLdGG8SHO1Q3bUX&#10;TVlFGg9vZqf4HjrN5YgzPUKshwbRjhZk6EmS7mTjubi7bxfnsAgjq4AgTFxccHW2xCfjODbOylSX&#10;hBKuK0FhoDRhPmbsVZDky4//lYSVG3BbspIUy+OEqMgRdmwjJaYHORNgTqWvM0WGajwqbxeS850U&#10;rtzMqawsucVdfXsExWf/1DU0FJ+YGI3otByPhjMXsHGxp7iiJkjXQgc5pYPPs0KNyXLah5WPIb/a&#10;8aXgylU4L+PBJVUPThmF0L1KgkZxCVpaWuhQ0iFPSYmE8CBKc3N3LO7m28XG13fcztNzZHH2P4hK&#10;Tf2FvXcQ7kFRzxeL/oOMjIz/k56aah2fGDfc5OBMzydLOCWpSN1uHZwVRLl68uSDxVW/ffapq7FB&#10;SoqfCM5gseg34hkReb/hTA8Z5fUfLxb9RmycrWvT03MWFme/fcwdzH+1V/MIS/eJL10s+h/JqW72&#10;Sy2rwTs22Wax6D/x1uuVF2RSkpsbcrKj638n9/pDECrwV86BwcSkZve8nY+Kjw8O8vZ4/rZiv/j8&#10;E7bsEeMff/U+X2xaUfXuB99FnLw8h6Ljk+YXZ/9syx6JASk5KZasW/Vysei7x4dLPmefrAwqRw6h&#10;pqH43et6v4k9Qvw6oq7CfgVp1M31f7VY/MdNTuXDW7rxFzcszn5n+fPEhhtyiY3X/YLKLlDZ0o5b&#10;YiPbbOJfLS7/biDW2vpXUSUntW2Lrg+GFp/k8cAgPTdrGJ2d5PXrEWYbfBjv92Wqxp03pfrMd3uz&#10;cDbu/HydZfBUi7PY8wprsaF4b7HLjq77Xu1VPHfHWONcq4EJd9yce0Yz3c6NBnjGP/B2F2turv3S&#10;9c++IUXv1dT7K/3ELj+DzEf9m06kkCPkSK+nZjl39QHFNdXcagrkYkcRT/LqePjsMi8edDBZY8Gj&#10;3GCGO88y0VrCRE0Yg7lmXBC04gVdPZ7n+zB8rZDnWvLc1D7Kqf2HyF6+jNYj8lxXkqZruygtywR9&#10;KLPh5uJhfD38UipqcIPXY34kbszAxBtev5lkamaa85evMTc3y8PnA5yslSVUWwcHbwUujzRw6kkj&#10;z063MKa/hsfWO7gcYcGbEl/mO+Lpq1RlIt+JuavlTNfmvmvBBrk11H0hwnyLKpPlLdwMcGRacSkP&#10;o04wXqEl/BHKX2+lViuE/+w9qXCc4guZm58XpinmX8/y6OlzLvTcwj86it7ebs56W3M30YOQPD+K&#10;z/hx38Wc8SJtniRbYb3iSwbiJRhqyeZKoD+z/fVMPalh7G4OE+fDGSlVYzRkH8MlGsxEyTCepUie&#10;rSavGo4wmqPEUJn+2cXD+Xq58fjFo+HhCa71PqOu+wxzr98wPj5MdVUN/Q+HiLH1JaY2mccXirhb&#10;ZszpsM10RZtxUkmcHjddxhKOMtgSwdPePGbnhuiffcjCszssdLgylbCX66brGHfbxfMMCWYCD9Fj&#10;vI+5VGnmczWZTlXUXDyMr5fGzs4PBqZnuPusl8v3bnL59kMuPbjLLzZrsOagDLmlx7if6cb9eh8W&#10;hmt41SnHmyophs130p98iIHUw/SVOXDZx53Bex3MP29i7nYRI2dNGYyXJHXbSs5ZrGbSfxPD9quZ&#10;q9XlQfgRBqsVGc6S+mYq9ZbHr4ZZZezCSotGuhvric8u42efv897X3zIZ1s/QzlHgXtXbJjps6an&#10;2Z77SdsZyDhMf95RXuQr8rLgBHVCzpVq60CqpweVlvqMVXlQvHMzJUp7qd2znEH3Vcyafcqtfdt4&#10;FX2AIX9RhhO+oZZ6S2Rq6lX/xFT+j0YzGp5x7HPO4XNRCdY6HiauIQ295j1YWGyjvVye5AhzrFUP&#10;MhEmzstAZR7kHmbCUhLrTUtp8DDmZms51kU32JB4B9G8NtR82phYthK1FSvwXL6WHSuWovbVSmSW&#10;L8VXbNU3V6mmc5c2nrp0he6TV7j67CYn3Mw45mnGJqsyXIL16FYXwyncjQMiq1jjl07VEUv6FD7n&#10;6WfLueiqyECkDqIfLmE+IoiXmX7I1tylquYq1y7lkBpdxJ1gV56t+pIekc+5rLyZB7oHaP/i5xTo&#10;Kf7z4iF8MzQ2Nv5k4c1r2i9cIjIrA1NPI+K8XNEPcmGnWgzJrZ3YNJ/lXkwBzZfOcdErEuOd0vxo&#10;xQf88+e/ZmLrOl6tWs/0XlEc/bo5nR7PhLoSU1uWM6UoxvTarVxQEKFbRZnWrTtok1Xmvq3fN1up&#10;t1Q3tZBWXEp0ejJJ6WEUR6UQLSPOhmB9HOIK+IVJAVfvXqD9+iBhDx7xcawD5tENTK+WY1JElFcb&#10;1jC6VYTX5mI8V5GhV3kbM7K7GNixmZ4N4oQfWM9JeUVaZRTpOHyMRj3bb75SWaWlzc9f9VPT1kJJ&#10;XTlFe1U5EH2ETjVDdNKjUMipJafzMsscizCuy8Q43ZPw+ioGvtzB0BbBeazdyNCqTYyJbeDZJlFq&#10;nV3ISE7BUU4S5x2rcVPZToP4HooFNZGyfjs/23QAbf9G7cXdfzPU1NT87fzsHNll5eTm5eBdlMDH&#10;NofI/GgNtetl8TA3wCSyEvemWmpPn+dvtVP5a/tOlvlWMLJ1NyNrRKmxtaUiuZLS7HQMxLbgv3sL&#10;2fv3U3l8J3mqa+hpS+Zsah0JAe4cWLKWnQYJbxZ3/81x5+FjgqJiaDl1BntHR8411hIltZ0gg88J&#10;t96Km81eArIqUC/tYq1tLFKheWzUSuXSl4dINLfFdP1ycjMCcMnuJCBDm8xaP/zOnMROXJyW2CpB&#10;sZxD2cyZw/oVyG/Yg66cbvrirr85nPz9X7Z0ddFx6iyDU5M0tbcQsXMDN2qW0FGwhtYscWqLtAjL&#10;iMcqMBflqAQSojxp19nHFwdcCFkjQ0lePIkVGWQ3ncct14FjRemUPn7O0OA0oeHpqElZkyUjSpuN&#10;y7eTIRe1tLjMClqwqLqC6MQoXvY9wU5WkkRDLVS3/wxfB1myguQ5YSq0mL8qDo7biA7yoCnAklOR&#10;QZyRkmGHiQ+moTnslJGjpLePtKevcLp4j61WNaTpHyPRQJlmAwsyjkh9vYL2v2P29WsiE+JQ0DzK&#10;9Xt3CPa3J0Ffj9oEHy6U2fGyUodEL10sA3UJ91HGWU9JcAKiJHq7EusiT015Gh9IuvCPsv7s8i1n&#10;ffRZluuFouNRSHlsLBYHJUg9JkOw2uF3d6R+K3SdOcP5ixcIiQjHw9sHt1VrcNdRJy7ElsbSGK4n&#10;7+VS7hGCI9yFg3WiOSuc5vw4nI2Oc0jlGGoGzmgrqLJBzo6f7nLh030RSMbl06qrSpOtGunG6pQ7&#10;GBJtrP3ttVR2YenZ8Ylx8ouLCI4UDujgRnRDt1GRFkROnDHZPkrUZPsQaKzNKrFtNJXmkG1jR2Fq&#10;AP46OzE10EdvtwS7163HJyyOhNB4qpIDCbQyIETjIC47t1DsYUGB37cQp/6d2sbGLQu8RlVXi/6J&#10;EdLszZCOtSYkNY8kfwPKg6TJstxMhN1uXF1sWCeyjCJPbaFV/WhMsMJUSREPX290FI+yfdVXuCnt&#10;othclhwTWay0DuIgtkn4Ewy+/dNoAfExVLe2UFZaRmReIrtdJXkiIy24ax88lJZzPn439eFGgu1F&#10;ISK+EyfB8At9DhOuK4+ZhgyHlQ6gd2ALa7/6DA9jQRoFmVITH4KT9EHKNQ9TZqz6zd09/JvQsrf/&#10;mW1gEGaePoRHJ+IiuRPNYBkqCiNJc9XndNw+HmQdxszZDtvD6hiJbcdWdjsOCrvxdTcjwkyFfCdl&#10;2hy1iTBSJdHOiDRPN/LV9PARMuZUD6vZxV19u5i7eZJeXoui9lHsA/wwtXfAztWBaA8NmkIk6YnZ&#10;hq6+PV8JtrNhgwjaEgfJOiBHwI5NmOzeTGpqKNlx3gSe0KYot4RuMUnyRMQpiwuls7Hig8XdfHuY&#10;ewc8sfPyWvCLj//ALyKahLwiwXY2sFf+QJ+yhrIQcIV/Peg4mT7H2Kq1FfOd26hRtada0ZqaA3rk&#10;qOhTvH4bITrKnKs/ReWu7UQ62VKfn/lfnnD4VvCMjtVxDwv/T4Yck55+rXdg5D9dpO7qqv0yNjuh&#10;xcbYdiH9sCKn5fcSu2UTJXulOKfkzhXfAqoN3HnxuQhpqTFCvtbRsvjTbxefhIQvfIUA6RkSsmex&#10;6D+ISEgOPHn1DoFJGcsXi/6DjIyMVXlZ2fdaGso5JbqXW5+v4ZS+P1Ey+8lysOJMV+v/zq15UVFR&#10;/2jp5YVneHj2YtF/ITanwKa8pYuKhmb/xaL/Qnd5s2Kcp9f5VG8n8oX8Kj054dtTDv9/9hw96r3h&#10;wD5EFGSQ1tL6b68uRmUVfRieUYCZnUvqYtFvJD/Y/O9dvDworqxctVj07WFub2kpqSLJKnGJ3zoo&#10;esQmvbF0c368OPsbiUtKar515cb/zjUrSQ31W6t3i+cvzv5WeIVGE59dNLg4+1+oLi1IczfRu3/U&#10;QIeYyBiNxeI/fpx8PcdPX3tIa+u1f1wsekdbc+uoq6GhlfD1L3/5q58RGWT/v9Navy/uISFJdSdP&#10;U9ve/su38/nFhWTFxR3/1ZdfXPxg1Zf89U/+nr/8+L3vVqXeEpuakZZaXIq3uztxcXHvKrdWCMqW&#10;DmYYWhxDUmnvuyv53zk8A0N3ZJWUkFdcduTt/AFleZE9MlIoa6uiYaT31buVvmu8VRz+4TF6MQkp&#10;mLq6/mix+LvLYW21LWIH9qClf5SjWooYGOvLLC767rJ+x46Zg0pSeHo6ctzc8LvnFP5f6NoY6Usp&#10;yyKrfIjP163+jbHre01B4/kPMlsemOa2PhtV9jjNUp0E3lPOGjnoWx1qnn/pu3FzyfcJ87reHyeX&#10;9Ij55ne0OFffm1BP6JgPqezh/rMhnr8aoqG9nZnpQW4/vE9LYzOB0UXY+4fTUhvNveeNz+bmyorG&#10;r1kULYynFM1NpRUNjSYXjYynKC9u/vfmamLokksJIcsWZ7//uLbyV5bF936un/pQUy32rqdq0vnb&#10;2pkXH8j4N7PPJ57g0jZOXb7C/cfXaD95ns4L5znf3czpK+eZdnfg+ZPrjNe1MPPyLlPPy7g3XMvE&#10;nWYmxl4w39/AraRwptJDeZURymhXJSPV6bxuSma20YWFNmfmm+yYrD3BQost8x1OTLb58zTNlHuh&#10;2jyKMKbA2YMqcytOie/iwc4tPBXbxQ1xcU7v2MwTwU9fUTrKKTUVHljocs3eiOuGSty3OUGfszmP&#10;XZ14UdnASXOLmfK1IrezPlpeKzj1b+55pK8DkdDr1vsSXxRJR3UWuWb2VLiX3xuzLH8wpeDRwlcH&#10;7DFxjODW7VtMTI0ztzDH42d9LLyZZ3x2huv3HjM8OcnzkRGunXvBtSZ5bkdYIO9ownH3E1zpu8SL&#10;Zze53nebrmtdtHZe4OXdSwwlJNBvL8uUkzqP3FR5XuTDlXM5VHq4MJkbykCiMWO1QbwoiWEoN5yJ&#10;+nTOJOeTaG2C44kD3C4Qyuuu8fJsERPlHQwXKHFPchX3t3/BqM4uLsSlcOKLD0kR28CAvbKwvwDO&#10;NubS57+PW6nu3MlJpSkogPhd+zm+5jOeJZ5guFj5Jt/20wS/C0sVXf9xxVH3Mz+WiOQ9lVykguq5&#10;+3yc17PzzL0eevfE3fzMArMz8yy8fiOUveZiz3Wh4aZZmH/Nsxd9XLp9l7zaJp63+tOWF4FboBP1&#10;MZ6U+hljHe1EYokvHbcqSKkNprq5hwfRrgxGRDHvo0V9tLnwB+7iietRrJd9QqL8Ul4lqDNaEcjE&#10;6QQGc3wYyHIjx+4wZ9KCGXmex9yjNgYeBzP8sJCZiwnM38lmss6MuTY7TrlLM5YvR3+NHjPC9DhU&#10;hok8LYb9dzPmv5dZd0VSti3hjPgm+sstmK/SZ7pQnoHyEwyWaP9xN9a/8zOh0X51yKHJOTK1r39k&#10;nJrGRs7fusvg6Cj9A6+4dOMWM6/hfu8zmrtPk1VZw5lrVxiZmKSgsJh7L3qZFiztWoQS1V7eJPvZ&#10;UF+VSFF5DA1ZodzrSaO8zI3sOity9A5w00uD9mxb2nIyqNPdRqLgtvbvXM5srgLD6Ud5US64upxg&#10;RqcmmLt2joWX7YwPdjI7eBluxzBzt57XN9OZe1zD5ClzJhtNmOy0ExpkK9f8d/DcbQt9mdLMZx1l&#10;OnAPL6Lkme3QZSxSguGT7rwo2sNQszXDUasZLVdmPEmVweIjxxb/ju8OnRcu6b14NfJ6emZGiD1X&#10;qezoIre6mjPXrzM3928WVlhcxtTCFI+HhoktrmSPmg7v7dnOlxKreJjkz8mOcB4U2PEo056bWXbM&#10;X4vnfqkvs4+jGTmrTm/iURbqjzB8pphLwYfp2C8qNJAWfQmKDITLMyhYQ2+wMh3WKszcb2buQRXz&#10;F2KYH86lt12wpld3mBtugolmJp81Mn/Jlomsw/RZr+CVjTwtdge4nrKXubBVDPiIMVNkxVy2JMNe&#10;XzGcb0xPkDy9rmJMZxkxXiFDv9CJJgpUv7mbkL5JwvOyGqILcvCLyaO++zb5Fx6T0dBKccdZEouK&#10;iUwqZWxmDgNPT7bLqyOtpY68zhE+XrEeA8ttXCt15GSuJXa1iUIsymD6hhXjvWE8OBXB5Uo/ujwc&#10;mEjfy9iZBK6lHqYhQpansTt4GC64xDhVRlME95VjwjUfSZQ1j+BgrkOmuTJlIe5cj/LkVW0KA6O3&#10;ePO4jLFL/kxeT2ckQ4LuXeJ47fsFgbs3C9YkbNNbnJk4RV5qrKR3h9CRNEW44bKVV2E7mSzWoz/7&#10;OE8CxehPExoyavt3s7Hqz55cXihY0/0n92lsbWOJURk/kzDjS/VQNGJbSa6tITQuBvfIWP7lizV8&#10;tmUbf/urT/npzrXoJLrQWaGHarkOJ1oTSYlX5FLNJiafKDJxQ4/Bi7u5V72cav91QoMcpj9/P8Nl&#10;x3h+KpDHJ8MZPB/DWIMBT25WMGW3nku6YlwPC6Qj0JVYT0OOWZqjY2jJMSMdfM2kyYnJIrv0NHax&#10;DVh712JtmcsVS0nmDaUZdN7HkNIGLqxait0XK1DZuh25ZV9StmYtz4+sZ8B3Lfd9D5Cz+uNv9p7F&#10;b5rylhbLZ4PDJGZm8lT4NIvtIiw+k5r6Wm73P+OISwS/VAvjfeMSHIsTSI4IIrnIk7AUT6wa00gs&#10;kMWwI50jxjsxsZUm3CcMUw9vDC2s2H74CIc2yxKnsJ3bQq9/rrycc4bbeFZkQG+1Aw/rTLnpL8oz&#10;O1XEVn2Mt6QEXfb6nAowo6y4i4zK2xyru8+Vi9009ryg+NwlznU8RCWhjivZCWiqh/FkzxcsfCrF&#10;nc1fccnZCOUV/0qUhDhG6z5n22dfsuPzT9n9/nvIL/8lMQfEBrPlJD5ZrPp3k5bT52QKGtouJ+QW&#10;83puhnMXb1Ncf5L8uhpiGuppv3ABe28riqI98HBwZaVOEktMSpGNLOeGxApOnM0kWJDpazeLsNku&#10;ApW8MkL8M+iIjabT5Ditx50Z0N7FVcktOPu6oaNvhNSK1exbuoovly7hk5+/j4n4V0zv/IqxbesZ&#10;V5ZhQGUPcbGXeNTWgVvJaYoyLuAbU4RXcBVBEU3cS01lyNWcVyu/ZGHHRka2LOeF7CFOy4rxUmQN&#10;3Zu2cnrXLk7uFST+HknqpXQp0dB99o3fY/ptUd3QnDQwPMqYkFMV1NYTJLjA0tZGDJzcsPG3o0aY&#10;t7GyYVe077tbACQ83HC100JUy40vjhcgGncW2a5hghp6OPd0iCu37vPgxkPOjM3gd/Ylrh3jBMcG&#10;ERVZwFFtG0Q+f5+o7esYXLuOobUrGFq1mdm1KxlZs4Eh8Z0M7NlE39H9vDy8m2n1/cwd3sSsvBgT&#10;x2XpNzzAi+MSjMhvY1xhMy93LefVmm107hOjXUSEa9IqnNsjRe36LXRs2Uq9/CGa1u979q3cZvpt&#10;kZiZdW1mfp5zPZeJzizAPSoQGV09giMCcfa3JFXVggNuNrilhJAVnkK8pCz7Qk3QTkrig+hKPGLq&#10;0Q8q5XPTHJzKr1HyaJLo+90cq09kX64LH0efQCXfjYwoW5rVLBjZJ6i0TRIMrhBleMVaJpetZXj1&#10;WkY3bWZUfAsvj+zm1UFBKCiKMCC3l5FdmxkXEVzptl10HpChzt6LSCebdyM7eG1eTbCCOIUrNlC/&#10;aRf1B4VY9/FGmjtaKC2pJkVEAXnVuMgjXrXvrvZ850kvqjzQfekyCwuvCUlJIre4FJ/gIFJzMrGI&#10;96Fe2x7/gACsMnzRNNmH4VEpdmoewNZQX4hlZRxxz8OkqQezyrO03R+j7tQZ4Xf1rDMoEBq0m2v3&#10;hrj46D5K5b38g0sPBevkGBTZy7MtOxnaIsrIuq30b97I8MfLuLNDggYTQ1qSc8mryiRfUK7ZOenY&#10;e1gRq6NFgsgOLPZvw09iLSlS6/GT3YiHshhFS1eTsX47+YZCvhcfQMZRZSz3buXXXx7ip2uM2fSF&#10;FjusMxZcUzq/2Xuev2laW1v/Kiwx/drc6wWu37uHlYcnGbkFVLY2s9ddByUHY5prq4jSViFMdCud&#10;S0WoOyjLnQ1i5G/ZjeJ+eY5ISRGSmk5SxWmU4rJw7nyEfeFpXGtvsDb5Evsty/nQOpuvdCv5hV0q&#10;1aKa9G1fwYsNgnV9soF2D3/SfBMoDPIn2tGMrCg/oiKksRPUX3iIHUnJ4YKwScAjNYkz+eVkrPmS&#10;GiHpTjFWwCc0jLKMTLIjkoj3TqGpOp9e22jOiIoLHcuS7cfy+FBSmw+WHxzdrBD83b8ikJSZ/2VL&#10;Z/fI28fq8opLyK+vo1aIYdm5OZTXlTP2+jU1nc2cbOigMGYvdVGrSHTbgYfPJiEp3sOlgn1054hw&#10;vmAJ/i6HyWhsxDmuktDSZtSiK9C5dB29opMcrLmOjLYeRyyN2a2ex85DwSR8tp6CVSJ4r9tAjPoJ&#10;GjpyiaoPJbAihMLubpIb26g+c4bc7jhcCu1wF5Jwz2BL6muL8EhOQ8PZDo/IJFycrQm1dEPaMpgt&#10;+9IJF9xno7kMeZLi2KpqEmPt9OVidb/b5Ofn/71rePjpsZkZnvX3EykovXOXe/CJCGV8Zhwvbzfi&#10;44Teevo0PgdEcd0pjoXMBkItxLhQspH69A2cKthKY/J2yuO3UZC7i8xkCUpSBXcZas4JnxP4BHpT&#10;n+9PircRGVqbaCsOp++YClUaqpQcc0NcL5qVhskU5VzEr9qdyMY8ak4+FBruJuFNpzBN8ibqzg1q&#10;HwxQ/Owl5x6+ovVFP403HnDUOw9Ri2oipVUpV1TlgnB8pW72nBQaKXer+GS7peP/ODLEd4qixsZP&#10;istKJ98+73ny7GnsPZ25eu828VlpBEWFU93Yjs8JNYJExUiS3oe/mR6uqrL4HttPkI0eud4ynM42&#10;5UFXNu0lLjh67UPcTJQA1z2Upa0gN3YLbRnS+OhtJdRoKSUOVtQWp1Ao5G/t0bIUB0tz2vcQp2ID&#10;8I80Z6V6ND+3LUbcJYvK9qt03ntCR/8gMTf6+TSlFeXEZ2wxz0XjmDNHDKxQ2S+Jv7sTmcfUcdOX&#10;o9pJjwQjcfI0FW5+q4MTfVtkFpbkzr15zcTUJAkpyVy6dhVTWytC4qMpefucUHQYLpvWYrpbaARr&#10;C3ID3EkPsxesJJTmVBvKI1Q4E7WDLE8pyvyksNI9SFV5IbER8Szbd5T/+9FWgt2teRFvTouPNcU2&#10;+7E+oY3Zps+I9bTmbF4SBUEKglXsZucRdd6TseKfdjkIkwv/53gun9mUIOJ1mjXy3mxQ9EcioBBT&#10;7zAafE9QH2REsNFxwtVUqHGxotJYBy8ladJ01UMXq/f9oqCg4G8iY2MfTM9M87j3Mfbu7vQP9NN5&#10;7gwOXs5Mz86hcWILSsKkZrSaEwbKhLsYkRlhQXG4F5kp6dTEG1Dtd5DbKbKECBbn6WeFV041m7zT&#10;OeoaS2W6O3crY6lNimawNpxcjz34b9mOz449KK77BAu5A0iv/Zy9O7eQJQgHLVs7rCMK+ERak58d&#10;9OGfj2finhdMWUgSlcEGJIV5EBcRzFU/XQIVd+EkLkKBtipF7jak+tgPlkX6//5j7f+xU1xTqXD3&#10;8UNm5+eoqKlHTU+HQ4eVyCzIp0vIXwJ0VdkXJIZG1FaMPGRJyvChJsuN3ERvyuKc6AjbRa6bKO1B&#10;MmSEORPs/2/qUkFFkZ9+/CWyhyQpjXAgRNeSZHNPaqUP8DLBjzy/MNzkFYgWXK6J3BHUxXay/oMP&#10;WfrprzHeIYKEyAb2799N9E5RMgJ1BOvzId1KhmSDg0QZ7yVRaRu+2gfxt9fFU02GSlsD0l1NOlxd&#10;Nf5usWrfP94O9lNcXn5nQlCG9+7f5aiuNr39z0jLSkFLSxtnUyM2WYuxK8AAjZwqzLxtqU/2JT/e&#10;ieqsQIpcDtESq0uX33ZqIg4SY6uHrpU5hzXU0T6qjqm1Me629pgoifGgNZUEcxV6az1pEBo+9sAK&#10;nHTlEV2/BJmdu9mxagmHlZXwsHNi36cfoL9bnP0iK8hUk6DRSoVc+yOkWiiTaG9BjI0WrlJ7CJDd&#10;TKWuNPnGmuS4WJsvVuv7i2tg4M+VDY7f0TYzW9A0NcMjJJSwpEQh30lAS/8EB05IoyT06rjGCkqE&#10;xDnc5gSliT4018XgoyZOnOEuTkZKUB6gQGeECU5mJmQJSbbSQWlUZKT55x//iOPS29Be+jmWWmqU&#10;CaLCV0cDd1VFvAzVOLJ9OXZqB8nW3PPuanKSuhyWihLEaMgQZX2YUA1Z4p2MyfW0J81UhRw3G/Jj&#10;kwnVPkGqyBY6l28mXv0Qt1vrH52uqfm/i9X6fiNY2d9YuTvdN7ExJysvk4CwIFwj/dEwO84JK0OO&#10;e1qhZXEY1cMbqcr2pCTOlrxQM3J8tWiPUaAgQJn+TCV8nDQFC3UUYqADpkrq/OiLD9giuZ3dP/0R&#10;GfKKlG7dTtyhg7gsX8cxERFspKXJSgoVlN0RMp3N8LTXJ11bnlRLbUpCvPHVP0SkrSaZsYl0pZVw&#10;atNhSj7dTNCWLURt3EZ+qA/tRRmXyhPD3lusyvcb98jI3eq2thMuEWG4BgfN+UZFDydm5XHm+i18&#10;w8JxDwnBwdmN1MI8DB1s0DI1xlZwifExXqTHupPpfoR87wO0+O8k3VkRPyMdAoJ8OWblgOIeccTE&#10;NrLp0y8p1rLill0c8TYeVJv5UH5Qj9q1O2mQPEDD+nUk75Wg7tgxUsx1SHcUOk14MnnpOTRqW9Em&#10;souE/fvwNdfmbGkZ5YW542VJsUGLVfj+8zZmOQcG1buHRRIUE4t/bOzhxUXvyK+v14hOTSexqISU&#10;/BIhcY679rZc9YTGuoOqMuckpCXq4+P9/jkzwduhKDHYsqW+ZiE5xvvx5QuXUHLXRf6EDElrN9K9&#10;VYyLIoKrc7Sl1cyfGgNfLir6UihlTLeIER0uCXQGJFF4zIKz62Wo3i1FUWw87VslqRPdTpKoBIn+&#10;rhQX51NXVdXWWJiz5t0B/qngm5h41NHXH5eQcMFKfB74+/v/0+Ki/0JccfEvw5OSehz9A7n59CVu&#10;geHZudWNXywu/o3EFWZsCkuP7mnILTrTdK6TuGhvOnVU6dm4natL11G/bTsVqzZTvF+eTiVbLkm7&#10;MKYWgbOGKvGbdtD14Up6Xt7jQnvXYHdX17G36cbipv80CMzI+D92AQHnXMJDsfb2nveKiNi/uOi3&#10;Ijwlw8o3NonmM1dx9w8arezq2r646H+kODNvc2Nn4wfFqekdFVl5tx5eukZVVjK1tkY0ykpz/cNV&#10;NLy/hkpHF4oljwoKz7atu7v77xd//qfBkSNH/q+KkYnN4ePGT6OSc1CzNEPhuAEe4eG/tzupaD9p&#10;6BcR9TRJcJGljS2EpWa/fUnV73437OKI/uVJqZoZ/u4J2SEeCQk+ji0G5vqkZWeTl1eq/269PxXk&#10;jY6HKZqeQE5wQRtk9iBySIaVYmJhi4v/IPzi0z/wjIg97RuXytWnz4XcyulxclHjH3wvRHBw8Ead&#10;E/pjqZkZJMUm3UwtLf3uP5T023DC7sS/KOscvaNsqMvBY2p8KbaVj9evOb24+GvDJyktyDUglIqO&#10;M/hEx9yLyMj/vc6AX7t27W+aqytTa4oKcLK2ICo+gfrKqlsFra3/6UnN7zWH7Ax/ImumK6mnp/fX&#10;i0VfO28f0YvJLpJ3Dg7rC0hIp7K1cyEiPtlucfF/y+1Ll1ZXZGS05MZH425rdi/Mz/UDYYN/YWFn&#10;fyslPYsIb9cbi6v+wNdNYk7NSu+wyCqf6DjqzlzGLyL2SnZFxU8XF7/j7Rs8C/PzNZoqq/oi/X2I&#10;8w+0VDxwYPXPP3n/0j+89/Pbf/+zn/X+7Y9/hJSMAopHlXh/6cfdiz/9gW8Cvfj4v/YMjkh+O0RH&#10;fmkNqdm5PeVNTbvd3dyqc/KL8HXz6MvJyXn30m1R5QNLfvTRr2alNI+wTVwUE0ttdAyUkVaTQs9Q&#10;44m2tvRvTDF+4GsmJj55l6uf/0hcRja1zS0UV1QYLC56h7qx8adLN6wdEj24lwNykqgcVWS/7B52&#10;Se3i0GG5E4ur/cC3iW9UqKh7gM9kWFwKwWExt1NTC36xuOgdCvpaSxU1VPXUT2hf3q9w8NgxC8P/&#10;MQn/ga+ZvfJSSpu2bT23fYfY7eVrls7pm+hxRPsI+se1MTMz+O4/Xv99Yfv+/Y3i8nIon9DDys0Z&#10;a1sLTMwNsLAy4qimCmaWZuKLq/7A/yaqQq73wfJlzxS0VVHTVUPX8Bi2jlYoah3mq43rEZOUNFpc&#10;9Qf+WNA4oX18/6H91yX2iXNQSZolG1Yhp6GS8vYl7our/MAfgpAL/UVWxS1Dg/jL6MVdKFFULPjh&#10;j/2jQ0hYS5p7FPNO9hcHFj9H1LyE96TiWW5UfulESotyYGDG/1lc8we+bVyrHv4ituH65wkNN1xj&#10;66/7lXVfCQzIbhxPqOuh6/p1TF1iMAuuwzWxlhVageSlV5cv/vQHvi28s09+FZDXEeCWf374RNG1&#10;SdOUTmrOP6RvcJir9x7Rc+MCdx7e5O69ezQ3nEJWx56MgjQqSgNeT8621Ew/9isav2ZZtDCVXjQ0&#10;kVg0OJaQ3NcX9QeddL0cE/Pz6wlRy66Eh/96sehPC1dX/kKxgL/Uybj7mXNyi5hdSlOVVcGVy8fi&#10;WjCLLaH26i0G5l9T3VLJ1eY6zjw/x8z0AjOvZ5lcmObNwE2mziQwddaJmWfOjL2O5fUpV2aafRhv&#10;sOBZhxPTrS7Mnnz7JqeEh9NFludmSi073zTZSs212IuNtTiL9TfYi/VXCFO8vdhQvLvYWXd3sWYr&#10;C/fb2zefe6mgeK73kNK5J/oa51r1jo1m2tnRaWA9cycz9NyrErdzYxke5xYKLbrHgt1le/2dxXqD&#10;/cWup8Rsb3V1/auC74NAMa65838Nch9JaKXe0TmWdfP04bfDASWdmdrnU4huQh4FgqX0Drzg7u1T&#10;3Ho2zrP71yitLWWkoYaxi3WMn77ERHs3j4YaGL1fwciLdqbuX2Zm6Bp9FyO4HxzIRFEEo1W5TGVH&#10;M96SzVytDwvtzsw1OzDfZsPrZkvmGiwZrXVgpNqD2xGajKe7csrVgRx/CzoVjLi/T5Trm5bxeMdu&#10;ru0V4aa+Ore19ehWVeWOzhFuuphyz0aP55YGPPGw4KWdKTeD/OnOSaFGRflB5gfLb1dvX/ndytNc&#10;W/v+0bXx2QceNf3myqGNQcZ5jx9qJ9yaFbMpY5dBDAEJZXScvkDfy+eMjo5z7elzHt94ydzMa3pf&#10;PaMzz4Qr5y9QV13A83unmag8xc3SBu4+u0TPtUucvdPCqwc9zPW28dJhJy019YwXhjCan8lsQg3D&#10;VZ2M1wTxus6ekbJQJss9mSh15HmUAxPdxdxxdaLlsDJd7scZPVvDSO95Juv9uC25mke2h7njpMnt&#10;vcpUiu2jccMWir5cSdnS5dw4dozSrWvp3inOk0P76ZEQJW/lauoVJKlbspmK5R9y1mLvH/ft09sj&#10;Xny8O/5JjrjfrSLXjqdFrllXbrg0vJzQy7jCCqVgxJQcKK9uoX9ggOnZcV4ODDEyNfVuDKfxuTmu&#10;3XnASaHxhpkgrdqCiRQ5MjLi+L+a2wQ32EjfUyFm3T/Fxd4uinMv8njoNrdqSug9qs5MiBzjbjo8&#10;TDjOq/pYHl+6wg1XGwbT7Zgq8WaqKZ25nFgGK6Ppr6sm2cSVGA89Ulx1mOpu5+mDm4yHxTF85yKX&#10;jESY2/UJwzJreZIUTuC2fViu/YSrSoeYijCgSXDNE8mWTDmqcz/FnEeVTfis3YLpkmWUGykIx72f&#10;oUrTP+7GWqUc5PPTQ9nsiXnCTu9L/EI+mKWyBlQ3nWX69QJTs0PMz8+wsPD2HXUL3H/8jKGxcd68&#10;efNu6jx1jpYLlxi5dZOBTHsuFJrgYepHV5w/flH6XHrVSuXlKEpvRlFeeZGI8ib6Qh2ZcZLmtY8i&#10;A9Yy3PM4yMs8bxJWbafORIzRLA9mG6J5czafydPBDLSZ8STFmpnaKl6cimeyN5uxrmQed+Qy1BTA&#10;7AVnFpp18Hp/KdEb19ElJcZkqRnjOXtZiI6gr7qBJzqOXCixZD7oIHPS63ggv4pc1f301RnSX32M&#10;/vC1jDZb/3E31hb1iMOrVELmfn4whU+tqsi78JCx4Xnm3kwL1jP2bpCtN/Nv3j1HvCA01vjULE/7&#10;+oWGeyM04gJNnV2cuXKVc09PcykqRbBCPzwD7UgLMMfFWomE2giii3zpultNVX0+53IrGYoM40X4&#10;ce6HW3AxSJknLpup0jtIzNY9vEpRYTDDRnCHoTxvjWEw3IruKGPqvayYfNzJwstqJp5kM32vkOk7&#10;EUzea2S06Tjj3Q50Ga5lOludV0UnGKs6wmCKNlOpqgwX6jFvtoWn8VJcPyxKrsRartsoM1qkwfNa&#10;wcILjvIi+dAff2O95fP9wbo/Eovk1/tC2XLMh+6eO0zODAuNMSs0kmBVgpp7LVjZArNMC2rvQs9V&#10;bt25S23rKWIzc4jOTKOjuZkbF7Xpy9WlJD6GlkghtqSa4BRnzvkr1Zy8W0Bwog5p9r5cT89nJOoE&#10;OVEexHsY8dBJmZyjh7AQ4s5o0j5eZagy15nEzOkWps6dpiHajYmHtSz0NzF+L4rXDxuZuhgrlFUz&#10;cyqQmatxzFfIMdcUTF/gDsYTDjJRbsxMxv53L5abjDnASKEBM6FradLbyV2hMYfbjjGbo8CQYFXj&#10;UTsZztvPeJP97sW/5I+bDxV9Ndcq6V87e+sRV2/eFNxgMwMTU8zMzlDb0MTA+BRj07PvRkdLf3v7&#10;WFMTTwf6uXb9Bs+ePaewPIPbPYkU2JrT6udDV1IQ1QWhlGSF0NOUStVJRwqbAvHxleaarSonw8yp&#10;jg3javIJsvZtw/XgNhpT9HmVKc9AnCqT3ZG8PndGcIXdzL28wMzUdcZfVfG6v5LZy/HMPC1j5Hoi&#10;8w+ymakwYPaUO/1Fh3hstZKnUXt4FCzEsHJVFhIUeO6wnYmGE8xnSDNWo8lotxnD5QbMFcjwIl+N&#10;sfCdjBbqPuzNV/hu3WPYce6C4/D0zJu3Lq6tQ5Dcr4Z4OjxJZnU9Nx4+ZkawrJNnzgtWN8eb13NM&#10;TUwL8934psXyov8F1Z5mnPa2pLLAlaspEVwrMmfoaTcD59y40+TC/RId7jmuJTEygOdXBYtUXEN7&#10;iC2OB1fTn67CsNBYTwsEt1Viz0JhKpPZsQxPCfJ/oIbXw8X0vREEzuQVJvqbeTP1gKHOY8yc92K8&#10;XIfXyao80FzCA7/9jIVsZzZcnpl2Ux5GLGHOZyuPU4/QF63KUKk5s3V76W83YdZ/C8NnvJmLWvOg&#10;N9/8u9VYjefP/3PLmbN3pubeCMpvkK7L1/COjOLtCzCmFxaYm53j2cs+pqYFS5uf4uLDp1j6BrFd&#10;TZ2/+dcVFMcY0NUazvUkLx5lGHIpQejFt4oZK9ZgbrBDyL2MeFEhTV+2LtNdntzOtaZXT5pOa0V6&#10;o8V5VKTCeKwqj7LUeGIkT3esB29uFfJqtpv5G/eZuhnNxDUhf5u4wZuFYRZumzM9fFGwImVGXFYx&#10;FS1NxbZVnI3dK7hGSWZ91jOcrCUsN2DI9yvm0uR4HK3MswRjRuuOM31Wj5FEKV4VH//uNdZb6tvb&#10;Y+4ODrxrqEv3blHQXIetr78gKqYYH1+g8/JVClvrSC9r47MdRqyRNmb9bilEtsmgbbaTmnorrqZb&#10;cipUh5vJJozeCmX0jP87NzZ2Q4/bhfIMC65qoj2YqUozGvas43mGFq+EP+2lvzjPUg7zIkaKkTQd&#10;2hyOcyMggPH2EiZOpzIlbGPy+TmGBloZvSZYXY8vo5fjmG73YCR/HzfU1uIssozTSiuZrtBnIlCK&#10;4YAlTDh/xaDNGl6lKTGavpsxwdXeqVRmpsuE4VjBNSZvERrrO+YG35LV0LDCzN8Hr+A4TjZ24Vt5&#10;mdz6Js70vqLs/CWOu7jh5BHKhbu32a9ryMYDMige12WpyHqWbV5NXZk4V/MMCSj0o+7qKe51G8Gz&#10;EF7eDOG6ELdOZfoKyasQ/Fu9GW6ywv2ICE9L1JnIP8ZwvDpDZZa8SDvChOcy/HR3o21sQbb9MZKE&#10;HOtmSgAj9WU8bIwVEvGzzL/oEuT3UYZuRTFrvonQ9UsJFl1J7LE19McICbCvJFMOO3h0aBX9MiLc&#10;1lvJgxAJ+mrVmEqRZ7BRmec2uxmNWvugN/g72Fhv8UtNuTo6M4e6gw3/rJnCjoCL+BXU0nvvHlVl&#10;5XhlZFFQ1YiikRa//PRDvli5nc+3fMI//vozXIT4YFeqgkJHIt3XGrhzRYKRh4JUfuzD9YYwbjcf&#10;4UbiSkbzTOmrOMF47hEepMoxkLSXwaQdPBHiz2x3GP2Ru7l8XJQEOwuiTIyotxBEiqkldsYmxFuc&#10;oMdQj+EQoWGFJLdGfRvOq35BqfkBXPaI4798NSP7l3A/RoSXx79gxnU1vZqfUrfsU+7uW819k1X0&#10;lemwECbKvQ4dJnzEv7uNVVBf0zI3PUNQYh6Vzef4iWoB/yoT+HZcIwouPBHcohfdV66wTVaVv/jF&#10;h/zTR0v5ybqv2GyuRmhDIrU1soi3xJLTHEd5xkoeX9zK3AM7Xl2VYqxDjLbiTQyFHeJe2l4mq8QZ&#10;PB3Nq7P+vLqYzvjlcIbrTVjoCuCRxUZOu+lwJtKPSBcXTF0ssDbQQf/EEewsFAn2DKY6r5b4vHpO&#10;hLWhYJFOi6cXfYY7uKK2khGz7dzdsYS0JcvQ+nIVO9d8he1XX3JLZgt35DcymK3EXV1RmjUFN/hd&#10;bazG7s5d1e3NlHee5eajp/ziUCBfHvEhJqeQNXpRfH44iYpzL5Ax0Odfli7lb7XWYZQRiHdxDClV&#10;2VSl7OZAWxwGaVYE+62noVCMU5UGlMWYEhhghKW+MaXHNjLlvZMx73Xcd9rDuCAEBpLUmUpQ5HHy&#10;XiF2qXJBfg0Wsju45G7HSU9TrlXHcKq6hoCyVvaWXsek6CkK+TdwrLrH8aIhLp3O4bBlJS/FVjCz&#10;XRyz9Z9i+dVqvNZvJnSdGGKff4LY0uXsW7YC05XrMPvyEySXr8R09YcP8hU2fzcbq7W19e9yysuf&#10;3u59RnJ6Oq23XuKdVc/duw9pbG7E29eZ9VYh/KNCDAcisziVlElKcRjFVQG4xocT5H2QHaccccnz&#10;Q898J05munh4hmPoZscRA1OO7lRmjYQ0I3rb6dVazrPDmxiPE2JWgi4DDe5MlDgKibET+ss/5+jq&#10;tdQ7y9PgYcVYayCOEeewK+mh5+FFas4+waHrKg31t8k8e5Wc3ErCAgvp8fJlYuMW+r9czkttJbw3&#10;r+Tohz8jU34HEis+RVywNNFf/hSRj/4F161rSJbcGS1U+497AP7/jqZTZ+sm52bxi0ngzpNHlHV0&#10;UXe2gYrmBl68fE2kTwTGPg6oWkfwDyqZaHil4hSqzAkbc+SCzdFuUMezMYudynvYLfIlm9Zs4pND&#10;J/gsNo2DR5S5steU66Z7eKH4FX3i6zilrUBPoDY3grUYDrYiW7CqLz/6HDmh9z+IMGXBxZhnWmJk&#10;5JzErbyBfbnjpDV3kdt9kfv19WQWJWAVdIXWmBQO64Tw7NNf0S+5juubl3BLaRuXty2jXGkdZ4+u&#10;46LJTl4ckaJr54cUvP8ehWuWfreHVnj7iExZU1uMe3zazPj8PMOjY2QUNFDe0CY0WDGyDmbUVVfi&#10;4mdAjX8E8h4hvK+exTaLQpbleZAZIIlLQw0K4uIsldTgQGUdusEZXPRJoiEhnpsHd1Ecn8jwwWXk&#10;mxrh6uXBgdUbURRii9jS91jy45/y6eqfcv3oTmY++ohnB3bTf3AHz7IjKUlpozi3H//kK8RlV6Dh&#10;2oKPZz4V6Sk8Dwlm+ogC45vXMbFGEBNb13Fr/26uSolw8cu1nN60nXOS++kQ20rXjl3UpRdTsVnk&#10;+zEORkfXGd1zl3vezC7MkpybT2VrG10XLhAhfPcI8BFcorkQzK0JSAzgqLMu+s4B/NowhLXGQswq&#10;ycG4tIH9Fde4csyTJ6W19Fk7cTc3lfILl7iZ10KqigpH5U2Qk9vPhs27+KcVv2DJLz7m81+t4obE&#10;VobWfMbQ6m1MrF/NqMwhBmUPkpBTTWTSaaHBinkYZE+vriIju3czvm4Zk7tEmVbeTZ/ESmYFZdi/&#10;ciOXdqziiqw4VULHaTp0iC5pGZpXbaLuoxVURUXQcVD9+9FYuaWlHwXGxL+eExqr9cxZak+eokpw&#10;hQkV5bgF+JOYG02IpwtOgaF8GmOPhqEpn8WYESvEpY+109jv0caeuhcYNN4hvfseN/r6Odd9luev&#10;XhN3fQCXMwM4NZ0h39Ebe994ZJZtYsWaT5jdKsj7fTsZ/2Qz/WvWMbVxBWNvR/XcvZ2XSvuZ0pZl&#10;8qg0E4JsH9m7gmHlHbwylGPQYhcjx/YxvGcVY/KbGdm8gXPrN9CteICzu2S4sEdoqC2itGzbQcna&#10;NZw1caZ+n+r3Z4SZ6JTUzrn5OR4+f0FaaQUxSUnkNAhxoiALGx9jIrX0SC6vxMBGjcqdImxLdqdk&#10;uxRKFcHYRDTxY6M41hkIKu1aL03X7nC9b4Hsaw+IvNpH0NnTqObE8Lc+h5H1dMTCxJrRDZu4oH2I&#10;ybUS9K7dwMSKdUwv38zwljUMiW5n6uAG+k9sY0ZXg+d6kjzV3cuoqhgzgnJ8IbWVp3tE3gmM6yu3&#10;UL5mKy4bv6Tm0B6aD0jRJiNLu6y8YGUHqN8hQ5WsAbXHnC0Wq/rdp76tbf/NR4/fnYV3Cw8VREcs&#10;h/S1UDc0IiM3hmhNHWxcfRFz16cwKRuzaB+KhRzs8xJvjEIL+Siokez8Otab5SPu3EjypYek33yI&#10;09ka1GujWRVvyM8D1SgtiMRLcEsDK3fTIyvL2KY9jCzZyKvlq5heto6Xq1Yxu30HQ/JivFTey8jB&#10;bYwpCRa1X5Rx0Y28EJXg1nYJmjSOk+zqgfWh/VhvWoX/zg1kK0tx9aAGZ2WVaRM6wYXAEBKjCyiN&#10;dkdJ0vfRvqNJKovV/W4jyPiVqYWFzM7MUiy4wGhBzg9MjGPv7UluSQax+up4Cd+lA4/hZixF9r7d&#10;pAQFodqQgo6zF5tzG/DsPENOz3WSmm6yyi6UFWa5HBW2aVmdjlFaMNHtKbhUxJPd0UqeshkTa3cI&#10;LmwXY9t38nLZGkbXbGHuy430iWxlXIhlA2Lr3g10/EhsD23HdGkOiaIyIYW40BgS7CxRX7sU5y3r&#10;BGm+El/JLUTKi3BztzztB6VoERGnUVaFGpG92G9Yw6+Wr+fj3U5IWebEuSa0fvdvX/OLS7j+euEN&#10;7RfOctzSkrLqWmzdXSg/2UCEswuZnkEEJsYinqCN0RFxRJ2OIr9tk6DWMrCLzUDFvQLzjutEXXtE&#10;TtNZsrvOc8ilgHVWxWSffMyjBw9J7HnKJ1H3+HuTMmaEXGhw4z4Gt0owvH4bA5u3MLFqHU++XEG3&#10;kjwtXkGUVxSTU55ORUkRfkGe+FsZkbz3AIGCkFBe9zFpO1YTLLMO54PrSFfYR66QCBdIKBBta0NS&#10;rAdV20X5YuVWfrJcic9XGfPTQ4IniGy76hp++rs96FZsdr7pq5eveDE6iJmTA8W1tdy4f5umi534&#10;uQchXePM+9YHWaohhqbEZnK2SdD+oZiQiJ4gcMNXNBc04pdejUJxB5qVQiJ79yYt53opa7/KFvN0&#10;PnTo5m8dzvG3xuUsMxck/tK9DAtW9WzTbgbXizP9xQaub9lLXrXgugSXmpNUTm1mKQnhXjgryqC8&#10;5CPs920idNd2MhXkyF66goZtX9HgIEWezJcU6m+n1kORx+dOMv5ylnYNN1KsTfDWNiZx+Wd8KmeG&#10;fMgptml6PtQIvfTdHoohrbhStrHzFAsLk6TkF1ArJMnX7z/AX1CDW111aD7ZQaC+Nj6Ke2jaK0X7&#10;up1cEpWh4uBe3NfsxEBTGkOnUHJKa/AqqEGj7BKRbbcwqruETsZ1loU3s9s6gU8tWvj5iXC2hlQw&#10;tnQbjyW2M7R0E6eF+Njsk0hqYBBZ3l7EedgRHqBGWqo6upoHKMiOIzrVn5jcPOLz88k6qkiB6K/I&#10;1d2Bv68j8UmpVKQWExcWTWliCWcSC7j6qQJxIiLIOVWydpMJq/YYsf2IR/hilb+7FBQ0/nNiVu7T&#10;hflZGppaiUzPIL+6BiNP93eX+C/0XBHKK3nW0UC4vYQQK9bjobGZEI9tpNmsx9t2GyHm63DwsSCi&#10;soGowjJCO3pYX3yNL0KrWJHUxaHEFqT8BLlvm8MKzSKStztz+dMV5CsoUqhwVIgvG7DcL06QnxEJ&#10;qV745JcSUt5CZJUpSQX2pBQHklDigX11Ie3P+7H8ah3WxzXxtfehr/wcdztO8bIrF9sj2oQZ2VC0&#10;7xhbjxSivUGSDzdKs2O70qy3kcV389XR/wn4c/+Y+KSJkXHuC/Hl7UCQZfUNhIVFMjYxgqWLI5fu&#10;3GFgeFDIuY5z0XspGQEihLqIUhjzJZUpe+mvWkV5+mY6MsSFpDqE8Mp2/IrrsElvR6WiHbXaNrTb&#10;byGXWsr6bb9E1SSCVbJpHDt4gpT1+8jauhG3zWJEWdtRdCGd0Bofcs7Ukn/yIsXdVyg5mU9UvR/+&#10;DYH4lftgaHqIuuZ29Nw88UxOJjgyCEczK2xNbTlg083xfc6Ua4jSJrYdL8W9xFo55i7W9rtPWm6+&#10;Q2R+Ln3Dw6Tm5tN68jRxmdk8fjWI7gkD+gaHuPvgHgVetvhsW0ZjvODGarZQEX+IVN8D5CYtozpj&#10;r5AUH6IyR5ryPDncq26wPdyBrOoK/IrakDPRwFZLgYqKSGoD9TivIIWNcThLNIuRknGmYcUeYu30&#10;BWGTT0p1FPWnL9J5o5estivEVqZgUuKMQnQgRfeuc3doRvjsp/fxADeH5jHxDeWwUwlblBJJMjCi&#10;e9VqGtbtEdSjHpGK++4sVvP7QX59vWxZe9vc4OiYINmLycgrePfq2+DoCKJiwujsaCYkNJS6yFDs&#10;tq/HSUGWIJ2PBUmtSGeqLDeaV1Iee4DWpPVkJYpTXLCflHAxAkM2Cj3fH0m1nRTEBFNdFkGZ1n4q&#10;I0zpzQ7i2i5xrqqZYnQ8WGi0BBSMUiltrsa6wIba87co6LpPdNsDTOLD8G0sI0sQQnUPX1L9dJDL&#10;z4ZoffqM8JIuIc/LRVPFi9JDShSZaVOnpEqnhyvpb09FWRmkLFbz+0F+Tc3PfGLj+qbn5rh9/z7h&#10;cTE0CcLCPzwYG3tLOoTGauxspClJkOt7NhAgtZcwpUOYysshv/4zTqiK4G4nT3PcQRytDqJpKIKP&#10;5w4yk9fjFixGTbAEumabcLHWIj1WSAdC7TgXZsDd7mQuC1b2+OBRajUPY2PmyTrzVMRsM3GPTUVb&#10;cIsO3kHUPnlC3Yspyp+OkfWgn5x7g5yoP4Oc7yn2mqXjp29BtIwccfvkyCr0I9vdkSiFXSQf2kX+&#10;cdnv31DhAVGxaTOzs4yMjxGZEE1RZRlG1hZcvnsDT39/SipL8Vi+hvSjh4jQUyPR2hhPI328j24h&#10;zk6TuvgT3K+zFmKXL8nhWihZ7uWQ5VoaE8QpShahKmyD0FBKxKt9TpaVPPkp4ZQkB9Cfp0FLvB4V&#10;jhJcTbAhJcAKPSFO/otWAcs9KomrvsyDkWm6nryk4tkgB/JPsjrtAjLelzlsFYuemRtfrVyCuZQm&#10;jT5u+OzdS5GDFgkmB4iTkiHfWuX711jt7SdF7j56sjC3ME9FbQ21jfWk5meTXVqEs7sbtx/eJeHo&#10;MVwj7EiXO0qCvga5GX7cPFNESaydYHXKXE2Vpi3HiNZ8W5wtlDH018bT4RBJHnKEeq4nyEee45t/&#10;hLqCKOE7lhJtqExZVij1gqWVOsry6GQKBcWV+Nvo8764Az9RiuFn2pms82nDKLGdXV6VSKR1s8uz&#10;HTkDJyS1XJBS98bDIoS6kHCctqxHb+02Gv1tKNFTFjzAvtexOhpbF6v4/aGmufnTsLiE+YU3r3nw&#10;+BExSQk87+8jJj35nYXNzM1gL7IFix2bsJU7RKS1OXERjjSXhlMQZUNV9DHOJ0qR7CpKU4w8MbaH&#10;SIz1Ick3TohFNvxq5V5+/esPeVDkwUkfK9r91PE7sg+tHZ8TrCxGXXoWjVE6RDrIE++iyC92H+Yf&#10;pNz4TMabv1GO4ceGlXzhXMTmY8G8v8sbLd9Cdrj4UZkZR5zOfrL8XEi1NMNu/SYuebsQI72PKM0j&#10;g9Gayu8vVvH7RXJmZvfC69eMjI4QGBnG1OSkEHP8MHe2517vIwyld+O1Zg3OUruwOapCfIQQf6Ld&#10;yc+OoDjFhS5BZDRGyVHrLUZm4FFsrY7gFRHBL3XT+XL/Qdz09/G4OJIzaRFcKXLlgr8OZvukOKqg&#10;w9G9B9ixQVQQMgmEezmgvFeBpZtkWbLzBB8c9ODD3T7860F/PhU1QSSkFNecAupdrUhXk6XQyYVa&#10;HXmhcZSoC7CgPkIQF0cUcJHbTb6r0/fPDb6l69QZzeHxiXcPL2QLqvDU+QscNzIUxEUb3RfOCVbj&#10;wG6bVSipb0bJaAftFVGUpnqS6HyCsrR4CoVGKPbcy6no/ZT7amJtqoZfTAQSYYUsPRHMheZSemrD&#10;6cqJ4nZ9PvfjTpCoI0PYkrUcFvkCF9ENaEjvZMVXHxAe4IOjfzga9mZstg7lYxkbPlMIZW1UBbkp&#10;YTSFe9Mc4ExoVArpVrJkmChhJ7cLe+mtpJprURHsRZqfc2q2r92/LFbv+0VFU+3atw8vzL+e48rN&#10;W3gFBBIRE01jRxuJOVnEhAXysc0WpOy34RC4W3A9phQmOZOf7kxrnjlF/hpk++pQkhlLfKAOKc7H&#10;SU5K5KOln/Dh6tXkZyVxpaWCfHcXKsXl6DW04FFTBFX2EmzfvB0noWPsW7MaXRER5HftYONHX5Aq&#10;7N8uJI24qCKORXlheeAwL8sTqUtMIcY3hGIhNiYZHCT2hAz+KgexERo738+eED1Fsny/56+3iE9P&#10;vzX/Zp6BwWEsbO1QUFPFytmByMQEng4/RNxEBCX3NdhFKeAcpENSmD6NBSHUFoZR4KHIxZh9pNtu&#10;pibajIRIH5y8XFE8ZsQ2iV38449/Sn5CANlrJQj1juDCDk2ubd3CubpqMo8bYqiuR5zQQfR27EB5&#10;zx42f/whunpH2bPuC3aLbidRSBf09aWpNdMnwk2XSgsFCnTlqNCXIU5TChNFoaF8ncg20iLVQnMu&#10;08tIcrFa308qG2q7puenmZqeIyAiHJ+IEOIz0ygpL6eirQYVTRF2ekijnhWFQU4uCbEe1OQFURhj&#10;SaybOl3hB8h1lyLPZQ81MSpYGgoyOikVZyG+/PKzr5DbuolEc1UKDdTJ808gUe4Yjys86CjIxkJs&#10;K/u2b8PUzBhnOzvkxSXxMNAkx2Avy5cuR2H1ckosdKlzOkyBnjypRlLUm0qSrqOMv5MxEfIKNOpr&#10;ccrbkihro4EMV8ufL1br+0lxZaXKpevXmV+Yo/PMKdILc8nMzSAgyA+P8CAUlHcgbr8f1eJCjqcU&#10;kBTjRXexELuSPEh006Qr5ghlXoKEjxCnPs4QMzMNEnILUFU9zC7JXUKuFY+RmhLJPsd42JJDns9R&#10;HlTYUaKzg4C96zDZs4ttn3yEtLgEUju24xsZjuqmbdhu28SST39NmoaQChgKHcHlKJlWx/HX3kdV&#10;Ygyh6kcwk1jLacMjnD6mRJaLTW+23fc0Xv07BQUF/+wRFvo0u7SE9nNnkVSQR01Tg9HRMS5e70Hb&#10;SIV1zuIEVxRReXA3iQlOtNUmUSW4wuwQAwpcD1IXKklzjDDFqpMabINneDCKMjJCfiUovPXL+fjz&#10;T6lPSKImwpqz6bp0RloRJKg5vd2b0d+8DoXdm7DXO4LRtpXIS21H9OPP2Lj0c0zEt1Nre5wYe2VS&#10;rTQIt1ch292ZFCNlXFQPUmhuQrXKLiokhVTAWresIzn8Z4vV+v5i4ebirKijPaJtZo5PVDQ5ggtM&#10;ycnGLcQfbz8v9uiJ4yi4wZAEX7y0lWlNCqAgyZOaHE9sD6yhxE/4w/ykuZBmSLLgkvycPXHydMZc&#10;U4vN20RY+eWvsBBfj/r6rbgdVyNZiDMuaip4q8gTIHsAjQ1f4aWxlxIDGUGBauO1XxQXTVmqHfXJ&#10;MFITEm1Ncv3cSLNSJ8ZAlXhXL6rDY/EU8r9E+S2UiYlyu7KYk8kJhotV+v5ibGz8t7a+vh/Z+Qc9&#10;sAoIwso3EBMXV0wDfPFwciVQ8yhmertQExrkqLccuYnuJEU7cqo2DuN966kPPURbvCIt0XJ05llh&#10;Z3ZMsK4AVGQOs3vvJsTe/5RwwbU5ia3GcelSXCVE8VSTIs3DFjdVBbKPKhFjtJ/C47uoctfijP0R&#10;Cqy0afU+ToqDMdlBtoI8VyPDxlwQMaEk2jmSvFuOaEFFxoisJ05FlsaI4PausrI/nYGOHUPC1Yys&#10;zUlKTSQsKhxrdweM3O04bmOKqbstuo4n2Ku8jkh/bUoSHGnL8yU7wISKEFXBBarQGKLIScEVWhtr&#10;Y+MYgezuneyT38cGsS2s/vITjJYtIX3pWspkDhIoWJny1jXIrV9LkZMTpR6utFjoE2JsSJSJYD2G&#10;hyn2MCXEUpNEFy3So/zeXf6vULckc88ByjfuJkhkC5Y7RSl0d5s7lZ3quFiN7z9vB2a09vYrs/cL&#10;JD6vlMC4ZGRVVbDxdsMlKBC3iAhsfPyxt7fH1sURGydTspIcKY40F4L7AS6kK9MQvovOiF1Eu2mj&#10;YRPMph3rkdHS4uNVq/nlyrX86te/xHDjLkI376Fswy4KxXZjtfJjPNYsxW3VWpJtDamOCiHcRZfk&#10;olRcjI8QJiS8ZZmpVORW0iZ3nKuie0nYsY2G5DAyY32J9XKZO9Va479Yje8/rvHx/2Ds4VFk4e+D&#10;Z1QEbqFhI16hYXPtZy6SX1X7Lln2DgtDRUcHD39/tIwMsBJikrufFTEhriQHWFDqc4gir900BgqB&#10;30ERfQsDIgMSMT2hyRqRdXzy0fukKepz/ZgflXYhVNn4k2DqSO1qSZqWb6JuvQhl4pupllAg0+Ao&#10;CfbmhNkaUZJTRmdqFi27FOhaJcppc1syixJJT0shLzWpo7OmYNtiNf40MPP1d3CLiHz77hBcg0K7&#10;AqOSPswqrz4Ylph6ITojmzO37nHC0hLN4xpoGeidN7Wzzj4q5E1HdFU5bqq/YGNvMJQaZk26jzY1&#10;8fqCW5LBy/UE6t5HEdXehaToWjzXbeGeljs3xBxoVXTgnJQdxVo2nJQ0o8LSn/odhyjfLcmLD7aR&#10;J7eflLREqtJLKIqK56RggaWC+yxydaKyOIfTdeXzucnxbgVRf9gQed85fGMTZOwDgqe9wiNw9PPr&#10;DgwM/I+ROd8+gRKbnnXWNzqWrqvXMTC3ISmzWPLt2+xk1OSiZNXkerz9nJTSE/2W5MR6e9RW5J3O&#10;SvK711LdQEp5KlJuqhifkOfKsq20rttKvbEJN2xCaDQJ4IKyJ5mazrSv1aJZ05tLvhkUePjTuUfI&#10;3VaLUyYoylhDU66s307KFyvIV9MgPj6M4cfPqC8t0mttbf2rxcP80+Dtn27m6v7APTwS54CA+YCo&#10;qNWLi/6Dt+vE5eRZRiSnvj7VcxO/iOip6q6u9YuL/xMnT1Z9KHz8eU5+Tnp6cnaLjbn2cEJBJs2W&#10;NhSv3cLFXRJcX72S+rcv1hQaIGqPBOVSSjSYenBX2o9mpwRu2eRyZr8trY6RlMqp0rV0GTWxscTG&#10;R3D9xtW50yc7Dv3b3v6EcA0N/ZFjYFC3m9BQDv4BuPkHmS4u+n+SmJNjEpOePl9S30pmafWroPh0&#10;bSGh/m8HYwyMifl5eVhYVGRkUHHXlSsz6YkxdDlZc2bvHh5+upZycRG614iSflBIqCU06FBz4qZy&#10;AHnKJwhcu4ui7ds55elKSmTqwoOrNzq6upq/XNz0nxauISFJriGhuAQH4x4cXKjn6voPi4t+I/F5&#10;GSr+UTG3EwrKqGjuwj00JmJx0X/LW5eVkZFxIq8oL/BMbdubhOxkzmSmU66lTe/qbZzauZUnX22j&#10;Vt2Mm0YR+CsqkLJ8CbmGOtSlxb0801aTcf58xf94fN9LAlOTVJyDA+fcwkKx8fTsMg4P/9vFRf8j&#10;GRnFP/ePSbwZEJ/OpTuP8A4Kj60/efK3OoEaHx//14W5uTvKs3Isa3MLe4oKCydDvbxIi/WkXVeD&#10;U1vF6Fy2iYrVuyixdubkainyQuNEr/2pvZTzLW9fQhaakKRr7+fbZxvgh5Wr64Kdj8+mxcW/NVGp&#10;qb8IS069a+riybORMUHCB70ob+3+bHHxb01ZcbHWxap2mfSo2MGGvIJHmULDnRRSg3xnQ7LExCgW&#10;rK8kO23j4up/OqgYGYnvP6rekZhdjkdkFBp2b0+4hp9dXPw7U9F5/oPY7Lxsr9BITt+4g2903KOE&#10;3JLf6y08oaWlP8pJTHwvy9094mRIUEJ7cECypaX5qEeAK0lJGZcaG8/8ZHHV7z8qJibv7ddQfyVn&#10;cIzNB6XYraXOZ1s2sf/o0frFVX5vIjNz3TzCo2m6cAvvqNgnKfnlX8v7RAJ8XPfZOltPZ+UVk5mS&#10;WbRY/P1H29r6XzWsLEb2qysioSLNOqn9rN2z+5Xq13P958+DEtMdvaMShjOragmJTXqTllfq/m+L&#10;fn/env5y8vJKs3a0p6a2fqGiqvZP4/W35ubmP1bS0Xwqq6GClIoky7Zv5bMNaxBTPPS1naqJyS/7&#10;0srbb8AjKJqyxiZCklJcFxf93pxsbhY1tjaZz8jKpqKk7P7pmprv9sNxvy2mDuYmSka6b3bIS7FJ&#10;7gD/8vFHbJI+8DuLi/8Ov8T0Jb4h0S/9Y5Op7jqNd2SsS1RBwe91Sqi7pWVraXbWYE5yAlYWZty5&#10;dYusrCydxcXff3StTGx2HVFh7X7x/nUH9hgLRV/70DnZDW2fB0UnP/aKiKf2zCUsXb1vpJSW/k43&#10;XjZXlYrUVJe/ivf3wNfaJDwwLOTu2/vx42Jib/xJvVtfzc5sl7LNiSWLs98ICTU1vw6MS07wiozl&#10;4v0nuPj43kko/u0eyO5u6wo82VA37u9gSaC7vYtQ9Oce3t5y2idOUFVUSHKUz+F/W/MHvlZ8YlNj&#10;XP39qGg5Q1BUUl9FS/dvFAlvc8Cy4rL48/WteBga9gtFb63+7emsv/xq+ZI6sT2i+Hpbc1hOHAOD&#10;o79zTvcDvwVJeVUeQj43mFxcQUJWLkkFpf/pNbdvqamp+bQ0NzetpaoSf1fnl2JiYn/18Refhr/3&#10;6Qe3/+rH/3L7r//lx6xctwnFw4c5ILUHdRX5d+8z/oFvAJ+4uE22vn79CflFVLd1vUnMyDdZXPRn&#10;ZWW1X8Ymxz/Lz8nCz9ExvSQt7dN9cpIHfvr++/xq6ad8vn45Szeu5u9++hP+4ZMP+auPforYwT3f&#10;g+eF/4gJjk3baO7mPuwTGkVTx+n5mORUy8aSIqfQlOShlOgEkqKjI//9LP4eZbmCLfIH2LJnF8eN&#10;tVHTlmK/8h4Uj8qgoH3o+zPkzx8zkXHp631Cwmbt/YK4cv8e3n4BeLs4LWSmpe1ZXOUdG3bv6JEW&#10;csL9ygcxtzqB9vGjKKrJ8PFXH2LlarZrcbUf+KZJSMj8tZu/f66zXyDnb9wiNDaut7Oz8z+dSZFU&#10;U0raryzHbtkD72KUofkJpJSEZH7dikdvb5tbXO0Hvg2MjcP/1jc4NMvF35eGtk5CI6PO/P+TZz09&#10;vb/esmdn6m5ZaQ7KyaAkWNm2vTs4pCr33R5W9buKINX/xjssOMcjKJCYpMzXAaGR/ykWKSoq/o28&#10;ltZBBbUjFYeU5YuUNA8feHuLweLiH/g2eXui9u2fb2Bu/SA0NgE7RwcsbSz/QyX+wB8Bm8TF3xPb&#10;szN4i+j22/sk9z0wMNVHS18bneOanDDQufU2OV5c9Qf+t/li3dr2FZvXI6Uszz6ZA2geU0JdSxkt&#10;3cOoa6j80Fh/LOiZmm75ct06Dh3TQl5bA0d3Z0xMT6BzQgNjM32O6Wt2/9BYfyRs3b8/S9fcFGmV&#10;QxjZGOPq4chhVTmcfFyQOiTVb2Bl8IvFVX/gfxtDOwsLLRMDtu4TRffEMcxsTTmipYqCjhofrFj+&#10;6MiRI38aFxe/C2hba//TWgmxawfVlFFQUUBdRxUJIek9pK7KARXZ4MXVfuCPBW1r639SOKrcsu/g&#10;/lf7ZfcjekCCJetWjWob6v0/b8n+ge8pb8VJa+vDv2tt7fvH0tqHO8rqHmccDei4Ke549o1M4n02&#10;+zXzqWl+306f5rhDHuVyykF17ysE53833wr0Az/wdRPc3f33yTV3fpbYdP+9f5t63sutO/t+VdcV&#10;zayWaycDGh48cW98NOVYew33uksoeOXx671+/Fwsio/3xrFKrYR1BjWI2BYO7nYo7JEJqgwJi8lT&#10;rMn8E7l56gd+ICnnwr8mlF7Z7lZzz9uj6maCe9GFNGE6E1Bxtd+95PKgXUbHoF189WBiactQWefl&#10;yY6r97n15CUDg+PMjE4z/GqCa3eekNPYSWrzSewTitiu7ssyuQCOuZRj4Z1KcEw51bmVfTefNHg8&#10;6m9aOzpT9PmbmezPn/T7fz46Gvv5zGjKv01C2b9Pw8OpH/X2Bv8Q7X7gjxhBwtmUXFjildm+1rHs&#10;tmhEcY+zV/HV6tjintM+laOT1hlnFw67h+IQ2kBC7mnaz12n8+JtKs+cIaepljPXTnPq6mkaz53l&#10;3LlzdFTVcvJ0Jz037/Psfh/Pngzw8NZlXp0upK8llNHOZIZPxzH5Upj6o5kbjWZyJpdHA/lvJuea&#10;FgbHs+ZHh+Pn+0fc54dums0v9NjMv5pPmZ8by5yfHymZn5hKnx8YTZwbGE7unr6ToPOmJ279mytx&#10;a2e7I9fOFlqtHM8xeW+xZr83jyVP/EuvguGKZ7JH1t41FCZrzX+bHIQpzuHddCvCVvxWtIP3k5yo&#10;umsJoS1XEyKaHjTnRT6oTd/bXxy59j9PDmuHU7zWDqe6rn6Ta/H9HD3zTwG98/y1ef6bv9eLf/YP&#10;etnPfqqbd3/XkeRLslqZt2UNK3q1TpTcztAObb2gHnOmxza19oFmTDda8Z0cDSzFNraB7Orr9Nzr&#10;53bvNSECjVLYcobacw28HHjKi+d9NHSW0nO2ganWBgaro+kfuczL6UHmxqaZHB9kdvAVC+PDPJu9&#10;yuuZS8z3NjM8WMPQxWyGKzwZafdk+HY8s0/iGetLpW8qhuEuFyYC1JjJ9WamwI/hRFeGsz1ZyHTk&#10;TZIj0xkuTBdYs1DoxFy+LbMFLswJ02ShOeMFpoznmTBdbPn2c1QouzFZYdEzVSlMNVY9k+UWPa8S&#10;rHtGyi17nuca9wzkmPYMZAhTolFPf4xzz4NAnZ5rAcd6Oh3se24eNb3eu1dx4PG2ldzbsYZH4hL0&#10;7j7I4L7DPFFS4Ka1Njd9TXjkb8VotC8vUiO5X5LGtZxYrkYGcDsmkAHhuIfyLJgUjmsux4J54ftw&#10;tj4jEcfoD9CZGoo0uNXnb9Hz0F6n584JnZ5nPl49FwJ9ek6F+V7qzM/MbXNy0G6TVZCt3youW/T5&#10;6l3ZH3zw/R7A7I8N17qRH5uU33/Puuzmv1oV3dtqlH3LQCP2tKd2Uk+zfkbvfb2Mp49k/K/3qYRc&#10;RMa7nT12eUhaJaBkm4h1aCXpVRfouniH56+Gud/7hDOXr5BfUU731Uv09t/jxcsXVNXX8mJ8lDsP&#10;H9Nem0RnQyKl1c2Ut5zjeWcbj4MCuFORysvuViYySoXOk86LrBJGr1/gcX8zrx5W8upxFxeHT3O3&#10;7wxjY/eZmJ1hZmqaubknLDzI4EWcATdyc+guqWcgOVAwFiGS5ccwVSf8tucSg2k5PC2vok+Qk5Pt&#10;JYw3BjLeYslclzUTLYGMCfMzLQHMtnowViN05hZ74bf2TFY6M1DtwcitbPrr43ga5sJVE22aDh+k&#10;Rk2S826GvEwz5HFRIjcaT3OzIYk7glE/DbLlppwId/as4eqezVwT38CAgjyPJQ9wRWQ7Z7eKUL9q&#10;LRe0NOlzdeHapj00f7SaxKXLiV+3ivJla6laupnSrftI2SBG2daddOzYxY0jJ7hx7Bj3NZW5Lb+b&#10;e4f2c1NehZaDKrxOyaPTzpyzmyQo+WotyV8to+DjJZQsWXKz+chOaVfXP/vhytUfgkTk05/sjHv8&#10;6a7YJ59Lxt773Cn74rvJo6F3hU/9cw23olvhxmlnEwzTT+cbZZx7apP3YNAi/9aQTuKZqYPuVWw8&#10;lsR6pSDEjvhi5plMUmE93Zeu8EAwnIFXIzx+0cf9l88YGB5iaHSC6dezjExNcv3uQ3r7Bnnw4jmX&#10;b90WjGmCV29GqO+6ws0LN7lZ78DDHDke5Vvy4morxe0tKNurk1Lkw+hEL7fvPqCj+y61refpONnD&#10;+bN3uH7vIR3375NW20XnqQv03KjnWVcyA2kx9BdU8jIllFfeR5nxl+FpuAcvKtvo9xAiV7w1oyXu&#10;jJZlcK/nMjfbz9Fb38FwYwWTDVmM5XszIkSy4TJ3xqoCeVXoy1CBL4M5jvSlmzJW4MqTOCdu+zlx&#10;0kSPFy5O3Pd3pdZBj3QDWYrNVLjiY0h/ipuwvUYeVWVz91wRV65f4+nl08x0pvEwXoNzFlIMuhnQ&#10;ZyPDmI0cI75C1MmO5nlRAcVqOpSt20nZmg2Erf+MRJEVnN2+kyt7xTl1WJpLjoaMVibRm+1Lj9NR&#10;ug6u4aG2FC+OK/JK9iC39+7hsvguOrZspnzlV1SIbqZs/UZ8BYMN+2oVuYe2cMdKhqFg7ZtDkbo/&#10;GNbvy4ehD3+0JeSa4T+pxd9f7tk1/2vvivmVwWfn1/pfmj+a/2Te48LYvF374Gul5EtssC7kI4VA&#10;frLVkK/26WHkl0bZyZvceTEiGIkQDWYWmBqf5fXrBeYFw1l4M8vs/DwPHj/j5p0HjE/PMDc/zcLr&#10;OabnZpmYmef2g8dcu32XybkF2k+f49aj58xPvuZMaxyn68152WbGywwJigzl8LCORtPMCGndA0gY&#10;iHL5cTWvRq7xrP8Kz4fPc/JROZ03y2m4kc7tV5dprX5I0ambtN67wUT/Mx4UJ/A8UIhMBgoM6a9j&#10;PkiJWQdJxm1VuO8qyY0ARcaLonkhGMxoRyrXvSNI3i5ECX1pJjO9eZViS3+GEK0q/Jgo9mWyK4e7&#10;3SW8uVfFWG8kfVfDmL5ayfyDbiZGzvDw0nmK7I0I01MlLyGS3msJDJ8Stn1OMKK2h8zfvcqdU3H0&#10;p/oxU5XAk2pbhmqteRxvS8eSzcyv3cbMhuUsSK9jbO9GHirt47LsPoo2baJAaTfngjW4n2nGWFYQ&#10;g1m53IkI5W5yIm2JVVyJSeaV0wHG9T9i1H8PA7n+TAUaMu2hw1xJDHNnuik/qoXJh/+Cw561nIqx&#10;YDxLn1fFGkLU1WYqT/nmUNlxaX641+L3Y+XRwJ+vkwpxX3nIfWCtpD8fiaXwuVwBO5w62GCah+ix&#10;FKx9s+jouszU8BivZ0d5/WaMhfkZ5ucnWFgYEz5HmJ0dESTWJPML87x5/YZZwVBe84b5N28YGBrl&#10;/OVr9A8NMyFEqTdC2bxgWK/n5ujvH+D0uYs8HRjk/O0HVLWd5mVfC0+7LLjv68XpZB9KcjJwt/bD&#10;3e0Y+d6mdMb7kud1AiP7g+Q3JJN1Np7iC3HUn4ml6XYWbS9LyD2ZRFVzFzFFp8jMruRcQgCDPs7M&#10;+zvxzEWecQc5xuyluRWtwzO33Ty12sRj911MBhvzNNMdt0MbcfhsOR67f80Vr31CbmUnRA13QeaF&#10;MVsbzfzVbOZOpjN/Vviebc2bFGtmKhwZK3RgPELo7D4OXPS25eHVdN4MVfGmJ5PXTwoY6c9l9lIs&#10;C3eFCPg4kTdXhG2cKmCmJ0MwyjDBwPSYqlDhZvxx5JZ9hrjYEiJUt/HKT4+JXD3GitWYTFbiVZYK&#10;M43HeZV7hIdh8jyMtuJ+rDsvwuwY19VhLN2FW/V6TNpuZ9hUhOGDmxiR2sjg7nWcFF1Lk9Zm7mUq&#10;MllhwEDxMZ41yjOdf4DJBAXG85UZqT5xc7TZ+gfD+kPYpOL93lKZAP3PDoSee18ydP4XB1L5p53Z&#10;/PxQLp/rZrHVtgSr9E4uvxxnfHaK2ZkRZl7PMCsY0dzsG2amXzM7PS8Y25wQrWYFQ3sbsebfRa23&#10;EWtKMLJb9x68y6dmhXUmp6d4JRjbs74BrgqRrLKp9d1D/hUN1YSlZJJW2cTVpghuNCdxqyOQO93a&#10;FKZYERuZTk1KBJXxLtQIHjbDXRdbf2MC0t1JLQkjtSmR2086uHCvnoqzMcSn2hGXIUSwgBheBNlx&#10;Lzqau4WVDCebMRemypmCOOI9LUm0VuZZtBKjAZLc9DMmU2o7kSvWELRmIz0W+xnJUuR5lCRj2YZM&#10;1Hoz0R7L1IVMXp7MZuRqF70JIZyyVSXGVJZQLwtOVuUw/KCeid4LjL4qZPpVMhP3yhm7U8HE0zLm&#10;HqUzcS2NoctC2f0aJu9FM3XGSoiArrw+myDkcyYMFR1kPlyaR36K9OWq0J8rwXTWISZS9zOcJMZs&#10;iiRvEgU5m6fDZKk+L/OP8DJdmiGf9cxHSwgRdj8TOTJM5RjRcWgbtqs+I+aoBNcitXlZp8torQGT&#10;VYIDKNVkqFyZyRI1ZjKOMpwqGG2StCB3j/1gWF8Xv94T/OOPZfx0finhf/5nOy15b6cZYhruFLae&#10;pballfqGBs5cvMiL4VFezcwwNitELcGA3hrT3Jwg8wQJ+FbSTUwJBiV8f2t4kzNz72TipZu3qe88&#10;Se3JLoob6knKzyWrpIS6tnYqhe2mClHp4tVrdPRc4HR3FYMLg1y+ZMaT3IN0eVtx0c6eskAPAqK8&#10;6fR1o68imoJsK2IKw4lMCaGoKJRTXemcup1B7lU/wrNscI86TlppGHmCUZ0yMeZhbDhPkyx5GKPD&#10;8xobslztiQ+PpznHjosBmlTIi5OrfJAQyR1IbvicaA95XmYqCPmTFGNpQgcPl+NlkSmzb09KlCSy&#10;0NnJy4Vx5sYG6Ht0j5HeFuaf1jDxpJW5kSIhQoXz+k460w+beN1Xy8z9OCZ6cpm5J0SoR8UM9UQy&#10;dyWJmZv1TF4VttdlxlSlLKPlWoxfFCJfuzGjkduEXG0zE2nqzOZqMZV+hKlYIe/y281o+G6G0xUF&#10;YxCOL2c3Y5HrmQsRZch3LwORhxgsVmW8VpPBEl1elVvwqsNYyA1NWSg8Ql+xPFM1FiyUqzGavJGx&#10;aC1eVmjwKm8zkwFbBifSdEMH6xx/OEX/tbJO76+/0vBdZxcetyehsNa95uSF+/dfDDE0NcfU7CyX&#10;hcS+oKyKlq7T3Hv0hFEhd3r8sp/o5AzC4lO48rBXiBwv3uVM3YLM6zpznh4hjyqsqhEM7A7DU0LU&#10;e/1akI2vmZqY58mjPgrySrl+4w6Dw6/IrizgTf8cM8N3uZ3rRKWHPenRKbQ72HA9zJiacl88S1I4&#10;V5DBnTxHugWZdr4qlcHzdby+X8Ldk57cbnflysUQCgpV8PLZTLb1au5YiNLhaU5RaDBpguRrLY/j&#10;fIoPF00kOKm4ldBdGzm+6ROU1/2KQH05LiYf5XX2IcaSZXker8CjTHUepWkxkmrG9TJ/3pzvZLim&#10;khF/T4bb0oX/4TEzU9d5Pd/D2OSokENeZWzsJTPzLbx5VcL8k3bmnzXy9HoGI6ezeN3fyvRgFQun&#10;TZhvPMybNk9mrwoy8bSzIPcOM5ShxHiAKAPGK7jquoVXOcospBxmQYgu00WqDAaI8MhqLX2+u1hI&#10;VWO20pLXtbZMFqoyGS3KpNc6XocKMjZVl+eJ5gzVCYbWos5IxyFGivfwMl6J50JEm2+UYCRjG1Px&#10;ugxVmDKQI/HgVcYmzd58hR8uhn+TdN188GX31Vspt3ufjk/OCdJuap6x0QkGR0a4fOceF+89pPn8&#10;ZUoa24hKz8HCx5dL9x8xIkSruYW3+dY8M7Pz3BHKGhpa371c7W0+NrcwyczCDNNC1Ktta6Khs5kb&#10;gud3zYhH086W3ap6aNsq0xRuRpuNKxdz3bneKRhCfhD1gsE9zffkSbwJ17Ksud8YzlBfJ5NPixjv&#10;Mud2jgVDF5OYPO/OTIsZDwoPcj9GjDMB+jSl2TNcpM/cjXCe1MbQbSdLt/MR+tP8eVYURb2VCr1R&#10;mswInv1R7F4eFSsJHVXoyKma9MWrMF5hxkCKJU/N1LhmpchQWykTrxoZu5wmRKc6XkxUMy4Y+Ojp&#10;NOb7C5mf7GW47zaTL84xN/FAkM+3eD1xj6nBfvp7PZi6Y8bsvQaGbiYx3aLNVIEcs0VKzAbsoM9o&#10;Gb1Wm3khGH+31DLOO4gwkHFQkH+azLXoMlwqLxzTTqbcVzPjtpJhIcI9EyTjs6pjjAiRb65Gg/7C&#10;o/SEK3I/Tp1b5nsYL3FkrlQwoBZpRkt3MF/izHS3A0N5Qo6VuJXJbI0HE6WmgmGZ/2BY3zQdF3pW&#10;1re1lZ6/fn12+s0CIxOj3H/SS2NnF+eu3+Rh/wCZZaWklxVi6e7KrSePmHwrFeeEvGthgYXXbwQv&#10;PkV5dR13Hz/iwcsXdPXcICK3Gi3HCETV7disYsLPVkny6zW7eF9qH59/KcGqnTsJCDzCqVpXihoj&#10;OFcWw400F24XunA3TptLMce4kHCC2wUugrQSOna3s5DQqzF8p5iRsTPMPY1l5u4x5i8q8KxUggfh&#10;2xhOOMSbpqPMtoUy2VNDX50LfWZbeSKzjIYdq7gedJwX+bI8EXKVl+na9EdL8zLxMMOJgscvP87j&#10;RCWGElQYSXPktuAALgeZ8LQ6VUj484XcJZW5wR7G+5qY6b/LzHgVM0/imbqVz+zdCgZvZDD4uInZ&#10;hzWMjNQz8rKd151uTN4OYWj2GtMDXYIktGcsVIJxLzGmEgS5FyRBh+Jywjeuo15fkrZjq+ixE2U6&#10;Q4HxSHFGovYykizNRIEKk6myjHiLMGW/inG7ZYw5LGc8XTjuGhNGihR5FLOXZ24HuWm+m6dNJ3hi&#10;L0jH+hOCZJRkts5MiGp6guw98GAiV/UHw/o2SG1t/buajlaVwJTka86x0TRevELbueukFDZw9/Yd&#10;Hj56Tn77KcJzq0jIzKbt/En6BOn4YGCQsvbTeEZFYxsciH9CBsn5BQzOTNB17T5b5UxZuvsE66WN&#10;EZU/wdp9+1m3RwxJ1aMcUDyMlIoSsppiRKUocq5FkZOtLtzJPM5UjD1tQeYkBatzrjWde2dSedXj&#10;IRiRD/O9acy+yGCyV5CHN0J4dt6eB63mQqSzocNDm17PnUxnizLW4c3YyWhmq4254SuNu8RG8sz2&#10;8aRQiaeJB3kh5FUvk1R5ESFDf8Jh+nL0GM8U8qyEgzyv9GbSfyt1jtI46UljbqqDq7sZhR7HORXl&#10;xNUEP+6GWAgSUTCsU/mMnMxidOgec89PMz54kvnBLt7cKmX8QbFw3OFMNpsKEVKVkXZ3Ji75MN2q&#10;xUyeNM+1ZWkQ2UXA1k24bVtNvMQ6GlXWcttDhOHk/Vw1Ws20/R6mfMR46rGcF64rGTdYz5jCRp4d&#10;WsFD/TX02q3lZfQBxio06c+TZTBHhbFyUyYrtTlvvJPZMhl64yW4b32AgZIjTCRueTARu/0HKfht&#10;EZub+1FadW2Sb3IiA0L0aTt7DYuYeBzDQtnhEMyP9GPZ7lmIQW479mVXaelp5uHzx1x/8JzO09eF&#10;iNZGUHkDx9z8qeo4TWlTHR4xAaiY67NH4zB7lGX5av16/u7n7/PeV+/zyfrP+HDpBj5csh5JhU1k&#10;Z+/lemEgKaVmaNTps/N8IhbdDXR01HH9lBPXTx+g7+ZhRh+aMPrIhRd3fbl1KpZLVQl0FvrTnevI&#10;zQQXHoTsZzjjAOPVLoycjWe4xZ6XeTp0+SjxIlOHl2mC3Ivfx4KQ57wQ8rPRaBkeJynyvNyY/lgh&#10;QpTb8CpdiIquXzJtvZMW1R24aalhrWOJjaE+HU4OnHK2pcrRjghbQ1xMDxPvYkK7mxuPPT14EeTE&#10;SE0Bky3xPI4xZOJmDRPjJYy/TGRhoJuZmmAh4qhSLLYayw1fYrV7OVGin5C27Su8Nq7FSewTLhqu&#10;56XpWkaDJeiJkGAiZAcTyl8wKP0Bd7R+yWODXzBvvZIFo43cPrxZyNN280htJUOeO3gcupPBeClB&#10;Mhvz4rwZg4JMng0+wMuwg4KsFGMscueD4Vg5zd7gHwzrW6P+TNfqrIqK02dv3GZWyKHOXDlPUFgc&#10;NaduYBjYzKdadfxUOpf35dPZYNlCfFs/nTfuUlxZSEdnJWGpMRw+doyCkhoeDbwiOC0LxRMGrBDd&#10;yUcr17J2+27+9l8+4a9/9jN+veFT/vxff8L/WfIpX8iswzP1GLll6hQ3yWNcoohUfShmJ0spulxB&#10;dYMZXbVb6D0lxuidvUIH1WfqnhvPhdzhgdCBnp5Xp/+UOA/qVnGxcCmXErcxma7LdJ2tEAEF2Zdz&#10;iPGGQwzXmPOgxYJH7Q7cqVenr92JoSYhUrVaMtZpy2T1EWYvhfLqZCRj1VY8stjAQysxBkMNuBXh&#10;REOIJ5EuljhYGKKup4y76RHsDHSxsxDKLG1Rs3dH0lofaW1pbDSUCN69kyRJMfIUxalS2EuFyh6K&#10;LKQp8D5GW7wnXXklVCalcSo7l2QLY8xElhAo+ik10pu4pr2ayRhJBpMPMOolwZSNGJPqm+g7sInG&#10;9avwXb8WtTUr0fnsF0SuXMZZERGu7NrIGdkvGAiV5qHFTsZsPuVl7gGeV6jxokKHvuPbGTDd8WA4&#10;QfEHw/o2aT3f+tO6c53eyZkZQ4+fPaVvYoz46lZictK5//IpsgFF/Fgrl/eORLJU2YaNmk6s1Yzg&#10;Y91s1luWI+qSjoxjAga+3ly8fY28xmpEjqjz0+Xi/Ojj9XwpsolfrNnIPy4TvivtRybABNuKKELb&#10;swmvK6Cs3peKInmUq9RRac/BtCWJiHJ3onz2kRGzmpqStVxuX8/g7YNM39Fn5PZRek9LcbNqH9dy&#10;ZOgO30e2vzyBppu54iAYRKwgf9JkhDxkN7NpW3gWvVuQQ64MFNgx0ezN1VRjnjfFcaczkMF2b14W&#10;GwjrK/C8NJqRejfGQsR4bCZC9t6VJOvLcM5ViFb+HpwMcKLRxYtrvi50hIZyOjGCxmA70sOdqI50&#10;ojkpibzcRBpqq/CqfsyJ3OscSutiV/R5RMNOsTvsIRbxN6gozKW0oQ45k0L8vRPp9dBgZNcm/r/2&#10;3gK8jjNP95y+Qz3dM9OQ7nSg04ljlFGyJIsZLGaWLGZmZsYjPGJmZkZLlmWOOXabgg4YYseOg05+&#10;W8p6du/O3rv33mfudCdZ/Z6nHp1zVFUHqt7vff9VX331lZwCHx/YxVuGuxiU/R0DOzfTLrGdjB3b&#10;iJaXJEpqD6l7pAiSlER30xa0d+5EZ9d2bCQ2kSX1GtM7/sA1XQXe9pHmrI2wDpUdlEhuxWf3q+SZ&#10;St5aCtd0XQuT3xDWX5L5Myt7u6fG5lsH+jl96U2GFlYorKnl6Kk3ePfJ15jG1vAb03r22aVS1tTP&#10;W+/fpH6gk6rhacpmTmMRmMOrVtVIBfVglzCKnnc2Ut5+vOKjh0KELYf6oggZzyeqr4jcwXTE45k0&#10;jZZSLC6nYKiRllwdUicMUV7LwXupGd+6MDwCZElJlqGwQJUakQvi4gyqqpooreqgKKOKnLRiksIS&#10;cY2JxsHTH28Ha/yFiHTFV4r70VLcjJHhrYBdfOQqyU1nWd7OMeVpiTsfFljyfrEht1oFRxMb8m6/&#10;OW9XaPFWyh4edlnxqMiYbiMZtLY/h5vUDobdrHirMIg3cnxYSw3gTEUyt4/VUt+2jG/ZcWzqzyDb&#10;/yHbhz9EuesEVSsXmL58g8jJ2/iMnePMmUtCHXkZmcZjmPbf5czyOd5ZqWe8fprqlBE6k4Qo6WLF&#10;Q4kXeE9SkXekFZjXU2TETY0JWx1aleSpfV2CLEFg6bskyDsg8/0Nh1VlXkJj2++Q3f4HZARxSUns&#10;ZO+OfUjtlmbf3p3ISO/GWHIPjhIvES+z5Xy9kYplqZ7exkCBf2n6J2cN2gcGL994/wMeffkl43Oz&#10;5BSL6Bse5tiF61y/9wUDa8ep7uxi8ehxzly8TE9vPzduXODI8goOEY6UtdUyceEKptnN7HCu5gWL&#10;MrYE1FMXsUx3fD6TvfFkD8WROF9GZlsL5ZkNxE23kpznyEioGoZrsdhPiikQaiivBBeUrBRxiTpE&#10;XIATlgr7sNVVwcBEBRn1vezU0GCfqilbtPX4rZcZco6eKEdlExlmzScu6jyxl+ZTxz28I8SkDw/u&#10;5orkJm4VOPLJQir3Dufx3ngu91aqeXsui8dX+3nQ5sepKg8aTHRQfWUrWlslsN4tg4u8FLUBqtwo&#10;S+PD8QLe7bXk0XQwqwutxOQM0TNynp7Db5E/eIaG1TuMzp5nrOMNzsxdJHLwCp1jJ3ljepx3jr2B&#10;W/kEZvOnWVk4xxvrUbC1g8SkPhqTaznmqMDX+wR3fXkn727dwttS+zi2/wArhjZkKqqTsV+Z3Ff2&#10;06VkzuQBXdr2qWKvIonO1hew3PY8oVKvUqiyk05rKSZ9tHgvUqgv3Sw45Wh+u8vWKLzX2/pXzzb1&#10;Bn9JJq9d+8ej589bTR05snDi/NlHV9/7+JuCll6mF4/y2Xq3poefcfXWewxMTNE/O8XRKxeYWj3C&#10;pXdvc+7qNfxyswhOzad3YBFxayNBGR7EVUaQX5SHeWIWEl6C6zn1siewE5fsKuLKUjmU6IV/VS46&#10;rXGcNdhBbq8Jh47Ukbg4Rn5NGaZmgoupy7H/gDTPScrwupU3OoU9WLeexrpkEv+4YsY8M7gdVc2V&#10;qmpOmxzkkoYel4O9eMdKgjvmO/nETJ5Ldkb0ODvS5RlAnrUFfbsO0KkkSYfBAcb376dXeietCkr4&#10;v/ISu176I5v2vIL21k2kqm3hsr8Wn5hq86GhEbcVdXlqqMHXB/X5MsyXEz0DBJUeo29ymZm1WUw6&#10;Pmbq+ihHFycYmj5Bz+w8rV0zZHZcYXm+nJOVLRhEXeBAyir20YskJsxSmVvDyZpSHhWGcltqKw8O&#10;KPLJbmXuvqLAWUFclzzUeNtPlpuRsjzOMeFRvj3LSUqc8VfjPV01ziuqcVRWlfnt+5l6fgsLL8qz&#10;sHk/C1J6zARG0qOvebtPamfYhrD+yiytH4ZfPbV5YnnJs7atcy27Vvz1emfbp999y2dffCY41UUa&#10;e/o5LMTE9f6AQxMznDh/kanjx4jJLyS3VExxhYjQDH+yMn0YigniTecgqmJCCWvIJTgpE6foAuRC&#10;y9jq0sTWgBmeS8+jytSQFl9rjFfSiR/ppqJ/BM/AELRSSjjY8gaHBq/i19BOc3w6pypaOD1zlLMz&#10;ExyrKWIlPZzTaT6cayjm2PgRJpvHuBxwiJu2yvSEepOf1UBIUiJ2Ue7Ye4ezW/4Av9nxOi9t3s2v&#10;tuzg5U0v8KftL/D673+PxGt/IElwgnPGsjw8IMGDXTv4SkqeuzLSPNCQ5gtDXR7rH+SuoQJ3EkM4&#10;2TROfOE4lQ1HKGs/gWfpUTxzLxJUeYr04kGaKjuZFVdzsSKPj8pSeJTixyM/Yz63UOKRkjT3Dkjy&#10;WEMQk4YMd1T28JWFBp8eVOCBlAQfCf//wEKL08YyvCG49yUTNc4pKTGvqs4lWwdOmVlz2sJO+J89&#10;Rw2EetPIhLOaJoztlmfewZWJyUFWPIJvrxg5h92Myd0Q1g+FhSNH9mWVVkwLLvXdV999J4jrGz68&#10;e5ee0XFmjh5jdGmZjqEhBibHhRjYjEd8AqklldR1tFHVV0VpZQZl3t4MuAaTGBZIel4mjilhHBAF&#10;4ZGXxqH4FHxzROinlWLk3cQLrg38yb+PPekDQvG/ROzkCilCdNKcO4Lf+DJ/zu3nVkIp14sbuClu&#10;4QPhfT45PcetWzcFcT9k7eQDLl79kMNnr5E+dgT3rGrM41sxd4sn3MiSEGEnVDT1QfGgNa+qyfOH&#10;zS/ymuBQv359Ky9s+w3jklp8pKPMfX0FPlLdxae79/HFVmEnl1DkvtwBnu7ew2fyqryvo8dTLW0+&#10;1VTlQbgP7040cq17nveq6rlVGM1XaYE8CbDlvq02nxhpcEdbhi8NVbgnI8EjTXm+1FLlkakGn/gZ&#10;8b63HneCjbjvo8N7plLc0Zfhga4Cj2Tk+Wyv8Dl2y3J83w7OmKty0dGYRXk5lnQMuOzoylFDU+bU&#10;tJlTUmNmvxzDW3Yy+9p2lnbt5/BWGYZ07JmXUBeE5RR2ekNYPxyAnx05smacVVJ26dyVP/P022/5&#10;+uk3nP/zNaraOumZnqGgtoorb9/kw0cPCclMxyUsnIqGOrJK0ghI8qdKlM3Y4hTtrb1k1zYjm+bH&#10;3uCD1Llb0udmgldsOFtbo9BPtOaKojMZmaH417ZgHFjCNmcxv3VtZVvcUWRLb6DS/w6xFz5j6dEj&#10;Hj7+kls3P2fu9G2u3nnCB198zKkrl+i7cJuKM59Sce4OLec/o+bMQ6JPneTgcAF6+X44Z6ThX9FA&#10;QXYvqYLQwuV/z5TgEJ8fMOOcyT5u61jz7ktSPHhViifKhtxVU+DDnTt4sPN1Hkjv4ZGUDF8rKHNP&#10;V4v7Qj32hZ4aT2W0+NxZiTs+GnzhK7wWZ84nQSq8H6jCF7FWPLLR5TMXa97ys+DtSAsh1hnykYsi&#10;X9sd4KG5HF+aafCdpjLfqR/gW5UDPJLfyecyO/lAWub7OqtHiIRtmrLMG2oxLC/DER0TjptYcczC&#10;ivPOLhwX/h43suANYyshFmrQsWU3y+7urAUlMyJneHvYxCtszjtmQ1g/JIaGpl8Zmpypquvs/uLB&#10;40+/F9b9R48ZWVgir7YecVsHJTU13P70PvNvnBbEFI+FvSVaBw8Qm+ZNRVkMK1YulDp6EpicQmZT&#10;K3U9vfSW1dHtmYjI/BDb68NxCHDigr4rwYmhbB5Kx7q2GqvqEbQ6F/FIH8EsopPX4rp4LqgTqeRp&#10;igfOcfTS2xy9/Q6r9z6i5PZTsi/do/PWYzpuvkva2gKOi7U4DiSztzGC35THIB3jK7ihIdXNIhxF&#10;nXimlHFRy4pPFQ14X9+B96zM+EJah/eFqHhPWoKvJWSFSCa4lawijyT283i7IJ4d+4X5JXkiOMd3&#10;iup8oqvBDUcVPtI6yENDbe46qPGlmxL3XWX53FOLOzbafCTEucfWOjy2FNzQVI5HevJCrFTmsVAb&#10;PRAc8CNpea4LNeSqogqTljZ0+fiSaueAv6oKoaoypJkpUGGtTK/1QfqFGuy40CAc1jHkqK6J4GTC&#10;Yz0zJvUtmHP2Yjo+kWM5xQw1lDNdXUurpsX9KvPgyjLvrB1WVhsjUv2gGJ2bk61saTkzv7bGN+uu&#10;9fVXXH3rJmIhikVl5NHUP4BnRBCNg32UtLQQnZHOG5fPMrE0SIgolISsQDIDA8hMzcAtJRKpBEvM&#10;YyxpdnSmIymOhopMTsSlUpeeiGZjIvsH8rFpqsKtuJ5N4nZeb5ohqGJAcKeLLP35Hh0D5/HKbUE+&#10;rpY9/m1IJ8zj1XuT6IGTxE+NETfbgtdINYb9uai0p6FZG4VjSygu4lDcO0JwakwmoimNir4mRqs7&#10;uaNkwYdqhnwqb8iH0oIY5DR5ICnUQPuVeCitxIPd+3m4T5b7ksK0S5ZPpBT4RF6FB3IqgsgUeKIo&#10;w1eKUnyjLcdnVprcsdfmtrkgIjU5nggR8hNh+khJnltaOly0cOBIYCQLiYX0Z4jpyi9isCSfrswk&#10;EqzNCVRQJHyfNJny0uQJ6y1S2E+Bjhx5gmAbbDQY2L+Xi0b2zGnoMGNhzJDJQVal1Gl6ZQ9ztSKG&#10;js6wVtrP0cIqZoXGqvp1FeRl/XndMO++lGXzBZPIngSv/IXNBxxLN8Zf/Guzfo+ewenphLKWtg/f&#10;v3Pv+464nz15wtzxo0SkZxCbkcHU4iK33nufi9duEJ2aTEh8BEkFqUQUx9Bt58IRSRuS09Nwz0kk&#10;Kjcel5ZwIfJ5UGmpxuI2GU4/p0a0lSOmpbH4DZZTsjBAYWUt+u6hyEUXCjXXKSLn/kzw6jnCl9ao&#10;Wb7I6Rt3Wbx4k9SuAbzrOtFNref10G62RgxiWjFF5sgaS9euMnh6lor5HiauXWTlxgcsXbhC78od&#10;UvuvYN58DY3Yej6W0OUrSUnuyB/kczlD7qlocU9dk4dyqtzdd4BPpeT5QlKRT/fK8khajo/37eOj&#10;A/sFQSnzVFpREJA6t5UOcl3DkkvW7pwIDmEpP4vZukZmmnoZbx6ju32U2up6agtzqcxNoDopmDov&#10;Z0oszAgXoqDN/i1Eau0jXmkbMTo7iNfdS6qONMmGCiTbayK20GRERpZTsnpMyGuxslOdI4Jwhnco&#10;0qysQaOODlW79nFUEL3dASle2qPMn3ap888Sm3lx8+u8IKXFr1T9eN0k96FlTO/FlPrlyOja/7lb&#10;q27wn0Tn8LhcfffQQvfIBF9+/tX3l+tfuHmNwYVpAmOjiUlOo76jk6NvnGHl5Brd/b2cunGRpLpS&#10;EtMzKUxJo7m2mPK2Uiwrktid7Myfci3RzTvEy2HKeGopEHVQg2plXTq2KlO+TwcfC1sifbwZaq6m&#10;69g5iuuXMC+pwLZ1APOGOdS7VshYvkrB/BEmTl3hwkefc+H6dQaW5ggp60c9to+XHdqQ9RJcTHyJ&#10;jpVztJ6/gMb8Ff4uY4K/DV3mZ8Gz/K1PD+o2UXz78gE+FsTxkZyGEAXVBCfT5p4Q9x7KCi4kCOy2&#10;zAEebJPk8z9Jc08Q31WfYBbEpfSMdFI/P0Ld+gWek/M0Tk3SOt5NW1c1dfUiyspSKMkIJSfYiVQb&#10;I+K11AhUkSfFxIASS1MhJptR6+9Iia4iXXL7WNKUY9ZelXZHeYoMt5N/cDNl1lK0Wikwra/MmKMW&#10;s7lRnFqdZunD61y6f4cr86t0B8ZwJjuVFXEig76WRJrqoivUXNtlLPnFwQJ+adjKXotSVAoX8Gk+&#10;TnTt8r2A8uWsiMqZ559t5g3+0tScPv334pYu29LGtutnLv+Zb757ytOnjzl85Cil9Y0klRSz+MZZ&#10;ZhYOc/ejOwx0ddM30UZYQxy+1RGoZDqyOckaxSxPbIUdLE5Hi5IdkpSqGiHS1qVHQpJuBRVWhAL8&#10;ooID57Xs6HJ1ZEZZjoE9O4nRNiHByZrm7CoGpo5SNTVOzMhpPHtv4T70Z/z6JihdOcnkuXvMnHqH&#10;/rmLlB2/wcDCZRqq+rCsaUY1tIP9jqNIeC/wG98Bfh/SyM6kfnbkdCAdloqzc4BQQ+3jgbQpdxSd&#10;uaFhzh0F4bGcHh/ISPFg624uWDozmlVAS0MtdVUi2qpKaGuso6uth/bGDvrrG2jLzaco2EcQkglR&#10;HlK4WkgQF2JJlRBF80odSC2zIKnchpymePLH2mkcGqUlIpZqOcGNzNQZN5ZnwEeXqWB9pjwVqQm2&#10;RhzhRWViDD1JydTkV1FVKKY7t5wT7a18eOMSV85eYUbcyBve4byv5UqbhiZlppZ0uHkwauONnX8W&#10;GrYd7A0YRm199C1VzyeKpn5ddrlTu55t4g3+GqzfrGBgemFfVXNn18DE3GcPPvuMp99+wf1HjxiY&#10;mCQ+I4u+8SnqOrqYXjvG2LE13ApTUIn3Jmewk+C4RB7df8LbV6/SkpXEQFYcTcFuJBjsottWU4iD&#10;e5mWk6fH3Jh+XTV61XZRbqNInrkhLhqqHDRUJ9hHC1vFLdhrauEn1Gzp1RW0DozSMztEVncnabMn&#10;CT3yLl4T59HqPoZU9wW02m6iIj7Pq1GD/Cp3DMm8eSyrF9BJqkM7oBwZ11ae923j5fgxdifMEOyd&#10;zMd/kuPevt18oCDUV9tkuS7UVqPePgzX5TKZm01LaCIityBEXn6UBXhRFeZJZZQr7UWpgsjaKaho&#10;pmV4iv6FYWp7MiluCKFjKIOW9jwqawooqyuiebCR6s5GYgTHS+3qoXVmmYneARL2SQoC20ODlQbF&#10;fpZkRkeSnpJLZ+04F6fPsdI7xeLQNLPzU4wMDVCbX0B8Tgo5IhFLvjl8quvB+dd20aXjRphLLQpR&#10;E+y0LmXvATd+L62PzIFD7FM2/XafgsWbtu6FrjutU/6vW3Fu8FeiqKfnn6qaOhwLq+rfPH3hEt9+&#10;8w0I07HjJ4UY2EWK4FoTa2t0DY+xsrhKXk4RS2tH+eKrxxRXFFDVVM2Tb79h7fw55o+u8smjO8y1&#10;ZZOWbURRtj75NtuJ9RSK9nhVyjOVKCnRprFEjnO1ErzTriU4gTLTNfosNW9ntEqG+lxdsgr1SBHF&#10;ElvcSPnQPJW9/VR0TlA2dorE2fMcrB5FqrgXw9oxNEbXsOo7il3HIMZd82gPnsOi/yI+TRPYR4kx&#10;iMlFybsbZcs+nIzKCDURaiBFe5qkDalS3EvDAU1yhPoqZN8r+O/4EzHS0pQ6HBJEFUxvr4j6w0UU&#10;LGeTvZRDzlQ5+SP1VEw2U79YT/lIPgPLPYwfHWZwpZHp882Mn22k5VgtZWstVJ4ZY/H2GabbanDZ&#10;9zoRJpp4u9oJ7h7KIb9AUtKzGFq/Lm5uihunVrh2epw3SxOFWi6QkqgoTLwDcQgU4xx5mIPePWi7&#10;FJNi4UyTgwZz8soUKBuiILiYj4ohya7hV7P9Qx1dXFx+/mzTbvDXpmd6+reZ5eKE8pqGj65evsJX&#10;X3/NF19+zcDgMKWVVVR3tLH0xikmlhcoqa0kID2eh589/n6wz8jAWL65/Zjbb73DSSFC3nv/Lg+u&#10;PiQ6LIA8PzWWs3WEVlidxpa9rLVJcqZahRqRHg3VGgzWCu4llqe/V4kz49IcG7VkZdCAYzNKXJ43&#10;4EibNYudFvSP5FA5M0BWWy8ew0O49gxR0DlF7/JZSvsEEY1cFaLjCQLaTxKxdANdIVo623sQoqqH&#10;s9JeCi2MaffRJi0xCrfQdrZ6DPGvrt0oeSxSrB5O2RY55nYfpFdSnTQVLSrdvKiJSOHo4mnOXDtC&#10;01CIUEcKsW5omP4jN5g4cZP+Y5fpPHqL/hM3WLz2Jj1rnRSORJAzGUzwQCKu3dk4tSbg3Z9D3pF2&#10;Ot67wpFPvmHp+uecuf2ISxc/YGp4gcycVtycS3FyjyUyMhk37zB0rTNQjlhja9AsWjaZdFmb0Cax&#10;k15LfUaV7Yi3sUesIEevqRG1IRHMB6fOVUbE66f8zcZoTT8oKis7ftM5MRWdU119e+bMKa7ceotj&#10;p04zNDFB7+gYhRWVdA+OcP7NPzMwPYujjzdjC3M8/uIL4pMT6ejq4DNBaKtrqwwODVFXV0Wagykd&#10;DibESm8nSnE74kgNVjq0uD67i6kOaSbbdnFs+Dlmak0ZrlXgcK8Mq62qTNbrMtYsxXSHJEP1+kx0&#10;mnJ8QkeIS9p0iU2pbQqkpiMJvzRj3MXV+IydwKdjkZKhRfIqGkgLtKc62lZwPxGr3RVcr4jlbLw/&#10;i62C8zaXcNnRmeuv7eCcoSMZZfVYe2Sg4V7NFttBDgQO4mqTTaZuGIOeOaxMzjOwNk370jCVYx1M&#10;L0xw+uJ5jl28wvSpm3Qs36T5yNs0r16maLSSmKYYPBoScRHeN+XYMjPvf8z5u484+dEnnPr4CSfu&#10;fcaY8Fr/Ox+ycucuH33xkE8efEx5Uycqzvkoh42j6t+JgkMqsYK4J43NGLZwZGqPFodlDejX06bH&#10;yorW3Cx6c6I5bODEiK3D6cMhSQrPNuUGPzS6lpZeK2trq6zp7X149+H66EVf8eSrr1hcXaWmqYmS&#10;ykrG52cZmp6kXCjyU7LSeOv9WxSXFnDokC31NRUsLgq1wpEl7ty/z6eX3iTHyZxQVUmy1TXJtXQg&#10;3dqaaFV1XPfrEWxiQKT5y2R7ydFYYC0ITZuFPkfaxc7MNBizXKvOQKU2ZQV65BfJkVakQlGpPh1l&#10;erTXqJMj3kVmur1QjxiRn7mTmFAlnMMP4hxkQFKmF5VdIhqbi+nK86U8SI3yKA0ONwdwrjuea/0F&#10;XGsqYC7eh7f3b+eBhjYnLYV1+foREJnGwYhadrs3YRo2hm9ZP66CWIIbwikabqZ5apGakWkym7oI&#10;K64jpqoL/+Ia0kdGaLl8jtHb9xn54BH9tz+l8727tL79Pp1vf8DEnUcsCa+vXrvD7Pm3GT7+Holt&#10;V1GIm0YychCz4BySAuNoPuhPz7qIzM1pdzKjrTSE24V5wm+Rz2B2Bu1mppxUUqPzkAEd5jo3Rv0P&#10;HdoYYvoHzOnTp/++b2FBN6e8/PCpN85+9bngRk8+/5z7Dx7QNzRIfpmIyqY6alqE4jwlkdS8TEqq&#10;y2lobyIzN5PFw4vfx8OFowscmRlBZONEgrYGucbKiLUUqXS2pNDTiTJ3C2JNdYhzcyTEQgJvnT2E&#10;epniYS5JnLcsebFmgrsEc206iiN9GeSlupJS4EBEsjtukQ5YhasRk6pEX4MOFSIzyiqkGatT42SV&#10;Em0FGtRkqtAYLU9xgBaZITbUBVkxGe/3/fDR3Z0NzNemM190iJujhcxWFfFBawk36/O4WBTGapgD&#10;8+FurOS5c6zAk64Uf8KCkpCzK+UF50a2hnWgmzSIXfoERmGlQt3my7wQCT/55jtOfPiEsWsfMP/O&#10;A0Zu3Gbg7Tt0vP+IxutPyD/+EdYtK0iXTrGrdII9iRPsDh1CO6ye5PRyonx8cNE0JVpwoAQjFUL1&#10;tMiPyERcUMlhcRFH8wKF7+DJ4fwU6g4dZNxBiXojHVrdTK70RNltjN3+Q2d8fPyF3sHBrKLyyof3&#10;Hz3h6XfffT9K7s13hLjT2U61IKqllWUePH5MXGYq8dnpzAgO1djeRmpGOpfOXhAi4jR5NSKafcNo&#10;0bSkVN+EShtbKqODqEqNoMLPmfrUUForMpgfamRuspGZ/nJm+kSsDUex2G7FcpsZ55r0eLffk4XG&#10;CN6caeL8cg0NZZEERZpiHqfKwSQ13AvNyMzUor/URBCMER1FWkw37GGpZi9NxWpUBRhQZbtFqLe2&#10;I68gSb6fPYNeGiwmJzHb3cfx8XEma9xpjT7IarEPo5k29PircSJanxv1DlzscmO4NZZHS5FMltiy&#10;1zORX1ol8wuHUv7JrYWd4RPsTzmNXtlV3HquUTB3ieNv3+X44++IOXWX7ZXLvFowhWXjZSyb3kcz&#10;5Sgq8V1o5o8hE9yARVQr3lHVGNhp8C+/fZ7QNOEztFXRXpBAoaMZCSY65CjpYqu0jfloL8ZC7Whz&#10;0KLIWhWxkTq97qYbwvqxsLJyYluhuHp4auHw0/UBO9f7Ed775D4nz55BJC6nq7+P9z76gFMXzmHn&#10;4UJtRwsNnW1EJcRxZGWVL548Ji8tnnBFBUTK6uS52VOUFEJRSjR5/r4kWplQkxTIaGMO/fXJHB4p&#10;ZLIxluGycI42hzJZasdQgQkXGk252GxEZ6E+043uvDESTn+eCxneJrgJO2JOQRzVNYUUxYUjTgkl&#10;LNABC3srdklt4Y+vvci2XZvwd7Sn1c+A2TBbhkP9mQh1p8tFinz7vXhZaJCWEkanswKdMb4MtPUx&#10;MjEu1C4RjGY4cHO5glNDBYw2iznanktysBubDKLYrBvNS5ox/KtxNr80SOBX5pn8SnC03/j38Jrg&#10;RFKZyxhmLmJacQzNuquYVc+im9nPFrNCZGwSiUsuITqmFIvIDKyTa/CPL6S7pYb5inomM5KZK62g&#10;2MKaWAUFwgXnsn5NQnBeRxaz4ugPdmUiyIdyLxdEnk63W31s4toc9Ta6Mf0YaBoa+vXi6rHw9JyC&#10;D+8+ePj9NVvrY7l/fPcOY5MTFFWUMTk3+31MjIiNpriuipruNnzCghCvjwz16X1mBrvwUZcjWmYP&#10;0Qr7iVdTJF5GkbCDRgRZmlOdkUid4FgNJcksDTewMNJAR10Wh4cKmWiNoq/CkePVelxpNGS0yJzK&#10;UHXaY2RZEBvTUWBLeow1OTlBtHTWUFXaRHHrLFoxzex1CmOblhH/sGkHmgc20SRK5HhTLB+N1nJp&#10;spzJ5jxWq1K4kGPHaowteR7BeAX4YiJ5AFvFffiYa5Bsb06apz9F+QU0dtTTVJvPgMiV6jgzLEz1&#10;kNExY5O6E7/TDOFFnUS2acTysmYKL1gW8yurEn5tXMFv7Yv5nUsJOyxb2asdwy7NWP7oVoV0Qgtm&#10;5cM41s9S2tTGUrGIfl9rFsKMaRUaholMNwajAyh0saXI2Z4ad3v6w/2Yzk0QomkK3T6OtNiakmmp&#10;Q4aZDnmHTE9WBfvo8Dd/87Nnm2+DHzKDExPbeoeH++tbW//Py0q+/ponT55w7fp1CsVllFVV8vat&#10;tzh+4ji+UWEcvXKeksYaIhPiOXvhPJ98+B7Bnrb46irhry2Dr4kcwdI7iVVXJcRAhxTBtXpr0ihL&#10;86C7IoYKQSSVpUn0NxXRvi64PF+O1VpyQaidFqsNmSvS4WKDEA87nWnPD6AoNopwD1syBKfKa2tC&#10;O62KX/p0sM27gD2m0Ww2CGWsvJDR9jCuDaVyc6qaNwfKWOgr5O2FQt4p1+PNXC0KE4VYuleBUhlN&#10;PJQUsbUyR0dRllBlaeKN5PA21cBETRUNVVViElIpr6iisriYYEF86sJ3Cc0sxTUmn+2WybxkHM+/&#10;akfzil4KW3ST+I1mOr+xKmK3ZzaqyQV4tE1Q0TXLVGMlU4XRLMe4MCfEu/LcJOpHculOj+GNZDvm&#10;Ikxo9jIi29WUInsdeoKNOFOXz1hWBGOCw7b6upHr60xrasz9gYLMmZGCHM0NYf2ImFialRFVVp9e&#10;P/S+7lhPn37NnbsfM7O8TEJm9veH4u8/fEB4ZARtXV2cOPsGydmp9E+McefBI8ZqKnH2V0cqWQaT&#10;+IO4ZZgTXWVCWJ66EMF0ODNcQF9lPIPtaQz3pdNYHs50dzrzfamIs/2ozAxmqTubE905jBZHUxRo&#10;QVeyIUNlh+gR+SOK90GUGkNLezdhxTlIu/kh6x+LWUoJZV0DvHl6iQ5REmeXOrjWUM4532ga0hIZ&#10;SIniRlEi12creSM/jFuFglv4y5KieZBwLT281OTR2PoiMkLN46+hRICi0ChIKeAtuQt3JSU8NfXw&#10;PWhDYVw+va1diIrzsLMO41BKDblVXeRWzGFSMYZOajEeGR1CIzTEsZ5sJoTvVxPrzaXmKrpLs2kr&#10;qyI3N4vuPOF/8d40BB2kK8KJWl9TxEKjEaYlT9T+PaTaCyIz0/2+gTreUk5LUhgVcUG3a9Oiwzsq&#10;czZuk/pjY2hq6rWBiYmm+rb2Lx9/8YRv1m9E99UXvPvBh9Q0thAaHY2rtyeV9bV4BwXgGeQvRMNY&#10;EoWdZVGIimffPCW07CYophlwsNgI81QZvOqVSan0wD/Ok+R4PzoEl2spDONwZx5zDRn0lSWz2Cli&#10;sCiSgXQ7VirNOVJlJuyINtQVWDFZH8JAdQ5dogxEsZ5khbsRmxRMuqiOnXu3Ii/ETjVtTf71t79H&#10;9sB+CrLSWJ7tYzYtgRZ3b3ISEhhPEXHOKYpLf1Sjx8eem93jvDPayJrYidEcN0SBfmRHJKCnqoJr&#10;SBB62lpobd2E5pbXMdi3G2MdNXZueoXtf/w9O3e+hpqJFsba+vgnJ1JQXf79b1Pc00t+Shyqm7Zz&#10;QEeDheo0zmTnUZtaRG6hCFF6Mv3RvohdNGnx0qE6zJI2H3NKjPdT5GRAmZcpURZqOMrvIksQ2URd&#10;Me1xQTT42FHhY0VrWtC7bVmhQW0pjhv11Y+R/vFhjZa+rgtLx47wtSCs78fIePIlp89eIDoxEc9g&#10;fySV5TF3smNgcowPH96nvqWZqoYarrx/mb60aBxD1FHPUsA0VRGXCltiml2JKDMitNSTotoY6uoD&#10;mRkpYni8hIryIAa74xhtjqEx2ZSRTE2W8w4ykmpEd7guK5m6zIutacl3oKk8nqLMeHJyi6lrqSS5&#10;qBFnDy/0zI15btPr/OwXv0bHWIMAYy3yYl0YifBjwMqVBitfqrJL6UjMocHfh7VtL3A92Ja3FoaE&#10;eFpPfUEdAUaW2EtJEeDjRUpWOpEBPiQmxJKWnID9IVv2S+5G6tVNqG7fRaaHK7NOJlQ4HUR//z5U&#10;tu1GV1OZAk0ZZo1V6A0yYyLFhIlIS4bDbOgP0WEgVIf+eEfqwx2Z8rYUnEqXUS9jchz1KXIxIDfo&#10;EPVCrSUKcabEwYJSJ31WhBg4Fh+CONjzfktamKgtJXrj0pAfK0tLS7+bXljI6hwauLM+LsaXQiRc&#10;r7duf/gBfaMjmDnYsnb+DIePr1ItuM+t22+xuLxAuOBcxfVVxDk5YG2vikzGQTSTLdAuScCmbxLv&#10;9uNYj7+BZ1cPneJSZqvzmBgspr48gi5xAn3VGVQmuDBZ4sjRRgcO13owlGPFdKoKo2lqTBWbsVwf&#10;TFWcKwGBLiTmlwvO2YK1nTX+gd4kJiUQnhxDeJgvFkK809m6F+O9r5Aep8uyINwLlZlMFxSRkhAj&#10;uFMMR+c6OLZUzqw4lLnUQMqsjEgzMCAzyAeLvXvRk96L/r592Bha4u/qhY+dLZnxiWRm5uLu54mb&#10;miwBGgcw27sNF0F0FkJklJPZS6CbJS0+jqxGO9MTacpAgCHN3tY0RnlR5aFGo5suXSE2ZAZbUBIb&#10;Qm1+OgWpoaTZGJOqIEu2uSqn0vxpcNXgglBX1QUJNWFcyN2e5OiM1pSIjctCfqz09vb+bf/wsHZd&#10;W9vR3vExPn70iC+ffsN7H9zm4vVrJOVkk5qfzZETa3j5eREY6EtdXQ2NTS20DveRV5aDmbUqWn5K&#10;qCXqYpBrT/xMPyG9rRQ729FrrElBZThtbXm80VfJeEMWUx0FLI5U0JDpithdnvl8C+bL7BnO1uOo&#10;SIWjdQZMlusxLrzWmeFKWrwLh/wOUdvdTnhCFDYWFhwysWarEN02b9mEnLoc1jbmlFZWUFlXS4av&#10;B8PxAVxuT2Wg2IYvxhP4eiGbKy0h9IUIgjLeS4iuBKF6MsR62xCsqYr83tc4sOWPmJvoY6yhgt62&#10;11B59QX0FKTILcgk0sMHXYm9qGzfgpu6Mo4qysi+8gcsNaUYCnah0UWHYl9tZuIcmUh2YbpIqLfi&#10;PUn1FH6DIkHk1fmU+1hS4mJOjqUeCeoKJKnL0+1qyclAR+Y9LZgw16HO2exJU2JE71xhoZSweTYO&#10;WPyYSent/YfilsaDcYW5y84hgd84+voQKsTA5IICxK2teIaGUt3cyunz56ltaqa1o4v8vHx6Bvop&#10;62j4fgAaFRcl9kSpoZNiStZQP01TS/SHB7Lm4UaOpwOV4lwOj9XS2ZzNcHchq4v1DNZHk2YnTYmP&#10;Ov2pJkyVGHKyWo+RXANGCq040RDAUkkojVkxhAh1UXpmDt39PfgIdZ+DnjH2evooKCggr6rIz3/1&#10;cyS2voyjIDI/LUVyXKxpzc6kpzyVte54znfGUB+oR4GlCvlWWpTYqtLmaUyGuzG+Qt1mrieIU02I&#10;hvZ6FAcKghZcp9RKnXxPQwJsNXCU2oWlxHYkN7+EgdoBYk30EB+yJDvIinZfe1qC7RElutCeEkJ+&#10;kBONGaGMFmXRk3SIEg8t2qJCKPYPojohiPbENAaqxFRkR9NhrM2ciSZHZZVp01ehQ6hZu8ICHp3s&#10;6Vg5OTp6aKm3d+PykB8zekFB/xgYF6nkGOgf7x0TLQ7PyDiXUFD4NDAphdjcPMLT0wlNSSEqI4P8&#10;8lLiUhPwz0yiv2OI8Z4RApMCibE3JNlZj+RMX5rGSkioiaNuKIf0ogAyY2zpLhVqq7ZCOiqSWRgu&#10;Y3WwhMogewK1pKnwNWBMZMipWl3BsQ4xmm8kCMuJ040B9NUmkB8XSl5kNGKxiKTCdFSUVfCxtsPd&#10;3hIlQVj/9IfnePWPL+Krpky8UBNGSu7BY+8OInQ1sd8vSbj2QYq8vWhOTxJqrHRESYnkBAYR6mJB&#10;lqYKiboK5Oqqku9rTaaLJq2OyowHmdATby0IJIDZ4EMshrkwkOxJU4CtUA/5cqI0kqZEV1pCXCly&#10;taK0MIKeomQG0mNoDXan1k+IhNHBlEaEM9VYT19FHb2lDYIQo8mXFUQuq0bDTkli9HYw/7ok06pa&#10;NIZ7MF9Z+vhoV8fI0cZGzUtCo/dsE23wUyBRJNqVWCDqj8rJIqawgGhBXEmFIkFYWYSlphGZnklM&#10;bg5ROelYONng6+tKpLcrEc42+ASY45RpiUWyDjoh8hgEKRMh7KB9DcnMCoLqbEpjqEuIl+NldBWF&#10;Co5mSEWIHhOFliyWCI5VqE9Ltpnw3IyP2sxYa3AnL9OPsDA3ApOzKBR20MDEEMwNLMnwCkJaS4KX&#10;Nz+Hwo6tmGtIkyGvQJew01YJgqky1CJz727Sdu4iQ1GeGGMN0pXkEampE2WuT63gIlUJ8VRW59Ja&#10;KAg43JkOIa4NB5jS6q9LY7Yn41lRgqN6MxJziB7BoaqSXenO8qApxIK6uCDmmktojvWjOcWbqlhP&#10;SqPdqYsOpL22nJHObrrzSvlzQB4dFraM7NGkXUadDil5KoUaK0uo00r3SFOko81YaS7nF6ceXVue&#10;qV1ubd30bFNs8FMjsbjcJCY7680owZ0iEmIJCg8jQIiFscKOGJ8oPI8IJFmUiXdSJIeEqOOflUJw&#10;Xjq+qSn4CnEnPDGdtOx04hICSEnwJCneGVF2MDlxLlRn+zDemEhjjhdjtfEMlnjTk23OSpU1Z9vd&#10;mCi3ZSpfn0ulaswLQitKsicrxgczqzDcQ0QEJ8agICuB4QEVLEwsOaCkg56mPjqGBvxOchf/5fl/&#10;5PlXnsNGXYnSF3czIKlEh7wK1Uqq5G7dS7bgFGFaCtgayGG8ZxPmLz5H7La9pDg7Up8Qx0CnmP6y&#10;XIrTYimytyfXRodyK20qnSwpioqkvVhEd2UeqQEexLkZUhhkR0WcB9UZcUwODDPdN8uJqErWLIIZ&#10;ktKi43UpKnTVGdynQqW2Lg3hPqTra5GiosZMTxPv3LnJkfmhk6tzw47HpoZeE37+jfrqp0Rpaek/&#10;JpSJtP2SkwfDMjK/DhXqmuC0bBKLK4nKLSa/qYPxY2c4fOYirf2DRKWkERgdTXx6GimCi2UXiUgX&#10;FZIh7Hip5cUk5ueRV1iGf0Qs9p6BOPqHEJAcS0x2JAWiSKoKQumqiGWkNpK2TAcGM42YLdZnqECL&#10;qVJtLjUe5HiNEMlETrSnOxEdEIx1QDiZlSV4BgWxRVkZ77gwpA9qs19DFTMjIzZtk+Bf//mXmO2Q&#10;JtfaF7GuJ7VWIVTb+SO2caVdzZTu/dq06JowL63LkoQSF2Q0OCytSJmhKuVSkgzvlqJdThKxlSkD&#10;Ucm0VYhoqy9goDyDyigfshyNKPQ0oyk2mvr0FGpLSjg6NstoYROLUQUs6TszvleZZqUDjEnKUKEg&#10;TbNQX3VFhJEu1Fb5uUlMLw5/dfb44sOp1pre4wuTukfmRv/0bDNs8FPBu6bm7zMqapRjCwt7/NLT&#10;P02urCBVXE5qWTFJRflfZZYVncwQicqzi4vLSqprVrOKSz7MLi5/2j4yzokr1zhy7gL1Pf2Cg5UI&#10;NZVIcLQkHN1dqGqpwzPQ92l6cf49r0CfR/Zeh4gRWvXEPMH10iPJKkglJz+NqBh/EqJ9qMuNoE8k&#10;TIU+9GSaC66ly3SREd3xRvRH6FHmZ0VGlB8d1cW0VNUKny0TB2djpPZuZdOu11DVlsZg/27i96ly&#10;1DyYGYcIzpnFcdGvkIWIAjqiszkcX86RxGq6Y3PpDUhk0jOWSZcwBo0d6TE0Y3GXApdf3c+cuuA0&#10;amqcktVixdOOviAbSn0dKBUakL5SMZ0V9RyfPc/48CL94ioOJ8Uzr2fM1F45erQ0aFFQp9rVjcdn&#10;z1NdWUBBVhK9+aKvZwfH3z9z4sTQ9FC/2fTQ0Cvr45I82wwb/JRYHxMjq0xsEZKesRiWlftVdmUV&#10;2eXlpIkE9ykqWsuvq3NKKS7+9bPZ/6apqennnSPzf+iZnHav7+o7XVBZQ3F9E21jk6xevEJdVw8+&#10;QmTUMzXGPzzinWxRiW95fedL0SnxByzcrKsVdFTvqOipo6Clwus7NuPm57YaFhWY2FiVV9lcGfdu&#10;a6nP/U5xyDs1+XFfdZR1MNxYQVNZJA2icKYn6ikdKUMqxpR9mXpscdyFe6gFjoo7aVBQpkNRlTo5&#10;VVbtfLiYWcFoeDbX3Su4JExnHPJYMI7jkmoMN7TTmLRLYdYwjDNKQVw2T2fGJ5v+oBSWAhM54hHB&#10;mHcgY/pWXJbQYmafPCNKCvQ6WLI03MOxE0foLChhICCGPgt7jkhpcGSvEt3KSlRK7GM8M4lbwjzi&#10;4jxGuzqoLi35bmSg69rSQHfJ4cEuiY2DEj9x8puaJJOLS8aDElK/yRUcIL+mjtyKclLy8m7llok9&#10;hNb0757N+t9kfXi1rqnZQ23jE9M1XV2382tryBBa84u33uXwiXMER8Q9zRKVttS39Mk8W+S/OLg7&#10;vOrk56ToFeSnZhNgs/+/eo+f1dUV/XZ96qmt3TTS3Jzf2Zw/MDky7tTT1pXQ3tr5zvDgONmpqYiy&#10;4iktSKEwN5fY6CBBTBoMbd3NiKIs8zIynNktyxF1FVbVNBjbJ0u15AHqtUwodHKm28GPae94OqIS&#10;WfCN5bCJL/3aHnSZhzNjl85Vv1qu5A2wlNvC0bgqzjhmcUM+lFVZR/rM3agKiyc3IZliHVPelFTh&#10;zX2STL4qQfdBU5aH2rh0fIG2zjoGR3ppraimraru8PLyoilLS3+3Pq7+s++6wU+RgoKCX+bVNtjH&#10;5+aupRaXkVZeSWxevhDTsr5OEYnm86uqTP9Hovr3DBw9+nzT6HBwZXPLBXFT0zepRSXMnTjNzY/v&#10;09w79DBTVNFYVNsmX9Da+sv/1fizfvXz9Mj0lqmRqV3Ntc27CitKlMMiPFKL6kunG7saPr1w8dS3&#10;UxPDn5c0i79qERWw6BPKESNHBu3MuK+oyZsykpwW6pyj0rIc37SHtV0H6NPRZFBJna498rRoGtBk&#10;6ciwvienjOI5fSiPxYA8zkZUcz2ui6/9Olizi6PKzovqAxZUyOkwZGLI3U2yXLZ14MzXtxiYm2Wp&#10;u5+BhsavKosLLtXUljZPzQ6b9G6400+flJqaXyQXFtqml5SsRqSmPc0oKye5qIik/HxS8gsephUU&#10;dAtik/9fFdV/TfXAwIt1na3BNe2tbxSJa+9mF1cwMLnEiUs3GZg6/DizqPxqSWNHcXXP0J5ni/yH&#10;qOpp21nf32o52NNzYLi/P2psbOx8T3f3B3VVVXeGR0eeHjt/lt72NroTkljz9OeSrhknlVRYUVcS&#10;HEeGe5IKXJTaz5iRGof3ynB8uwLTNu6Cm2UK9Vkut+xLuGKWQLaFLeke9rTtkqNZVlWIfQcZMXdi&#10;rKeJtetnvptt735rsr2zfLK50+rEiRPPPft4G/zUyaqr+0NWdXVQfEHBm0ki0dPk4mLSS0uJzcz8&#10;LCE3tz+rpERHENQvns3+H2bdmco761+qaGqJSi0qvpIkKqWqe5AjF64zvXKaiISMu+ml1eLJlZW9&#10;zxb5D1NTU/P3wvSroaGhXw/NjEt2tXc199Q3r3SM9tV3dnddGR0coreumWFh6u9tY7SzhtHceCZt&#10;LZgz0OHP+xT5805Zzmtps6iqxZi5BUdCQlmRNKBX0ZhSNX2KrSxoivTnsL0HfTFRHwwWigrn2jrd&#10;jy5Oaq2t9WzcGeT/Lwhi+XlhTY1iUlFRWaKo6G5OTTXJoiLicnKISEn6UvhbmiEWv/Js9v8UKltb&#10;ny+tb44sqqm7llNeS6YwLZw8x40PPyZPXPl5XmnZkemV1fTZw8e2PlvkfwvrkfPfYue64AYHBw8s&#10;Ts6qLY5O27YUVVxuyy2/0VBZ/eax0QUhyo1wdm2W1pJcytMSaU+I4YiJC5dkLVi0cWKiKoXDSUFM&#10;yatTZ2rKkKP7nTmRuHBGaEC+f7MNftp4e3v/vWNQ0L/GZOSopxZVRJXVt56NzcolICmJ0Ix0wjMz&#10;EeIg8Xl5F7IrKvSeLfYXYXLp+B8bB0ZiCmpqrxY3tz5JKxZ/V9c1xJX3Pvj+jpMF5eL3OobHc/tn&#10;Z7f+myD+sxgfH//Neifk9cerw/MaHaMD/vMj0zoD7e3Bzc2VZ+aayx4NGhp9dlTX/LMJFaPP5k3s&#10;n1T6e32VGxVJdHIMOeUllNfUvtvU1hk6PDz8L9+vdIOfHutDD1v4eRsbuDhNGrq4vKdqa/Gdlo0d&#10;5q4+xOUVk1ReimNkCApmJmySPUB8YeHJoMTE9V7Uf3HWx92o6BzZVVTbmC6qaXo7tbiUirZuDp99&#10;k/Hl4xTWtb2TIarIbekal6js6PiLX0U7XF//L0u5pX88kpv7p3+blgsKNo3mZuqnRob1BYT6PoyI&#10;CyVfiNO9/eM01nWcm5yc96jfENhPD/eoqJeMPFxKbAL9H1oG+WHh64ac8UG2KB/gRdl9/FFRllcO&#10;7GeTzH52KStf1HdxCtDR0fmrx5iSlpY/FTW1JWeUVV9PFlWRW9tBz/wqJ6/+mYyS8kf+oTG3ukbm&#10;UpsHJzc/W+SvSlZW1h+SM1OTgqNCPkxISyFXVMz41Mx3PT197za2tcXPzc1t9KD4KbEuLIewoBLX&#10;yNCHtiF+aFsaYWhngpW7Lda+rkioKbFZ7gC/ff21b1/cIzGmYGi4+9miPwiK6up+K2po0c6qqi+N&#10;ycr5eP0UQFFrB13DM7T2jXznHxH9bmF1Y1pL71+/6896TK2orlaNiotbMDAz+sbT35fJmVlOHl79&#10;tKG2qWFiYm7bs1k3+CkQGBO4LzQhojcgMugLrUMWGByyQsNMH01rY+TM9HhNcK0X9u5BQkXlvJK1&#10;mfKzxX5wpNe1SOQ0NBXFZGTfTS8qpbihlcPnL9M7t0R8fvHN9LLKlJKW3nWB/cVPuK6fl1pemFZc&#10;nZ9vbqyuebS6uECDuJy+thauXb/F2uraw+bm9oaFqantGyeEf0IExwT/KTQhNNbcw+WGjoMN2o7W&#10;mAd6oWpnzmYF2ce/2/L6rS0K8kVb5eVffrbID5bslpZtJY3t+cV1ze+l5JeQVVHL8OE1RpfXKGvt&#10;vhmdlltWNzjiUtUz9p/+XdZPUi9MDylOjA40TQ723l0Y7qWhKIeMqOD78RFh9zy83PCLCGVuYZ6F&#10;+flH1WJxU1dLi8SGuH5iREREPO8UGRp50MXhuJqN+fmDrnY1xoE+SqYuLuv9/n5MG/tnLUK0ahkc&#10;zyqobjqXIRJ/mllRQ23fKCvn3qR1cPw73/DYa2U1DbFzR07/b4+Jq7OrL63MzqpNDA+3zo0OfNLX&#10;1kB+ajyJQd7XC2JCkruKi18b6up6pbG5MdMzNPDjiIR4JsanaG9o/Fycn9/eUVOz49mqNvgpsV4P&#10;WFtbrx9W/tG3nOuHx8WdfXtzquvEYSmpDzPFdSQITjZ/8gzLJ09/m1lQfD2/si6pe/KwbFHRf+xk&#10;7erMquT4yHjt4ODgZ+ePHXvaVV1FVmTop4Up0auVJTnxbbWl//coSsJvHJYQ5+Pk4fWWtqEhETHx&#10;DPV0UZGT8jQy2H2yLCdS+9mcG2zww6a1e3pfXm1bZWZh0YPUguIv86sa6ZpYYPXCNTLLaihv7jjX&#10;NTbrN7y6+j91CHw9so2Ojv5iZmhIeqijo2p0qP/e3OgYVXl5pAQE36nJL4xOUVP7O2Nd3S2qOqr6&#10;u+VlzV/fv8/81a1bzTdJSMT/7T//y9u/f/kPyKkooq2niZenI36edrjam6Kjc2DNw8Puf1sPkw02&#10;+E8npaLihcKKGuXUoqKGVJHoTka5mOreQZbPXqBvcprC6tqLNa1dgePjSy88W+T/xcLCwvbO7s78&#10;qvrqN0dGRz4d6RXqp+LiT2P9fW80V4nz1+exNTPbvHXr1pKf/+rXH/zL757jxe2beH77q/x60x/5&#10;3ebX+afnn+dnv/5n/uX3L/HK1j1IKCrxqpwUz21/hVd2blpztrPcENYGPz6EyPsP2RXVcimi0vro&#10;9PS7CYLTZFVU0jUyyYmzb37T0TdyIUdcHzIwMPDi+vxC7fO77tFRWZFYXFxWVfPx4MAQTXV15Gdl&#10;fSAWicpbKiulemtqfrU+r5rgVJq2ph4v79p+63c7XkdSQwVNM0Ok1RTQMdHB3f8QZvb6qOor8squ&#10;Tfx+26u8tHszLwuPX9zz+jlda0PvP+zdu9H1aYMfL+s1ZXV9i4yourEpNj7pSUZRGYmF5Yi7B1g4&#10;debbjqHh9wrLq04nJSffa6gUfzPV1/2dOC/768Ks9DPtTa1FMzNLu//9kTwLdwfVzdJ7z0lpKGHi&#10;5oC8oQZ7lSVx8XTAzcMOb99DBIV54uhuiZmdPj4hbti6WGPvZX3JPchR99lqNtjgp0F5fadMelV9&#10;aUZJ+UpkUvJnybn5tPQPcubqNSYWlsjOySU6JuZyd2ur8bNF/pvY+3srq5sanNEw0UfZSAdZHRWM&#10;HcwwsTbEw9MJv0APPPycsXAwRu2g4vdDX2/Zu/krJw/7Qb9Ij40IuMFPk/WOyTnF5erZBaKOjLyC&#10;+4lZ2dR3dfHGm1cZmZyipEJ8amBiyrOnp+f3zxb5fyK4oKmrraKchlqzgrbqPSMHG/RtzFHV1URL&#10;TxMre0vBrRzQFmKhnfBXRVcDRQ2lC/bu9mbrMfLZWjbY4KeJEBN/nlVUpJacl92RmJn6MDU/9/tR&#10;fhvbOolPTHlUWCKubWzs/+9eumJtbf0Pxg4OSrrWFnUGNtbn9YwN39I3NX6qa2zAtn07v96vJHNL&#10;RU/tnLGtmdg9wFtmXdDPFt1gg58+63VYbkmJclxmSndKXtbToqoaGtp6KSoWfxsTl/RmZm5RaHZ2&#10;+f/XVcA/Wz83qJaS8neuAV573EO8VR193HauP/+pnDPcYIP/IeuX1FhZWb1sc8j+oJ2zo7mzm7N5&#10;eEy4p4Orw3hQRNBTZx8PXH29SUhPJTg8GCtrUzx9XNZiYgI1N26svcEG/w5pbe1fqRvqRrwqsf38&#10;K1s33Xt1y+tI7NnFpq1befHVl1DVVsQn0AVnD3u8A9xxcrfDzdsRF1c7XD2crgYF+awPqrMhrA02&#10;+Df03Nx+7xYUkPr81m2f7lCQY5eqMvu1NZDR0sQ7PIzgqHCi46PwC/TEN8ADLz9XfPxc8A90F0Tl&#10;iK2d+VUff9cNYW2wwb/h4u//gk9YSNZzr7zyqfmhQ7gG+mHr4Yypk7UgqgCiU2JJzUghJjYcVzdH&#10;vPw98AnyJjYxmtDIYMKiQy+HxYYEu4R832F5gw02WMcnJOQ1DTOTJkl19S98IkKwdLZDz1wPF29n&#10;vIO8EERDYmosWTnJ65EPv3B/YjIS0TY14qUdm2/LKslFCHXZhqg22ODf4xsTLqVmZjSioKeDe0QA&#10;B22MsTxki7e/D06Cezl7uwj1lBtGViYY2Vui72DDNtn9XyrqaM85+Llp77S23hhoc4MN/lt4p4T/&#10;zi7AM0DNVP/8AR11TB0sOeT+ff2Eo5MlxpYGGFobY+1qh/JBDSRkpN538nOPtPLw+O2zVWywwQb/&#10;PbxTvH/hE+Kj7hXg5eAd7N1u4mDxUNNMj10KMmyXl0LD1OAbZR31JZdgb631XhbPFtvgf4m/+Zv/&#10;AyX5C/Sm/XXZAAAAAElFTkSuQmCCUEsBAi0AFAAGAAgAAAAhALGCZ7YKAQAAEwIAABMAAAAAAAAA&#10;AAAAAAAAAAAAAFtDb250ZW50X1R5cGVzXS54bWxQSwECLQAUAAYACAAAACEAOP0h/9YAAACUAQAA&#10;CwAAAAAAAAAAAAAAAAA7AQAAX3JlbHMvLnJlbHNQSwECLQAUAAYACAAAACEAFDu22akDAAAzCwAA&#10;DgAAAAAAAAAAAAAAAAA6AgAAZHJzL2Uyb0RvYy54bWxQSwECLQAUAAYACAAAACEALmzwAMUAAACl&#10;AQAAGQAAAAAAAAAAAAAAAAAPBgAAZHJzL19yZWxzL2Uyb0RvYy54bWwucmVsc1BLAQItABQABgAI&#10;AAAAIQDCBwtm4QAAAAsBAAAPAAAAAAAAAAAAAAAAAAsHAABkcnMvZG93bnJldi54bWxQSwECLQAK&#10;AAAAAAAAACEApvw0u8MrAwDDKwMAFAAAAAAAAAAAAAAAAAAZCAAAZHJzL21lZGlhL2ltYWdlMS5w&#10;bmdQSwECLQAKAAAAAAAAACEAtCisXZK5AACSuQAAFAAAAAAAAAAAAAAAAAAONAMAZHJzL21lZGlh&#10;L2ltYWdlMi5wbmdQSwUGAAAAAAcABwC+AQAA0u0DAAAA&#10;">
                <v:shape id="Picture 17" o:spid="_x0000_s1027" type="#_x0000_t75" style="position:absolute;left:2431;top:3911;width:1790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aAwAAAANsAAAAPAAAAZHJzL2Rvd25yZXYueG1sRE9La8JA&#10;EL4L/Q/LFLzpxhxU0myCCKHeSm2RHofs5IHZ2XR3a9J/3y0I3ubje05ezmYQN3K+t6xgs05AENdW&#10;99wq+PyoVnsQPiBrHCyTgl/yUBZPixwzbSd+p9s5tCKGsM9QQRfCmEnp644M+rUdiSPXWGcwROha&#10;qR1OMdwMMk2SrTTYc2zocKRjR/X1/GMUjJV/5d1307uvKZzepiHd6/qi1PJ5PryACDSHh/juPuk4&#10;fwf/v8QDZPEHAAD//wMAUEsBAi0AFAAGAAgAAAAhANvh9svuAAAAhQEAABMAAAAAAAAAAAAAAAAA&#10;AAAAAFtDb250ZW50X1R5cGVzXS54bWxQSwECLQAUAAYACAAAACEAWvQsW78AAAAVAQAACwAAAAAA&#10;AAAAAAAAAAAfAQAAX3JlbHMvLnJlbHNQSwECLQAUAAYACAAAACEA5dY2gMAAAADbAAAADwAAAAAA&#10;AAAAAAAAAAAHAgAAZHJzL2Rvd25yZXYueG1sUEsFBgAAAAADAAMAtwAAAPQCAAAAAA==&#10;">
                  <v:imagedata r:id="rId92" o:title="Van 1" croptop="16887f" cropbottom="8879f" cropleft="4125f" cropright="7717f"/>
                  <v:path arrowok="t"/>
                </v:shape>
                <v:shape id="Picture 16" o:spid="_x0000_s1028" type="#_x0000_t75" style="position:absolute;left:11590;top:7213;width:6585;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NwAAAANsAAAAPAAAAZHJzL2Rvd25yZXYueG1sRE9Li8Iw&#10;EL4L+x/CCHsRTd1DkW6jiCDoQRYfsNehGdtiMwlNtrb++o0geJuP7zn5qjeN6Kj1tWUF81kCgriw&#10;uuZSweW8nS5A+ICssbFMCgbysFp+jHLMtL3zkbpTKEUMYZ+hgioEl0npi4oM+pl1xJG72tZgiLAt&#10;pW7xHsNNI7+SJJUGa44NFTraVFTcTn9GgU4nQ2cPP+V+P+DWufDgw+9Dqc9xv/4GEagPb/HLvdNx&#10;fgrPX+IBcvkPAAD//wMAUEsBAi0AFAAGAAgAAAAhANvh9svuAAAAhQEAABMAAAAAAAAAAAAAAAAA&#10;AAAAAFtDb250ZW50X1R5cGVzXS54bWxQSwECLQAUAAYACAAAACEAWvQsW78AAAAVAQAACwAAAAAA&#10;AAAAAAAAAAAfAQAAX3JlbHMvLnJlbHNQSwECLQAUAAYACAAAACEA3v1XTcAAAADbAAAADwAAAAAA&#10;AAAAAAAAAAAHAgAAZHJzL2Rvd25yZXYueG1sUEsFBgAAAAADAAMAtwAAAPQCAAAAAA==&#10;">
                  <v:imagedata r:id="rId93" o:title="" cropleft="8948f" cropright="7859f"/>
                  <v:path arrowok="t"/>
                </v:shape>
                <w10:wrap type="through"/>
              </v:group>
            </w:pict>
          </mc:Fallback>
        </mc:AlternateContent>
      </w:r>
      <w:r w:rsidR="002E5008" w:rsidRPr="00C523D2">
        <w:rPr>
          <w:rFonts w:ascii="Century Gothic" w:hAnsi="Century Gothic"/>
          <w:b/>
          <w:color w:val="244061" w:themeColor="accent1" w:themeShade="80"/>
          <w:sz w:val="28"/>
          <w:szCs w:val="28"/>
          <w:u w:val="single"/>
        </w:rPr>
        <w:t>Thursday Supermarket Shopping</w:t>
      </w:r>
    </w:p>
    <w:p w:rsidR="005D6334" w:rsidRPr="002D5FD9" w:rsidRDefault="00833108" w:rsidP="00446CD3">
      <w:pPr>
        <w:spacing w:after="0"/>
        <w:jc w:val="both"/>
        <w:rPr>
          <w:rFonts w:ascii="Century Gothic" w:hAnsi="Century Gothic"/>
          <w:b/>
          <w:sz w:val="20"/>
          <w:szCs w:val="20"/>
          <w:u w:val="single"/>
        </w:rPr>
      </w:pPr>
      <w:r w:rsidRPr="00446CD3">
        <w:rPr>
          <w:rFonts w:ascii="Century Gothic" w:hAnsi="Century Gothic"/>
          <w:b/>
          <w:color w:val="984806" w:themeColor="accent6" w:themeShade="80"/>
          <w:sz w:val="28"/>
          <w:szCs w:val="28"/>
        </w:rPr>
        <w:t>Every Thursday</w:t>
      </w:r>
      <w:r w:rsidR="005F2306" w:rsidRPr="00446CD3">
        <w:rPr>
          <w:rFonts w:ascii="Century Gothic" w:hAnsi="Century Gothic"/>
          <w:b/>
          <w:color w:val="984806" w:themeColor="accent6" w:themeShade="80"/>
          <w:sz w:val="28"/>
          <w:szCs w:val="28"/>
        </w:rPr>
        <w:t xml:space="preserve">:  </w:t>
      </w:r>
      <w:r w:rsidRPr="00446CD3">
        <w:rPr>
          <w:rFonts w:ascii="Century Gothic" w:hAnsi="Century Gothic"/>
          <w:b/>
          <w:color w:val="984806" w:themeColor="accent6" w:themeShade="80"/>
          <w:sz w:val="28"/>
          <w:szCs w:val="28"/>
        </w:rPr>
        <w:t>Leave 9.00am</w:t>
      </w:r>
      <w:r w:rsidR="005F2306" w:rsidRPr="00446CD3">
        <w:rPr>
          <w:rFonts w:ascii="Century Gothic" w:hAnsi="Century Gothic"/>
          <w:b/>
          <w:color w:val="984806" w:themeColor="accent6" w:themeShade="80"/>
          <w:sz w:val="28"/>
          <w:szCs w:val="28"/>
        </w:rPr>
        <w:tab/>
        <w:t xml:space="preserve">- </w:t>
      </w:r>
      <w:r w:rsidRPr="00446CD3">
        <w:rPr>
          <w:rFonts w:ascii="Century Gothic" w:hAnsi="Century Gothic"/>
          <w:b/>
          <w:color w:val="984806" w:themeColor="accent6" w:themeShade="80"/>
          <w:sz w:val="28"/>
          <w:szCs w:val="28"/>
        </w:rPr>
        <w:t xml:space="preserve">Pick up at </w:t>
      </w:r>
      <w:r w:rsidR="00662C2D" w:rsidRPr="00446CD3">
        <w:rPr>
          <w:rFonts w:ascii="Century Gothic" w:hAnsi="Century Gothic"/>
          <w:b/>
          <w:color w:val="984806" w:themeColor="accent6" w:themeShade="80"/>
          <w:sz w:val="28"/>
          <w:szCs w:val="28"/>
        </w:rPr>
        <w:t>10.00am</w:t>
      </w:r>
      <w:r w:rsidR="00BA2F8A">
        <w:rPr>
          <w:rFonts w:ascii="Century Gothic" w:hAnsi="Century Gothic"/>
          <w:b/>
          <w:color w:val="984806" w:themeColor="accent6" w:themeShade="80"/>
          <w:sz w:val="28"/>
          <w:szCs w:val="28"/>
        </w:rPr>
        <w:t>.</w:t>
      </w:r>
      <w:r w:rsidR="00662C2D" w:rsidRPr="00446CD3">
        <w:rPr>
          <w:rFonts w:ascii="Century Gothic" w:hAnsi="Century Gothic"/>
          <w:b/>
          <w:color w:val="984806" w:themeColor="accent6" w:themeShade="80"/>
          <w:sz w:val="28"/>
          <w:szCs w:val="28"/>
        </w:rPr>
        <w:t xml:space="preserve"> </w:t>
      </w:r>
      <w:r w:rsidR="00662C2D" w:rsidRPr="00BA2F8A">
        <w:rPr>
          <w:rFonts w:ascii="Century Gothic" w:hAnsi="Century Gothic"/>
          <w:color w:val="1D1B11" w:themeColor="background2" w:themeShade="1A"/>
          <w:sz w:val="28"/>
          <w:szCs w:val="28"/>
        </w:rPr>
        <w:t>As</w:t>
      </w:r>
      <w:r w:rsidRPr="00446CD3">
        <w:rPr>
          <w:rFonts w:ascii="Century Gothic" w:hAnsi="Century Gothic"/>
          <w:sz w:val="28"/>
          <w:szCs w:val="28"/>
        </w:rPr>
        <w:t xml:space="preserve"> we are lim</w:t>
      </w:r>
      <w:r w:rsidR="00446CD3" w:rsidRPr="00446CD3">
        <w:rPr>
          <w:rFonts w:ascii="Century Gothic" w:hAnsi="Century Gothic"/>
          <w:sz w:val="28"/>
          <w:szCs w:val="28"/>
        </w:rPr>
        <w:t xml:space="preserve">ited to 9 people for each trip, </w:t>
      </w:r>
      <w:r w:rsidRPr="00446CD3">
        <w:rPr>
          <w:rFonts w:ascii="Century Gothic" w:hAnsi="Century Gothic"/>
          <w:sz w:val="28"/>
          <w:szCs w:val="28"/>
        </w:rPr>
        <w:t xml:space="preserve">we ask that you phone </w:t>
      </w:r>
      <w:r w:rsidR="005F2306" w:rsidRPr="00446CD3">
        <w:rPr>
          <w:rFonts w:ascii="Century Gothic" w:hAnsi="Century Gothic"/>
          <w:sz w:val="28"/>
          <w:szCs w:val="28"/>
        </w:rPr>
        <w:t>Reception</w:t>
      </w:r>
      <w:r w:rsidRPr="00446CD3">
        <w:rPr>
          <w:rFonts w:ascii="Century Gothic" w:hAnsi="Century Gothic"/>
          <w:sz w:val="28"/>
          <w:szCs w:val="28"/>
        </w:rPr>
        <w:t xml:space="preserve"> </w:t>
      </w:r>
      <w:r w:rsidR="00E731CB">
        <w:rPr>
          <w:rFonts w:ascii="Century Gothic" w:hAnsi="Century Gothic"/>
          <w:sz w:val="28"/>
          <w:szCs w:val="28"/>
        </w:rPr>
        <w:t xml:space="preserve">to reserve your seat. </w:t>
      </w:r>
      <w:r w:rsidRPr="00446CD3">
        <w:rPr>
          <w:rFonts w:ascii="Century Gothic" w:hAnsi="Century Gothic"/>
          <w:sz w:val="28"/>
          <w:szCs w:val="28"/>
        </w:rPr>
        <w:t>If you are a regular user of the trips please just let the office know if you are unable to come.</w:t>
      </w:r>
      <w:r w:rsidR="00446CD3" w:rsidRPr="00446CD3">
        <w:rPr>
          <w:rFonts w:ascii="Century Gothic" w:hAnsi="Century Gothic"/>
          <w:sz w:val="28"/>
          <w:szCs w:val="28"/>
        </w:rPr>
        <w:t xml:space="preserve"> </w:t>
      </w:r>
      <w:r w:rsidR="00E731CB">
        <w:rPr>
          <w:rFonts w:ascii="Century Gothic" w:hAnsi="Century Gothic"/>
          <w:sz w:val="28"/>
          <w:szCs w:val="28"/>
        </w:rPr>
        <w:t>Contact</w:t>
      </w:r>
      <w:r w:rsidR="00E731CB">
        <w:rPr>
          <w:rFonts w:ascii="Century Gothic" w:hAnsi="Century Gothic"/>
          <w:b/>
          <w:color w:val="4F6228" w:themeColor="accent3" w:themeShade="80"/>
          <w:sz w:val="28"/>
          <w:szCs w:val="28"/>
        </w:rPr>
        <w:t xml:space="preserve"> Mary at Reception.</w:t>
      </w:r>
    </w:p>
    <w:p w:rsidR="007633D5" w:rsidRPr="00C523D2" w:rsidRDefault="007633D5" w:rsidP="007633D5">
      <w:pPr>
        <w:spacing w:after="0"/>
        <w:jc w:val="both"/>
        <w:rPr>
          <w:rFonts w:ascii="Century Gothic" w:eastAsia="Calibri" w:hAnsi="Century Gothic" w:cs="Times New Roman"/>
          <w:b/>
          <w:color w:val="244061" w:themeColor="accent1" w:themeShade="80"/>
          <w:sz w:val="28"/>
          <w:szCs w:val="28"/>
          <w:lang w:val="en-GB"/>
        </w:rPr>
      </w:pPr>
      <w:r w:rsidRPr="00C523D2">
        <w:rPr>
          <w:rFonts w:ascii="Century Gothic" w:eastAsia="Calibri" w:hAnsi="Century Gothic" w:cs="Times New Roman"/>
          <w:b/>
          <w:color w:val="244061" w:themeColor="accent1" w:themeShade="80"/>
          <w:sz w:val="28"/>
          <w:szCs w:val="28"/>
          <w:u w:val="single"/>
          <w:lang w:val="en-GB"/>
        </w:rPr>
        <w:t>Trash &amp; Treasure</w:t>
      </w:r>
      <w:r w:rsidRPr="00C523D2">
        <w:rPr>
          <w:rFonts w:ascii="Century Gothic" w:eastAsia="Calibri" w:hAnsi="Century Gothic" w:cs="Times New Roman"/>
          <w:b/>
          <w:color w:val="244061" w:themeColor="accent1" w:themeShade="80"/>
          <w:sz w:val="28"/>
          <w:szCs w:val="28"/>
          <w:lang w:val="en-GB"/>
        </w:rPr>
        <w:t xml:space="preserve">  </w:t>
      </w:r>
    </w:p>
    <w:p w:rsidR="00A74F22" w:rsidRPr="00371CC9" w:rsidRDefault="00121379" w:rsidP="007633D5">
      <w:pPr>
        <w:spacing w:after="0"/>
        <w:jc w:val="both"/>
        <w:rPr>
          <w:rFonts w:ascii="Century Gothic" w:hAnsi="Century Gothic"/>
          <w:b/>
          <w:color w:val="17365D" w:themeColor="text2" w:themeShade="BF"/>
          <w:sz w:val="28"/>
          <w:szCs w:val="28"/>
        </w:rPr>
      </w:pPr>
      <w:r>
        <w:rPr>
          <w:rFonts w:ascii="Century Gothic" w:eastAsia="Calibri" w:hAnsi="Century Gothic" w:cs="Times New Roman"/>
          <w:b/>
          <w:color w:val="984806" w:themeColor="accent6" w:themeShade="80"/>
          <w:sz w:val="28"/>
          <w:szCs w:val="28"/>
          <w:lang w:val="en-GB"/>
        </w:rPr>
        <w:t>Saturday 27</w:t>
      </w:r>
      <w:r w:rsidR="009767D1" w:rsidRPr="009767D1">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w:t>
      </w:r>
      <w:r w:rsidR="00BA4C18" w:rsidRPr="007633D5">
        <w:rPr>
          <w:rFonts w:ascii="Century Gothic" w:eastAsia="Calibri" w:hAnsi="Century Gothic" w:cs="Times New Roman"/>
          <w:b/>
          <w:color w:val="984806" w:themeColor="accent6" w:themeShade="80"/>
          <w:sz w:val="28"/>
          <w:szCs w:val="28"/>
          <w:lang w:val="en-GB"/>
        </w:rPr>
        <w:t>at</w:t>
      </w:r>
      <w:r w:rsidR="000A6DCE" w:rsidRPr="007633D5">
        <w:rPr>
          <w:rFonts w:ascii="Century Gothic" w:eastAsia="Calibri" w:hAnsi="Century Gothic" w:cs="Times New Roman"/>
          <w:b/>
          <w:color w:val="984806" w:themeColor="accent6" w:themeShade="80"/>
          <w:sz w:val="28"/>
          <w:szCs w:val="28"/>
          <w:lang w:val="en-GB"/>
        </w:rPr>
        <w:t xml:space="preserve"> </w:t>
      </w:r>
      <w:r w:rsidR="00673999" w:rsidRPr="007633D5">
        <w:rPr>
          <w:rFonts w:ascii="Century Gothic" w:eastAsia="Calibri" w:hAnsi="Century Gothic" w:cs="Times New Roman"/>
          <w:b/>
          <w:color w:val="984806" w:themeColor="accent6" w:themeShade="80"/>
          <w:sz w:val="28"/>
          <w:szCs w:val="28"/>
          <w:lang w:val="en-GB"/>
        </w:rPr>
        <w:t>10.00am</w:t>
      </w:r>
      <w:r w:rsidR="00673999">
        <w:rPr>
          <w:rFonts w:ascii="Century Gothic" w:eastAsia="Calibri" w:hAnsi="Century Gothic" w:cs="Times New Roman"/>
          <w:b/>
          <w:color w:val="984806" w:themeColor="accent6" w:themeShade="80"/>
          <w:sz w:val="28"/>
          <w:szCs w:val="28"/>
          <w:lang w:val="en-GB"/>
        </w:rPr>
        <w:t xml:space="preserve"> </w:t>
      </w:r>
      <w:r w:rsidR="005F2306">
        <w:rPr>
          <w:noProof/>
          <w:color w:val="0000FF"/>
          <w:lang w:eastAsia="en-NZ"/>
        </w:rPr>
        <w:drawing>
          <wp:anchor distT="0" distB="0" distL="114300" distR="114300" simplePos="0" relativeHeight="252813823" behindDoc="0" locked="0" layoutInCell="1" allowOverlap="1" wp14:anchorId="46B1F744" wp14:editId="3467B68F">
            <wp:simplePos x="0" y="0"/>
            <wp:positionH relativeFrom="column">
              <wp:posOffset>4341495</wp:posOffset>
            </wp:positionH>
            <wp:positionV relativeFrom="paragraph">
              <wp:posOffset>52705</wp:posOffset>
            </wp:positionV>
            <wp:extent cx="2223135" cy="604520"/>
            <wp:effectExtent l="0" t="0" r="5715" b="5080"/>
            <wp:wrapThrough wrapText="bothSides">
              <wp:wrapPolygon edited="0">
                <wp:start x="740" y="0"/>
                <wp:lineTo x="0" y="3403"/>
                <wp:lineTo x="0" y="19739"/>
                <wp:lineTo x="2961" y="21101"/>
                <wp:lineTo x="18139" y="21101"/>
                <wp:lineTo x="19990" y="21101"/>
                <wp:lineTo x="21470" y="12933"/>
                <wp:lineTo x="21470" y="6807"/>
                <wp:lineTo x="3147" y="0"/>
                <wp:lineTo x="740" y="0"/>
              </wp:wrapPolygon>
            </wp:wrapThrough>
            <wp:docPr id="26" name="irc_mi" descr="Image result for trash and treasur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sh and treasure">
                      <a:hlinkClick r:id="rId94"/>
                    </pic:cNvP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9225" r="15406" b="10921"/>
                    <a:stretch/>
                  </pic:blipFill>
                  <pic:spPr bwMode="auto">
                    <a:xfrm>
                      <a:off x="0" y="0"/>
                      <a:ext cx="2223135" cy="60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DCE">
        <w:rPr>
          <w:rFonts w:ascii="Century Gothic" w:eastAsia="Calibri" w:hAnsi="Century Gothic" w:cs="Arial"/>
          <w:sz w:val="28"/>
          <w:szCs w:val="28"/>
          <w:lang w:val="en-GB"/>
        </w:rPr>
        <w:t>H</w:t>
      </w:r>
      <w:r w:rsidR="000A6DCE" w:rsidRPr="008C656B">
        <w:rPr>
          <w:rFonts w:ascii="Century Gothic" w:eastAsia="Calibri" w:hAnsi="Century Gothic" w:cs="Arial"/>
          <w:sz w:val="28"/>
          <w:szCs w:val="28"/>
          <w:lang w:val="en-GB"/>
        </w:rPr>
        <w:t>ave a look and, maybe, buy something o</w:t>
      </w:r>
      <w:r w:rsidR="000A6DCE">
        <w:rPr>
          <w:rFonts w:ascii="Century Gothic" w:eastAsia="Calibri" w:hAnsi="Century Gothic" w:cs="Arial"/>
          <w:sz w:val="28"/>
          <w:szCs w:val="28"/>
          <w:lang w:val="en-GB"/>
        </w:rPr>
        <w:t>ff the Trash and Treasure Table where you will find some bargains.</w:t>
      </w:r>
      <w:r w:rsidR="000A6DCE" w:rsidRPr="00E03F89">
        <w:rPr>
          <w:noProof/>
          <w:color w:val="0000FF"/>
          <w:lang w:eastAsia="en-NZ"/>
        </w:rPr>
        <w:t xml:space="preserve"> </w:t>
      </w:r>
      <w:r w:rsidR="00706105" w:rsidRPr="007633D5">
        <w:rPr>
          <w:rFonts w:ascii="Century Gothic" w:hAnsi="Century Gothic"/>
          <w:sz w:val="28"/>
          <w:szCs w:val="28"/>
        </w:rPr>
        <w:t xml:space="preserve">Contact </w:t>
      </w:r>
      <w:r w:rsidR="007633D5">
        <w:rPr>
          <w:rFonts w:ascii="Century Gothic" w:hAnsi="Century Gothic"/>
          <w:b/>
          <w:color w:val="4F6228" w:themeColor="accent3" w:themeShade="80"/>
          <w:sz w:val="28"/>
          <w:szCs w:val="28"/>
        </w:rPr>
        <w:t xml:space="preserve">Betty Harding: </w:t>
      </w:r>
      <w:r w:rsidR="00706105" w:rsidRPr="007633D5">
        <w:rPr>
          <w:rFonts w:ascii="Century Gothic" w:hAnsi="Century Gothic"/>
          <w:b/>
          <w:color w:val="4F6228" w:themeColor="accent3" w:themeShade="80"/>
          <w:sz w:val="28"/>
          <w:szCs w:val="28"/>
        </w:rPr>
        <w:t>437</w:t>
      </w:r>
      <w:r w:rsidR="007633D5">
        <w:rPr>
          <w:rFonts w:ascii="Century Gothic" w:hAnsi="Century Gothic"/>
          <w:b/>
          <w:color w:val="4F6228" w:themeColor="accent3" w:themeShade="80"/>
          <w:sz w:val="28"/>
          <w:szCs w:val="28"/>
        </w:rPr>
        <w:t>-</w:t>
      </w:r>
      <w:r w:rsidR="00706105" w:rsidRPr="007633D5">
        <w:rPr>
          <w:rFonts w:ascii="Century Gothic" w:hAnsi="Century Gothic"/>
          <w:b/>
          <w:color w:val="4F6228" w:themeColor="accent3" w:themeShade="80"/>
          <w:sz w:val="28"/>
          <w:szCs w:val="28"/>
        </w:rPr>
        <w:t>7607</w:t>
      </w:r>
    </w:p>
    <w:p w:rsidR="00706105" w:rsidRPr="002D5FD9" w:rsidRDefault="00706105" w:rsidP="002E5008">
      <w:pPr>
        <w:spacing w:after="0"/>
        <w:rPr>
          <w:rFonts w:ascii="Century Gothic" w:hAnsi="Century Gothic"/>
          <w:sz w:val="20"/>
          <w:szCs w:val="20"/>
        </w:rPr>
      </w:pPr>
    </w:p>
    <w:p w:rsidR="00030FBE" w:rsidRPr="00C523D2" w:rsidRDefault="00030FBE" w:rsidP="00030FBE">
      <w:pPr>
        <w:spacing w:after="0"/>
        <w:jc w:val="both"/>
        <w:rPr>
          <w:rFonts w:ascii="Century Gothic" w:hAnsi="Century Gothic"/>
          <w:b/>
          <w:color w:val="244061" w:themeColor="accent1" w:themeShade="80"/>
          <w:sz w:val="28"/>
          <w:szCs w:val="28"/>
          <w:u w:val="single"/>
          <w:lang w:val="en"/>
        </w:rPr>
      </w:pPr>
      <w:r w:rsidRPr="00C523D2">
        <w:rPr>
          <w:rFonts w:ascii="Century Gothic" w:hAnsi="Century Gothic"/>
          <w:noProof/>
          <w:color w:val="244061" w:themeColor="accent1" w:themeShade="80"/>
          <w:sz w:val="28"/>
          <w:szCs w:val="28"/>
          <w:lang w:eastAsia="en-NZ"/>
        </w:rPr>
        <w:drawing>
          <wp:anchor distT="0" distB="0" distL="114300" distR="114300" simplePos="0" relativeHeight="252900863" behindDoc="0" locked="0" layoutInCell="1" allowOverlap="1" wp14:anchorId="665E3794" wp14:editId="4787236C">
            <wp:simplePos x="0" y="0"/>
            <wp:positionH relativeFrom="column">
              <wp:posOffset>5570220</wp:posOffset>
            </wp:positionH>
            <wp:positionV relativeFrom="paragraph">
              <wp:posOffset>80645</wp:posOffset>
            </wp:positionV>
            <wp:extent cx="1116965" cy="857250"/>
            <wp:effectExtent l="0" t="0" r="6985" b="0"/>
            <wp:wrapThrough wrapText="bothSides">
              <wp:wrapPolygon edited="0">
                <wp:start x="0" y="0"/>
                <wp:lineTo x="0" y="21120"/>
                <wp:lineTo x="21367" y="21120"/>
                <wp:lineTo x="21367" y="0"/>
                <wp:lineTo x="0" y="0"/>
              </wp:wrapPolygon>
            </wp:wrapThrough>
            <wp:docPr id="39" name="irc_mi" descr="Image result for choi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ir">
                      <a:hlinkClick r:id="rId96"/>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l="7023" t="17334" r="5351" b="15667"/>
                    <a:stretch/>
                  </pic:blipFill>
                  <pic:spPr bwMode="auto">
                    <a:xfrm>
                      <a:off x="0" y="0"/>
                      <a:ext cx="1116965" cy="857250"/>
                    </a:xfrm>
                    <a:prstGeom prst="rect">
                      <a:avLst/>
                    </a:prstGeom>
                    <a:noFill/>
                    <a:ln>
                      <a:noFill/>
                    </a:ln>
                    <a:extLst>
                      <a:ext uri="{53640926-AAD7-44D8-BBD7-CCE9431645EC}">
                        <a14:shadowObscured xmlns:a14="http://schemas.microsoft.com/office/drawing/2010/main"/>
                      </a:ext>
                    </a:extLst>
                  </pic:spPr>
                </pic:pic>
              </a:graphicData>
            </a:graphic>
          </wp:anchor>
        </w:drawing>
      </w:r>
      <w:r w:rsidRPr="00C523D2">
        <w:rPr>
          <w:rFonts w:ascii="Century Gothic" w:hAnsi="Century Gothic"/>
          <w:b/>
          <w:color w:val="244061" w:themeColor="accent1" w:themeShade="80"/>
          <w:sz w:val="28"/>
          <w:szCs w:val="28"/>
          <w:u w:val="single"/>
          <w:lang w:val="en"/>
        </w:rPr>
        <w:t>Village Choir</w:t>
      </w:r>
    </w:p>
    <w:p w:rsidR="00030FBE" w:rsidRPr="007633D5" w:rsidRDefault="00FB57B3" w:rsidP="00030FBE">
      <w:pPr>
        <w:spacing w:after="0"/>
        <w:jc w:val="both"/>
        <w:rPr>
          <w:rFonts w:ascii="Century Gothic" w:hAnsi="Century Gothic"/>
          <w:b/>
          <w:color w:val="4F6228" w:themeColor="accent3" w:themeShade="80"/>
          <w:sz w:val="28"/>
          <w:szCs w:val="28"/>
        </w:rPr>
      </w:pPr>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27487" behindDoc="0" locked="0" layoutInCell="1" allowOverlap="1" wp14:anchorId="12F7913B" wp14:editId="3E8B40E7">
                <wp:simplePos x="0" y="0"/>
                <wp:positionH relativeFrom="column">
                  <wp:posOffset>104775</wp:posOffset>
                </wp:positionH>
                <wp:positionV relativeFrom="paragraph">
                  <wp:posOffset>121921</wp:posOffset>
                </wp:positionV>
                <wp:extent cx="5200597" cy="369887"/>
                <wp:effectExtent l="19050" t="342900" r="19685" b="354330"/>
                <wp:wrapNone/>
                <wp:docPr id="3205" name="Text Box 3205"/>
                <wp:cNvGraphicFramePr/>
                <a:graphic xmlns:a="http://schemas.openxmlformats.org/drawingml/2006/main">
                  <a:graphicData uri="http://schemas.microsoft.com/office/word/2010/wordprocessingShape">
                    <wps:wsp>
                      <wps:cNvSpPr txBox="1"/>
                      <wps:spPr>
                        <a:xfrm rot="21159273">
                          <a:off x="0" y="0"/>
                          <a:ext cx="5200597" cy="369887"/>
                        </a:xfrm>
                        <a:prstGeom prst="rect">
                          <a:avLst/>
                        </a:prstGeom>
                        <a:solidFill>
                          <a:srgbClr val="1F497D">
                            <a:lumMod val="20000"/>
                            <a:lumOff val="80000"/>
                          </a:srgbClr>
                        </a:solidFill>
                        <a:ln w="6350">
                          <a:solidFill>
                            <a:prstClr val="black"/>
                          </a:solidFill>
                        </a:ln>
                      </wps:spPr>
                      <wps:txb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5" o:spid="_x0000_s1035" type="#_x0000_t202" style="position:absolute;left:0;text-align:left;margin-left:8.25pt;margin-top:9.6pt;width:409.5pt;height:29.1pt;rotation:-481391fd;z-index:25292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eIdQIAAPcEAAAOAAAAZHJzL2Uyb0RvYy54bWysVE1v2zAMvQ/YfxB0X+x8f6BOkbXIMCBr&#10;C6RDz4osJ8YkUZOU2NmvHyXbadrtNOwiUOTzE/lI+ua2VpKchHUl6Iz2eyklQnPIS73P6Pfn9acZ&#10;Jc4znTMJWmT0LBy9XX78cFOZhRjAAWQuLEES7RaVyejBe7NIEscPQjHXAyM0Bguwinm82n2SW1Yh&#10;u5LJIE0nSQU2Nxa4cA69902QLiN/UQjuH4vCCU9kRjE3H08bz104k+UNW+wtM4eSt2mwf8hCsVLj&#10;oxeqe+YZOdryDypVcgsOCt/joBIoipKLWANW00/fVbM9MCNiLSiOMxeZ3P+j5Q+nJ0vKPKPDQTqm&#10;RDOFXXoWtSefoSbRiRpVxi0QujUI9jVGsNdBu+B36Ayl14VVxAJKPOj3x/PBdBgVwRoJwlH880Xw&#10;QM/ROcYWjudTSjjGhpP5bDYNrElDFkiNdf6LAEWCkVGLDY2s7LRxvoF2kAB3IMt8XUoZL3a/u5OW&#10;nBg2v78ezaf38Vt5VN8gb9yYQNpOAbpxVhr3rHNjKq6hiWm94ZeaVBmdDMdppH0TC0ld3t5Jxn+0&#10;hV2hkFtqpH0VMVi+3tWxIfNO4B3kZ9Q9SosyOsPXJdJvmPNPzOK4ohNX0D/iUUjAnKC1KDmA/fU3&#10;f8DjFGGUkgrHP6Pu55FZQYn8qnG+5v3RKOxLvIzG0wFe7HVkdx3RR3UHQeSYXTQD3svOLCyoF9zU&#10;VXgVQ0xzfDujvjPvfLOUuOlcrFYRhBtimN/oreGBuhuH5/qFWdMOhMdReoBuUdji3Vw02PClhtXR&#10;Q1HGoQk6N6q28uN2xf62f4Kwvtf3iHr9Xy1/AwAA//8DAFBLAwQUAAYACAAAACEAhYeGH94AAAAI&#10;AQAADwAAAGRycy9kb3ducmV2LnhtbEyPwU7DMBBE70j8g7VI3KhDS5s2xKlQKAcuRZR+gBtvk6j2&#10;Oo3dJvw9ywlOq9kZzb7N16Oz4op9aD0peJwkIJAqb1qqFey/3h6WIELUZLT1hAq+McC6uL3JdWb8&#10;QJ943cVacAmFTCtoYuwyKUPVoNNh4jsk9o6+dzqy7Gtpej1wubNymiQL6XRLfKHRHZYNVqfdxSmQ&#10;22526svqw55f0/J9tcFhc0al7u/Gl2cQEcf4F4ZffEaHgpkO/kImCMt6Meckz9UUBPvL2ZwXBwVp&#10;+gSyyOX/B4ofAAAA//8DAFBLAQItABQABgAIAAAAIQC2gziS/gAAAOEBAAATAAAAAAAAAAAAAAAA&#10;AAAAAABbQ29udGVudF9UeXBlc10ueG1sUEsBAi0AFAAGAAgAAAAhADj9If/WAAAAlAEAAAsAAAAA&#10;AAAAAAAAAAAALwEAAF9yZWxzLy5yZWxzUEsBAi0AFAAGAAgAAAAhAHhlp4h1AgAA9wQAAA4AAAAA&#10;AAAAAAAAAAAALgIAAGRycy9lMm9Eb2MueG1sUEsBAi0AFAAGAAgAAAAhAIWHhh/eAAAACAEAAA8A&#10;AAAAAAAAAAAAAAAAzwQAAGRycy9kb3ducmV2LnhtbFBLBQYAAAAABAAEAPMAAADaBQAAAAA=&#10;" fillcolor="#c6d9f1" strokeweight=".5pt">
                <v:textbox>
                  <w:txbxContent>
                    <w:p w:rsidR="00731DED" w:rsidRPr="00CC23BA" w:rsidRDefault="00731DED" w:rsidP="00FB57B3">
                      <w:pPr>
                        <w:spacing w:after="0"/>
                        <w:contextualSpacing/>
                        <w:jc w:val="center"/>
                        <w:rPr>
                          <w:rFonts w:ascii="Century Gothic" w:hAnsi="Century Gothic"/>
                          <w:b/>
                        </w:rPr>
                      </w:pPr>
                      <w:r w:rsidRPr="00CC23BA">
                        <w:rPr>
                          <w:rFonts w:ascii="Century Gothic" w:hAnsi="Century Gothic"/>
                          <w:b/>
                        </w:rPr>
                        <w:t>This will resume at a later date</w:t>
                      </w:r>
                    </w:p>
                  </w:txbxContent>
                </v:textbox>
              </v:shape>
            </w:pict>
          </mc:Fallback>
        </mc:AlternateContent>
      </w:r>
      <w:r w:rsidR="00030FBE" w:rsidRPr="00EA6804">
        <w:rPr>
          <w:rFonts w:ascii="Century Gothic" w:hAnsi="Century Gothic"/>
          <w:sz w:val="28"/>
          <w:szCs w:val="28"/>
        </w:rPr>
        <w:t>Come and be a part of the exciting choir perfo</w:t>
      </w:r>
      <w:r w:rsidR="00905F99">
        <w:rPr>
          <w:rFonts w:ascii="Century Gothic" w:hAnsi="Century Gothic"/>
          <w:sz w:val="28"/>
          <w:szCs w:val="28"/>
        </w:rPr>
        <w:t>rmances we have lined up for 2020</w:t>
      </w:r>
      <w:r w:rsidR="00030FBE">
        <w:rPr>
          <w:rFonts w:ascii="Century Gothic" w:hAnsi="Century Gothic"/>
          <w:sz w:val="28"/>
          <w:szCs w:val="28"/>
        </w:rPr>
        <w:t>. Practice is</w:t>
      </w:r>
      <w:r w:rsidR="00030FBE" w:rsidRPr="00EA6804">
        <w:rPr>
          <w:rFonts w:ascii="Century Gothic" w:hAnsi="Century Gothic"/>
          <w:sz w:val="28"/>
          <w:szCs w:val="28"/>
        </w:rPr>
        <w:t xml:space="preserve"> </w:t>
      </w:r>
      <w:r w:rsidR="00030FBE" w:rsidRPr="007633D5">
        <w:rPr>
          <w:rFonts w:ascii="Century Gothic" w:hAnsi="Century Gothic"/>
          <w:b/>
          <w:color w:val="984806" w:themeColor="accent6" w:themeShade="80"/>
          <w:sz w:val="28"/>
          <w:szCs w:val="28"/>
        </w:rPr>
        <w:t>every Monday</w:t>
      </w:r>
      <w:r w:rsidR="00030FBE" w:rsidRPr="007633D5">
        <w:rPr>
          <w:rFonts w:ascii="Century Gothic" w:hAnsi="Century Gothic"/>
          <w:color w:val="984806" w:themeColor="accent6" w:themeShade="80"/>
          <w:sz w:val="28"/>
          <w:szCs w:val="28"/>
        </w:rPr>
        <w:t xml:space="preserve"> </w:t>
      </w:r>
      <w:r w:rsidR="00030FBE" w:rsidRPr="00EA6804">
        <w:rPr>
          <w:rFonts w:ascii="Century Gothic" w:hAnsi="Century Gothic"/>
          <w:sz w:val="28"/>
          <w:szCs w:val="28"/>
        </w:rPr>
        <w:t xml:space="preserve">in the lounge </w:t>
      </w:r>
      <w:r w:rsidR="00030FBE" w:rsidRPr="007633D5">
        <w:rPr>
          <w:rFonts w:ascii="Century Gothic" w:hAnsi="Century Gothic"/>
          <w:b/>
          <w:color w:val="984806" w:themeColor="accent6" w:themeShade="80"/>
          <w:sz w:val="28"/>
          <w:szCs w:val="28"/>
        </w:rPr>
        <w:t>from 3.30pm</w:t>
      </w:r>
      <w:r w:rsidR="00030FBE" w:rsidRPr="00EA6804">
        <w:rPr>
          <w:rFonts w:ascii="Century Gothic" w:hAnsi="Century Gothic"/>
          <w:sz w:val="28"/>
          <w:szCs w:val="28"/>
        </w:rPr>
        <w:t>. New members are welcome</w:t>
      </w:r>
      <w:r w:rsidR="00030FBE">
        <w:rPr>
          <w:rFonts w:ascii="Century Gothic" w:hAnsi="Century Gothic"/>
          <w:sz w:val="28"/>
          <w:szCs w:val="28"/>
        </w:rPr>
        <w:t xml:space="preserve">.  </w:t>
      </w:r>
      <w:r w:rsidR="00030FBE" w:rsidRPr="007633D5">
        <w:rPr>
          <w:rFonts w:ascii="Century Gothic" w:hAnsi="Century Gothic"/>
          <w:color w:val="0F243E" w:themeColor="text2" w:themeShade="80"/>
          <w:sz w:val="28"/>
          <w:szCs w:val="28"/>
        </w:rPr>
        <w:t xml:space="preserve">Contact </w:t>
      </w:r>
      <w:r w:rsidR="00030FBE" w:rsidRPr="007633D5">
        <w:rPr>
          <w:rFonts w:ascii="Century Gothic" w:hAnsi="Century Gothic"/>
          <w:b/>
          <w:color w:val="4F6228" w:themeColor="accent3" w:themeShade="80"/>
          <w:sz w:val="28"/>
          <w:szCs w:val="28"/>
        </w:rPr>
        <w:t xml:space="preserve">Doug </w:t>
      </w:r>
      <w:r w:rsidR="00030FBE">
        <w:rPr>
          <w:rFonts w:ascii="Century Gothic" w:hAnsi="Century Gothic"/>
          <w:b/>
          <w:color w:val="4F6228" w:themeColor="accent3" w:themeShade="80"/>
          <w:sz w:val="28"/>
          <w:szCs w:val="28"/>
        </w:rPr>
        <w:t>H</w:t>
      </w:r>
      <w:r w:rsidR="00030FBE" w:rsidRPr="007633D5">
        <w:rPr>
          <w:rFonts w:ascii="Century Gothic" w:hAnsi="Century Gothic"/>
          <w:b/>
          <w:color w:val="4F6228" w:themeColor="accent3" w:themeShade="80"/>
          <w:sz w:val="28"/>
          <w:szCs w:val="28"/>
        </w:rPr>
        <w:t>ealey</w:t>
      </w:r>
      <w:r w:rsidR="00030FBE">
        <w:rPr>
          <w:rFonts w:ascii="Century Gothic" w:hAnsi="Century Gothic"/>
          <w:b/>
          <w:color w:val="4F6228" w:themeColor="accent3" w:themeShade="80"/>
          <w:sz w:val="28"/>
          <w:szCs w:val="28"/>
        </w:rPr>
        <w:t xml:space="preserve">: </w:t>
      </w:r>
      <w:r w:rsidR="00030FBE" w:rsidRPr="007633D5">
        <w:rPr>
          <w:rFonts w:ascii="Century Gothic" w:hAnsi="Century Gothic"/>
          <w:b/>
          <w:color w:val="4F6228" w:themeColor="accent3" w:themeShade="80"/>
          <w:sz w:val="28"/>
          <w:szCs w:val="28"/>
        </w:rPr>
        <w:t>027</w:t>
      </w:r>
      <w:r w:rsidR="00030FBE">
        <w:rPr>
          <w:rFonts w:ascii="Century Gothic" w:hAnsi="Century Gothic"/>
          <w:b/>
          <w:color w:val="4F6228" w:themeColor="accent3" w:themeShade="80"/>
          <w:sz w:val="28"/>
          <w:szCs w:val="28"/>
        </w:rPr>
        <w:t>-</w:t>
      </w:r>
      <w:r w:rsidR="00030FBE" w:rsidRPr="007633D5">
        <w:rPr>
          <w:rFonts w:ascii="Century Gothic" w:hAnsi="Century Gothic"/>
          <w:b/>
          <w:color w:val="4F6228" w:themeColor="accent3" w:themeShade="80"/>
          <w:sz w:val="28"/>
          <w:szCs w:val="28"/>
        </w:rPr>
        <w:t>434</w:t>
      </w:r>
      <w:r w:rsidR="00030FBE">
        <w:rPr>
          <w:rFonts w:ascii="Century Gothic" w:hAnsi="Century Gothic"/>
          <w:b/>
          <w:color w:val="4F6228" w:themeColor="accent3" w:themeShade="80"/>
          <w:sz w:val="28"/>
          <w:szCs w:val="28"/>
        </w:rPr>
        <w:t>-</w:t>
      </w:r>
      <w:r w:rsidR="00030FBE" w:rsidRPr="007633D5">
        <w:rPr>
          <w:rFonts w:ascii="Century Gothic" w:hAnsi="Century Gothic"/>
          <w:b/>
          <w:color w:val="4F6228" w:themeColor="accent3" w:themeShade="80"/>
          <w:sz w:val="28"/>
          <w:szCs w:val="28"/>
        </w:rPr>
        <w:t>1001</w:t>
      </w:r>
    </w:p>
    <w:p w:rsidR="00030FBE" w:rsidRPr="002D5FD9" w:rsidRDefault="00030FBE" w:rsidP="00030FBE">
      <w:pPr>
        <w:spacing w:after="0"/>
        <w:rPr>
          <w:rFonts w:ascii="Century Gothic" w:hAnsi="Century Gothic"/>
          <w:b/>
          <w:sz w:val="20"/>
          <w:szCs w:val="20"/>
          <w:u w:val="single"/>
        </w:rPr>
      </w:pPr>
    </w:p>
    <w:p w:rsidR="00236D70" w:rsidRDefault="00236D70" w:rsidP="00236D70">
      <w:pPr>
        <w:spacing w:after="0"/>
        <w:rPr>
          <w:rFonts w:ascii="Century Gothic" w:hAnsi="Century Gothic"/>
          <w:b/>
          <w:sz w:val="20"/>
          <w:szCs w:val="20"/>
          <w:u w:val="single"/>
        </w:rPr>
      </w:pPr>
    </w:p>
    <w:p w:rsidR="000A6DCE" w:rsidRPr="00C523D2" w:rsidRDefault="000A6DCE" w:rsidP="007633D5">
      <w:pPr>
        <w:pStyle w:val="NoSpacing"/>
        <w:jc w:val="both"/>
        <w:rPr>
          <w:rFonts w:ascii="Century Gothic" w:hAnsi="Century Gothic"/>
          <w:b/>
          <w:color w:val="244061" w:themeColor="accent1" w:themeShade="80"/>
          <w:sz w:val="28"/>
          <w:szCs w:val="28"/>
          <w:u w:val="single"/>
        </w:rPr>
      </w:pPr>
      <w:r w:rsidRPr="00C523D2">
        <w:rPr>
          <w:rFonts w:ascii="Century Gothic" w:hAnsi="Century Gothic"/>
          <w:b/>
          <w:color w:val="244061" w:themeColor="accent1" w:themeShade="80"/>
          <w:sz w:val="28"/>
          <w:szCs w:val="28"/>
          <w:u w:val="single"/>
        </w:rPr>
        <w:t>Village Library</w:t>
      </w:r>
    </w:p>
    <w:p w:rsidR="004A7A89" w:rsidRDefault="000A6DCE" w:rsidP="007633D5">
      <w:pPr>
        <w:spacing w:after="0"/>
        <w:jc w:val="both"/>
        <w:rPr>
          <w:rFonts w:ascii="Century Gothic" w:hAnsi="Century Gothic"/>
          <w:sz w:val="28"/>
          <w:szCs w:val="28"/>
        </w:rPr>
      </w:pPr>
      <w:r w:rsidRPr="00EA5DA2">
        <w:rPr>
          <w:rFonts w:ascii="Century Gothic" w:hAnsi="Century Gothic"/>
          <w:noProof/>
          <w:sz w:val="28"/>
          <w:szCs w:val="28"/>
          <w:lang w:eastAsia="en-NZ"/>
        </w:rPr>
        <w:drawing>
          <wp:anchor distT="0" distB="0" distL="114300" distR="114300" simplePos="0" relativeHeight="252817919" behindDoc="1" locked="0" layoutInCell="1" allowOverlap="1" wp14:anchorId="64662AF7" wp14:editId="3E8B2557">
            <wp:simplePos x="0" y="0"/>
            <wp:positionH relativeFrom="margin">
              <wp:posOffset>5828665</wp:posOffset>
            </wp:positionH>
            <wp:positionV relativeFrom="paragraph">
              <wp:posOffset>5080</wp:posOffset>
            </wp:positionV>
            <wp:extent cx="1049655" cy="873125"/>
            <wp:effectExtent l="0" t="0" r="0" b="3175"/>
            <wp:wrapThrough wrapText="bothSides">
              <wp:wrapPolygon edited="0">
                <wp:start x="0" y="0"/>
                <wp:lineTo x="0" y="21207"/>
                <wp:lineTo x="21169" y="21207"/>
                <wp:lineTo x="21169" y="0"/>
                <wp:lineTo x="0" y="0"/>
              </wp:wrapPolygon>
            </wp:wrapThrough>
            <wp:docPr id="31066" name="Picture 3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LibraryNews[1].jpg"/>
                    <pic:cNvPicPr/>
                  </pic:nvPicPr>
                  <pic:blipFill rotWithShape="1">
                    <a:blip r:embed="rId98" cstate="print">
                      <a:extLst>
                        <a:ext uri="{28A0092B-C50C-407E-A947-70E740481C1C}">
                          <a14:useLocalDpi xmlns:a14="http://schemas.microsoft.com/office/drawing/2010/main" val="0"/>
                        </a:ext>
                      </a:extLst>
                    </a:blip>
                    <a:srcRect l="5869" r="4044"/>
                    <a:stretch/>
                  </pic:blipFill>
                  <pic:spPr bwMode="auto">
                    <a:xfrm>
                      <a:off x="0" y="0"/>
                      <a:ext cx="104965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56B">
        <w:rPr>
          <w:rFonts w:ascii="Century Gothic" w:hAnsi="Century Gothic"/>
          <w:sz w:val="28"/>
          <w:szCs w:val="28"/>
        </w:rPr>
        <w:t>All residents are welcome to use the library at any time, just help yourself, no date stamps required. The only thing that is requested is that you return the books ASAP &amp; when you return the books</w:t>
      </w:r>
      <w:r w:rsidR="00371CC9">
        <w:rPr>
          <w:rFonts w:ascii="Century Gothic" w:hAnsi="Century Gothic"/>
          <w:sz w:val="28"/>
          <w:szCs w:val="28"/>
        </w:rPr>
        <w:t xml:space="preserve"> please put them in the </w:t>
      </w:r>
      <w:r w:rsidR="00371CC9" w:rsidRPr="00905F99">
        <w:rPr>
          <w:rFonts w:ascii="Century Gothic" w:hAnsi="Century Gothic"/>
          <w:color w:val="FF0000"/>
          <w:sz w:val="28"/>
          <w:szCs w:val="28"/>
        </w:rPr>
        <w:t>RED</w:t>
      </w:r>
      <w:r w:rsidR="00371CC9">
        <w:rPr>
          <w:rFonts w:ascii="Century Gothic" w:hAnsi="Century Gothic"/>
          <w:sz w:val="28"/>
          <w:szCs w:val="28"/>
        </w:rPr>
        <w:t xml:space="preserve"> Bin</w:t>
      </w:r>
      <w:r w:rsidR="007633D5">
        <w:rPr>
          <w:rFonts w:ascii="Century Gothic" w:hAnsi="Century Gothic"/>
          <w:sz w:val="28"/>
          <w:szCs w:val="28"/>
        </w:rPr>
        <w:t xml:space="preserve">.  </w:t>
      </w:r>
      <w:r w:rsidR="00E17658">
        <w:rPr>
          <w:rFonts w:ascii="Century Gothic" w:hAnsi="Century Gothic"/>
          <w:sz w:val="28"/>
          <w:szCs w:val="28"/>
        </w:rPr>
        <w:t xml:space="preserve">Contact </w:t>
      </w:r>
      <w:r w:rsidR="00E17658" w:rsidRPr="001A6615">
        <w:rPr>
          <w:rFonts w:ascii="Century Gothic" w:hAnsi="Century Gothic"/>
          <w:b/>
          <w:color w:val="4F6228" w:themeColor="accent3" w:themeShade="80"/>
          <w:sz w:val="28"/>
          <w:szCs w:val="28"/>
        </w:rPr>
        <w:t>Nola Coleman</w:t>
      </w:r>
    </w:p>
    <w:p w:rsidR="007633D5" w:rsidRDefault="007633D5" w:rsidP="00371CC9">
      <w:pPr>
        <w:spacing w:after="0"/>
        <w:rPr>
          <w:rFonts w:ascii="Century Gothic" w:hAnsi="Century Gothic"/>
          <w:sz w:val="28"/>
          <w:szCs w:val="28"/>
        </w:rPr>
      </w:pPr>
    </w:p>
    <w:p w:rsidR="00234007" w:rsidRDefault="00234007" w:rsidP="00371CC9">
      <w:pPr>
        <w:spacing w:after="0"/>
        <w:rPr>
          <w:rFonts w:ascii="Century Gothic" w:hAnsi="Century Gothic"/>
          <w:sz w:val="28"/>
          <w:szCs w:val="28"/>
        </w:rPr>
      </w:pPr>
    </w:p>
    <w:p w:rsidR="00050930" w:rsidRDefault="00050930" w:rsidP="008F78A5">
      <w:pPr>
        <w:ind w:left="2880" w:firstLine="720"/>
        <w:rPr>
          <w:rFonts w:ascii="Bernard MT Condensed" w:hAnsi="Bernard MT Condensed"/>
          <w:b/>
          <w:noProof/>
          <w:sz w:val="44"/>
          <w:szCs w:val="44"/>
          <w:u w:val="single"/>
        </w:rPr>
      </w:pPr>
    </w:p>
    <w:p w:rsidR="00CC23BA" w:rsidRDefault="00CC23BA" w:rsidP="008F78A5">
      <w:pPr>
        <w:ind w:left="2880" w:firstLine="720"/>
        <w:rPr>
          <w:rFonts w:ascii="Bernard MT Condensed" w:hAnsi="Bernard MT Condensed"/>
          <w:b/>
          <w:noProof/>
          <w:sz w:val="44"/>
          <w:szCs w:val="44"/>
          <w:u w:val="single"/>
        </w:rPr>
      </w:pPr>
    </w:p>
    <w:p w:rsidR="00CC23BA" w:rsidRDefault="00CC23BA" w:rsidP="008F78A5">
      <w:pPr>
        <w:ind w:left="2880" w:firstLine="720"/>
        <w:rPr>
          <w:rFonts w:ascii="Bernard MT Condensed" w:hAnsi="Bernard MT Condensed"/>
          <w:b/>
          <w:noProof/>
          <w:sz w:val="44"/>
          <w:szCs w:val="44"/>
          <w:u w:val="single"/>
        </w:rPr>
      </w:pPr>
    </w:p>
    <w:p w:rsidR="00CC23BA" w:rsidRDefault="00CC23BA" w:rsidP="008F78A5">
      <w:pPr>
        <w:ind w:left="2880" w:firstLine="720"/>
        <w:rPr>
          <w:rFonts w:ascii="Bernard MT Condensed" w:hAnsi="Bernard MT Condensed"/>
          <w:b/>
          <w:noProof/>
          <w:sz w:val="44"/>
          <w:szCs w:val="44"/>
          <w:u w:val="single"/>
        </w:rPr>
      </w:pPr>
    </w:p>
    <w:p w:rsidR="00CC23BA" w:rsidRDefault="00CC23BA" w:rsidP="008F78A5">
      <w:pPr>
        <w:ind w:left="2880" w:firstLine="720"/>
        <w:rPr>
          <w:rFonts w:ascii="Bernard MT Condensed" w:hAnsi="Bernard MT Condensed"/>
          <w:b/>
          <w:noProof/>
          <w:sz w:val="44"/>
          <w:szCs w:val="44"/>
          <w:u w:val="single"/>
        </w:rPr>
      </w:pPr>
    </w:p>
    <w:p w:rsidR="00050930" w:rsidRDefault="00050930" w:rsidP="008F78A5">
      <w:pPr>
        <w:ind w:left="2880" w:firstLine="720"/>
        <w:rPr>
          <w:rFonts w:ascii="Bernard MT Condensed" w:hAnsi="Bernard MT Condensed"/>
          <w:b/>
          <w:noProof/>
          <w:sz w:val="44"/>
          <w:szCs w:val="44"/>
          <w:u w:val="single"/>
        </w:rPr>
      </w:pPr>
    </w:p>
    <w:p w:rsidR="008F78A5" w:rsidRPr="004423B6" w:rsidRDefault="008F78A5" w:rsidP="008F78A5">
      <w:pPr>
        <w:ind w:left="2880" w:firstLine="720"/>
        <w:rPr>
          <w:rFonts w:ascii="Bernard MT Condensed" w:hAnsi="Bernard MT Condensed"/>
          <w:b/>
          <w:noProof/>
          <w:sz w:val="44"/>
          <w:szCs w:val="44"/>
          <w:u w:val="single"/>
        </w:rPr>
      </w:pPr>
      <w:r w:rsidRPr="004423B6">
        <w:rPr>
          <w:rFonts w:ascii="Bernard MT Condensed" w:hAnsi="Bernard MT Condensed"/>
          <w:b/>
          <w:noProof/>
          <w:sz w:val="44"/>
          <w:szCs w:val="44"/>
          <w:u w:val="single"/>
        </w:rPr>
        <w:t>SATURDAY MOVIES</w:t>
      </w:r>
    </w:p>
    <w:p w:rsidR="00234007" w:rsidRDefault="008F78A5" w:rsidP="00371CC9">
      <w:pPr>
        <w:spacing w:after="0"/>
        <w:rPr>
          <w:rFonts w:ascii="Century Gothic" w:hAnsi="Century Gothic"/>
          <w:sz w:val="28"/>
          <w:szCs w:val="28"/>
        </w:rPr>
      </w:pPr>
      <w:r>
        <w:rPr>
          <w:rFonts w:ascii="Century Gothic" w:hAnsi="Century Gothic"/>
          <w:sz w:val="28"/>
          <w:szCs w:val="28"/>
        </w:rPr>
        <w:t xml:space="preserve"> </w:t>
      </w:r>
    </w:p>
    <w:p w:rsidR="002A377D" w:rsidRPr="00962C99" w:rsidRDefault="002A377D" w:rsidP="002A377D">
      <w:pPr>
        <w:jc w:val="center"/>
        <w:rPr>
          <w:rFonts w:ascii="Century Gothic" w:hAnsi="Century Gothic"/>
          <w:b/>
          <w:noProof/>
          <w:sz w:val="16"/>
          <w:szCs w:val="16"/>
          <w:u w:val="single"/>
        </w:rPr>
      </w:pPr>
    </w:p>
    <w:p w:rsidR="002A377D" w:rsidRPr="00962C99" w:rsidRDefault="002A377D" w:rsidP="002A377D">
      <w:pPr>
        <w:rPr>
          <w:rFonts w:ascii="Century Gothic" w:hAnsi="Century Gothic"/>
          <w:noProof/>
          <w:sz w:val="16"/>
          <w:szCs w:val="16"/>
        </w:rPr>
      </w:pPr>
    </w:p>
    <w:p w:rsidR="007F6281" w:rsidRPr="00BD596B" w:rsidRDefault="007F6281" w:rsidP="007F6281">
      <w:pPr>
        <w:rPr>
          <w:b/>
          <w:sz w:val="32"/>
          <w:szCs w:val="32"/>
          <w:u w:val="single"/>
        </w:rPr>
      </w:pPr>
      <w:r w:rsidRPr="00BD596B">
        <w:rPr>
          <w:b/>
          <w:sz w:val="32"/>
          <w:szCs w:val="32"/>
          <w:u w:val="single"/>
        </w:rPr>
        <w:t xml:space="preserve">Saturday </w:t>
      </w:r>
      <w:r>
        <w:rPr>
          <w:b/>
          <w:sz w:val="32"/>
          <w:szCs w:val="32"/>
          <w:u w:val="single"/>
        </w:rPr>
        <w:t>7</w:t>
      </w:r>
      <w:r w:rsidRPr="00444769">
        <w:rPr>
          <w:b/>
          <w:sz w:val="32"/>
          <w:szCs w:val="32"/>
          <w:u w:val="single"/>
          <w:vertAlign w:val="superscript"/>
        </w:rPr>
        <w:t>th</w:t>
      </w:r>
      <w:r>
        <w:rPr>
          <w:b/>
          <w:sz w:val="32"/>
          <w:szCs w:val="32"/>
          <w:u w:val="single"/>
        </w:rPr>
        <w:t xml:space="preserve"> March</w:t>
      </w:r>
    </w:p>
    <w:p w:rsidR="007F6281" w:rsidRDefault="007F6281" w:rsidP="007F6281">
      <w:pPr>
        <w:rPr>
          <w:b/>
          <w:sz w:val="32"/>
          <w:szCs w:val="32"/>
          <w:u w:val="single"/>
        </w:rPr>
      </w:pPr>
    </w:p>
    <w:p w:rsidR="007F6281" w:rsidRPr="007F6281" w:rsidRDefault="007F6281" w:rsidP="007F6281">
      <w:pPr>
        <w:rPr>
          <w:b/>
          <w:sz w:val="40"/>
          <w:szCs w:val="40"/>
          <w:u w:val="single"/>
        </w:rPr>
      </w:pPr>
      <w:r w:rsidRPr="007F6281">
        <w:rPr>
          <w:b/>
          <w:sz w:val="40"/>
          <w:szCs w:val="40"/>
          <w:u w:val="single"/>
        </w:rPr>
        <w:t xml:space="preserve">Serendipity </w:t>
      </w:r>
    </w:p>
    <w:p w:rsidR="007F6281" w:rsidRPr="00444769" w:rsidRDefault="007F6281" w:rsidP="007F6281">
      <w:pPr>
        <w:rPr>
          <w:rFonts w:ascii="Arial" w:hAnsi="Arial" w:cs="Arial"/>
          <w:color w:val="222222"/>
          <w:sz w:val="21"/>
          <w:szCs w:val="21"/>
          <w:shd w:val="clear" w:color="auto" w:fill="FFFFFF"/>
        </w:rPr>
      </w:pPr>
      <w:r w:rsidRPr="007F6281">
        <w:rPr>
          <w:noProof/>
          <w:sz w:val="36"/>
          <w:szCs w:val="36"/>
          <w:lang w:eastAsia="en-NZ"/>
        </w:rPr>
        <w:drawing>
          <wp:anchor distT="0" distB="0" distL="114300" distR="114300" simplePos="0" relativeHeight="252885503" behindDoc="1" locked="0" layoutInCell="1" allowOverlap="1" wp14:anchorId="49797AAC" wp14:editId="5463E476">
            <wp:simplePos x="0" y="0"/>
            <wp:positionH relativeFrom="margin">
              <wp:align>right</wp:align>
            </wp:positionH>
            <wp:positionV relativeFrom="paragraph">
              <wp:posOffset>10160</wp:posOffset>
            </wp:positionV>
            <wp:extent cx="2113280" cy="3171190"/>
            <wp:effectExtent l="0" t="0" r="1270" b="0"/>
            <wp:wrapTight wrapText="bothSides">
              <wp:wrapPolygon edited="0">
                <wp:start x="0" y="0"/>
                <wp:lineTo x="0" y="21410"/>
                <wp:lineTo x="21418" y="21410"/>
                <wp:lineTo x="21418" y="0"/>
                <wp:lineTo x="0" y="0"/>
              </wp:wrapPolygon>
            </wp:wrapTight>
            <wp:docPr id="31" name="Picture 31" descr="Image result for serendipity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endipity 20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328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281">
        <w:rPr>
          <w:rFonts w:ascii="Arial" w:hAnsi="Arial" w:cs="Arial"/>
          <w:color w:val="222222"/>
          <w:sz w:val="36"/>
          <w:szCs w:val="36"/>
          <w:shd w:val="clear" w:color="auto" w:fill="FFFFFF"/>
        </w:rPr>
        <w:t>The romance between a New Yorker and a British woman is short-lived as they let fate determine if they are meant to be together. Years later, they hope that destiny reunites them</w:t>
      </w:r>
      <w:r>
        <w:rPr>
          <w:rFonts w:ascii="Arial" w:hAnsi="Arial" w:cs="Arial"/>
          <w:color w:val="222222"/>
          <w:sz w:val="21"/>
          <w:szCs w:val="21"/>
          <w:shd w:val="clear" w:color="auto" w:fill="FFFFFF"/>
        </w:rPr>
        <w:t>.</w:t>
      </w:r>
      <w:r>
        <w:rPr>
          <w:noProof/>
          <w:lang w:eastAsia="en-NZ"/>
        </w:rPr>
        <w:t xml:space="preserve"> </w:t>
      </w:r>
    </w:p>
    <w:p w:rsidR="007F6281" w:rsidRDefault="007F6281" w:rsidP="007F6281"/>
    <w:p w:rsidR="007F6281" w:rsidRDefault="007F6281" w:rsidP="007F6281"/>
    <w:p w:rsidR="007F6281" w:rsidRDefault="007F6281" w:rsidP="007F6281"/>
    <w:p w:rsidR="007F6281" w:rsidRDefault="007F6281" w:rsidP="007F6281"/>
    <w:p w:rsidR="007F6281" w:rsidRDefault="00CC23BA" w:rsidP="007F6281">
      <w:r>
        <w:rPr>
          <w:rFonts w:ascii="Century Gothic" w:hAnsi="Century Gothic"/>
          <w:b/>
          <w:noProof/>
          <w:color w:val="984806" w:themeColor="accent6" w:themeShade="80"/>
          <w:sz w:val="28"/>
          <w:szCs w:val="28"/>
          <w:lang w:eastAsia="en-NZ"/>
        </w:rPr>
        <mc:AlternateContent>
          <mc:Choice Requires="wps">
            <w:drawing>
              <wp:anchor distT="0" distB="0" distL="114300" distR="114300" simplePos="0" relativeHeight="252929535" behindDoc="0" locked="0" layoutInCell="1" allowOverlap="1" wp14:anchorId="12F7913B" wp14:editId="3E8B40E7">
                <wp:simplePos x="0" y="0"/>
                <wp:positionH relativeFrom="column">
                  <wp:posOffset>-212725</wp:posOffset>
                </wp:positionH>
                <wp:positionV relativeFrom="paragraph">
                  <wp:posOffset>93345</wp:posOffset>
                </wp:positionV>
                <wp:extent cx="6868795" cy="1335483"/>
                <wp:effectExtent l="0" t="1981200" r="0" b="1979295"/>
                <wp:wrapNone/>
                <wp:docPr id="3206" name="Text Box 3206"/>
                <wp:cNvGraphicFramePr/>
                <a:graphic xmlns:a="http://schemas.openxmlformats.org/drawingml/2006/main">
                  <a:graphicData uri="http://schemas.microsoft.com/office/word/2010/wordprocessingShape">
                    <wps:wsp>
                      <wps:cNvSpPr txBox="1"/>
                      <wps:spPr>
                        <a:xfrm rot="19335574">
                          <a:off x="0" y="0"/>
                          <a:ext cx="6868795" cy="1335483"/>
                        </a:xfrm>
                        <a:prstGeom prst="rect">
                          <a:avLst/>
                        </a:prstGeom>
                        <a:solidFill>
                          <a:srgbClr val="1F497D">
                            <a:lumMod val="20000"/>
                            <a:lumOff val="80000"/>
                          </a:srgbClr>
                        </a:solidFill>
                        <a:ln w="6350">
                          <a:solidFill>
                            <a:prstClr val="black"/>
                          </a:solidFill>
                        </a:ln>
                      </wps:spPr>
                      <wps:txbx>
                        <w:txbxContent>
                          <w:p w:rsidR="00731DED" w:rsidRDefault="00731DED" w:rsidP="00FB57B3">
                            <w:pPr>
                              <w:spacing w:after="0"/>
                              <w:contextualSpacing/>
                              <w:jc w:val="center"/>
                              <w:rPr>
                                <w:rFonts w:ascii="Century Gothic" w:hAnsi="Century Gothic"/>
                                <w:sz w:val="52"/>
                                <w:szCs w:val="52"/>
                              </w:rPr>
                            </w:pPr>
                          </w:p>
                          <w:p w:rsidR="00731DED" w:rsidRPr="00CC23BA" w:rsidRDefault="00731DED" w:rsidP="00FB57B3">
                            <w:pPr>
                              <w:spacing w:after="0"/>
                              <w:contextualSpacing/>
                              <w:jc w:val="center"/>
                              <w:rPr>
                                <w:rFonts w:ascii="Century Gothic" w:hAnsi="Century Gothic"/>
                                <w:b/>
                                <w:sz w:val="52"/>
                                <w:szCs w:val="52"/>
                              </w:rPr>
                            </w:pPr>
                            <w:r w:rsidRPr="00CC23BA">
                              <w:rPr>
                                <w:rFonts w:ascii="Century Gothic" w:hAnsi="Century Gothic"/>
                                <w:b/>
                                <w:sz w:val="52"/>
                                <w:szCs w:val="52"/>
                              </w:rPr>
                              <w:t>This will resume at a later date</w:t>
                            </w:r>
                          </w:p>
                          <w:p w:rsidR="00731DED" w:rsidRPr="00FB57B3" w:rsidRDefault="00731DED" w:rsidP="00FB57B3">
                            <w:pPr>
                              <w:spacing w:after="0"/>
                              <w:contextualSpacing/>
                              <w:jc w:val="center"/>
                              <w:rPr>
                                <w:rFonts w:ascii="Century Gothic" w:hAnsi="Century Gothic"/>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913B" id="Text Box 3206" o:spid="_x0000_s1036" type="#_x0000_t202" style="position:absolute;margin-left:-16.75pt;margin-top:7.35pt;width:540.85pt;height:105.15pt;rotation:-2473357fd;z-index:25292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zdQIAAPkEAAAOAAAAZHJzL2Uyb0RvYy54bWysVE1v2zAMvQ/YfxB0X23nO0GdIkuQYUDX&#10;FkiGnhVZToxJoiYpsbtfP0p20rTbadhFoB7pJ/KR9O1doyQ5Cesq0DnNblJKhOZQVHqf0+/b9acJ&#10;Jc4zXTAJWuT0RTh6N//44bY2M9GDA8hCWIIk2s1qk9OD92aWJI4fhGLuBozQ6CzBKubxavdJYVmN&#10;7EomvTQdJTXYwljgwjlEV62TziN/WQruH8vSCU9kTjE3H08bz104k/ktm+0tM4eKd2mwf8hCsUrj&#10;oxeqFfOMHG31B5WquAUHpb/hoBIoy4qLWANWk6XvqtkcmBGxFhTHmYtM7v/R8ofTkyVVkdN+Lx1R&#10;opnCLm1F48lnaEgEUaPauBmGbgwG+wY92OugXcAdgqH0prSKWECJs2m/PxyOB1ERrJFgOIr/chE8&#10;0HMER5PRZDwdUsLRl+FHg0k/0CYtW2A11vkvAhQJRk4tdjTSstO9823oOSSEO5BVsa6kjBe73y2l&#10;JSeG3c/Wg+l4Fb+VR/UNihbGIUq7MUAYh6WFJ2cYU3EtTUzrDb/UpMYi+sM00r7xhaQub+8k4z+6&#10;wq6ikFtqpH1VMVi+2TWxI1nMK0A7KF5Q+SguCukMX1fIf8+cf2IWBxZBXEL/iEcpAZOCzqLkAPbX&#10;3/AQj3OEXkpqXICcup9HZgUl8qvGCZtmg0HYmHgZDMc9vNhrz+7ao49qCUHlmF00Q7yXZ7O0oJ5x&#10;VxfhVXQxzfHtnPqzufTtWuKuc7FYxCDcEcP8vd4YHqjP87Btnpk13UR4HKYHOK8Km70bjDY2fKlh&#10;cfRQVnFqXlXt9Mf9ig3u/gVhga/vMer1jzX/DQAA//8DAFBLAwQUAAYACAAAACEAORzCw+AAAAAL&#10;AQAADwAAAGRycy9kb3ducmV2LnhtbEyPwU7DMBBE70j8g7VIXFBrkzaQhjgVQiDOlFbq0Y2dOCJe&#10;G9tJw9/jnuC4mqeZt9V2NgOZlA+9RQ73SwZEYWNljx2H/efbogASokApBouKw48KsK2vrypRSnvG&#10;DzXtYkdSCYZScNAxupLS0GhlRFhapzBlrfVGxHT6jkovzqncDDRj7IEa0WNa0MKpF62ar91oOBTH&#10;w/fk9N3Y7ZvNO/N56143Lee3N/PzE5Co5vgHw0U/qUOdnE52RBnIwGGxWuUJTcH6EcgFYOsiA3Li&#10;kGU5A1pX9P8P9S8AAAD//wMAUEsBAi0AFAAGAAgAAAAhALaDOJL+AAAA4QEAABMAAAAAAAAAAAAA&#10;AAAAAAAAAFtDb250ZW50X1R5cGVzXS54bWxQSwECLQAUAAYACAAAACEAOP0h/9YAAACUAQAACwAA&#10;AAAAAAAAAAAAAAAvAQAAX3JlbHMvLnJlbHNQSwECLQAUAAYACAAAACEAviC8s3UCAAD5BAAADgAA&#10;AAAAAAAAAAAAAAAuAgAAZHJzL2Uyb0RvYy54bWxQSwECLQAUAAYACAAAACEAORzCw+AAAAALAQAA&#10;DwAAAAAAAAAAAAAAAADPBAAAZHJzL2Rvd25yZXYueG1sUEsFBgAAAAAEAAQA8wAAANwFAAAAAA==&#10;" fillcolor="#c6d9f1" strokeweight=".5pt">
                <v:textbox>
                  <w:txbxContent>
                    <w:p w:rsidR="00731DED" w:rsidRDefault="00731DED" w:rsidP="00FB57B3">
                      <w:pPr>
                        <w:spacing w:after="0"/>
                        <w:contextualSpacing/>
                        <w:jc w:val="center"/>
                        <w:rPr>
                          <w:rFonts w:ascii="Century Gothic" w:hAnsi="Century Gothic"/>
                          <w:sz w:val="52"/>
                          <w:szCs w:val="52"/>
                        </w:rPr>
                      </w:pPr>
                    </w:p>
                    <w:p w:rsidR="00731DED" w:rsidRPr="00CC23BA" w:rsidRDefault="00731DED" w:rsidP="00FB57B3">
                      <w:pPr>
                        <w:spacing w:after="0"/>
                        <w:contextualSpacing/>
                        <w:jc w:val="center"/>
                        <w:rPr>
                          <w:rFonts w:ascii="Century Gothic" w:hAnsi="Century Gothic"/>
                          <w:b/>
                          <w:sz w:val="52"/>
                          <w:szCs w:val="52"/>
                        </w:rPr>
                      </w:pPr>
                      <w:r w:rsidRPr="00CC23BA">
                        <w:rPr>
                          <w:rFonts w:ascii="Century Gothic" w:hAnsi="Century Gothic"/>
                          <w:b/>
                          <w:sz w:val="52"/>
                          <w:szCs w:val="52"/>
                        </w:rPr>
                        <w:t>This will resume at a later date</w:t>
                      </w:r>
                    </w:p>
                    <w:p w:rsidR="00731DED" w:rsidRPr="00FB57B3" w:rsidRDefault="00731DED" w:rsidP="00FB57B3">
                      <w:pPr>
                        <w:spacing w:after="0"/>
                        <w:contextualSpacing/>
                        <w:jc w:val="center"/>
                        <w:rPr>
                          <w:rFonts w:ascii="Century Gothic" w:hAnsi="Century Gothic"/>
                          <w:sz w:val="52"/>
                          <w:szCs w:val="52"/>
                        </w:rPr>
                      </w:pPr>
                    </w:p>
                  </w:txbxContent>
                </v:textbox>
              </v:shape>
            </w:pict>
          </mc:Fallback>
        </mc:AlternateContent>
      </w:r>
    </w:p>
    <w:p w:rsidR="007F6281" w:rsidRDefault="007F6281" w:rsidP="007F6281">
      <w:pPr>
        <w:rPr>
          <w:b/>
          <w:sz w:val="32"/>
          <w:szCs w:val="32"/>
          <w:u w:val="single"/>
        </w:rPr>
      </w:pPr>
    </w:p>
    <w:p w:rsidR="007F6281" w:rsidRDefault="007F6281" w:rsidP="007F6281">
      <w:pPr>
        <w:rPr>
          <w:b/>
          <w:sz w:val="32"/>
          <w:szCs w:val="32"/>
          <w:u w:val="single"/>
        </w:rPr>
      </w:pPr>
    </w:p>
    <w:p w:rsidR="007F6281" w:rsidRDefault="007F6281" w:rsidP="007F6281">
      <w:pPr>
        <w:rPr>
          <w:b/>
          <w:sz w:val="32"/>
          <w:szCs w:val="32"/>
          <w:u w:val="single"/>
        </w:rPr>
      </w:pPr>
      <w:r>
        <w:rPr>
          <w:b/>
          <w:sz w:val="32"/>
          <w:szCs w:val="32"/>
          <w:u w:val="single"/>
        </w:rPr>
        <w:t>Saturday 21</w:t>
      </w:r>
      <w:r w:rsidRPr="00444769">
        <w:rPr>
          <w:b/>
          <w:sz w:val="32"/>
          <w:szCs w:val="32"/>
          <w:u w:val="single"/>
          <w:vertAlign w:val="superscript"/>
        </w:rPr>
        <w:t>st</w:t>
      </w:r>
      <w:r>
        <w:rPr>
          <w:b/>
          <w:sz w:val="32"/>
          <w:szCs w:val="32"/>
          <w:u w:val="single"/>
        </w:rPr>
        <w:t xml:space="preserve"> March</w:t>
      </w:r>
    </w:p>
    <w:p w:rsidR="007F6281" w:rsidRDefault="007F6281" w:rsidP="007F6281">
      <w:pPr>
        <w:rPr>
          <w:b/>
          <w:sz w:val="32"/>
          <w:szCs w:val="32"/>
          <w:u w:val="single"/>
        </w:rPr>
      </w:pPr>
      <w:r>
        <w:rPr>
          <w:b/>
          <w:sz w:val="32"/>
          <w:szCs w:val="32"/>
          <w:u w:val="single"/>
        </w:rPr>
        <w:t>Made of Honor</w:t>
      </w:r>
    </w:p>
    <w:p w:rsidR="007F6281" w:rsidRPr="0096694D" w:rsidRDefault="004423B6" w:rsidP="007F6281">
      <w:pPr>
        <w:rPr>
          <w:b/>
          <w:sz w:val="32"/>
          <w:szCs w:val="32"/>
          <w:u w:val="single"/>
        </w:rPr>
      </w:pPr>
      <w:r>
        <w:rPr>
          <w:noProof/>
          <w:lang w:eastAsia="en-NZ"/>
        </w:rPr>
        <w:drawing>
          <wp:anchor distT="0" distB="0" distL="114300" distR="114300" simplePos="0" relativeHeight="252886527" behindDoc="0" locked="0" layoutInCell="1" allowOverlap="1" wp14:anchorId="174063C1" wp14:editId="1C3F9146">
            <wp:simplePos x="0" y="0"/>
            <wp:positionH relativeFrom="column">
              <wp:posOffset>-38100</wp:posOffset>
            </wp:positionH>
            <wp:positionV relativeFrom="paragraph">
              <wp:posOffset>192405</wp:posOffset>
            </wp:positionV>
            <wp:extent cx="2035175" cy="3053080"/>
            <wp:effectExtent l="0" t="0" r="3175" b="0"/>
            <wp:wrapNone/>
            <wp:docPr id="45" name="Picture 45" descr="Image result for made of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de of hono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5175"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6281" w:rsidRDefault="007F6281" w:rsidP="007F6281">
      <w:pPr>
        <w:rPr>
          <w:rFonts w:ascii="Arial" w:hAnsi="Arial" w:cs="Arial"/>
          <w:color w:val="222222"/>
          <w:sz w:val="21"/>
          <w:szCs w:val="21"/>
          <w:shd w:val="clear" w:color="auto" w:fill="FFFFFF"/>
        </w:rPr>
      </w:pPr>
      <w:r w:rsidRPr="00444769">
        <w:rPr>
          <w:rFonts w:ascii="Arial" w:hAnsi="Arial" w:cs="Arial"/>
          <w:color w:val="222222"/>
          <w:sz w:val="21"/>
          <w:szCs w:val="21"/>
          <w:shd w:val="clear" w:color="auto" w:fill="FFFFFF"/>
        </w:rPr>
        <w:t xml:space="preserve"> </w:t>
      </w:r>
    </w:p>
    <w:p w:rsidR="007F6281" w:rsidRDefault="007F6281" w:rsidP="007F6281">
      <w:pPr>
        <w:rPr>
          <w:rFonts w:ascii="Arial" w:hAnsi="Arial" w:cs="Arial"/>
          <w:color w:val="222222"/>
          <w:sz w:val="21"/>
          <w:szCs w:val="21"/>
          <w:shd w:val="clear" w:color="auto" w:fill="FFFFFF"/>
        </w:rPr>
      </w:pPr>
    </w:p>
    <w:p w:rsidR="004423B6" w:rsidRPr="004423B6" w:rsidRDefault="007F6281" w:rsidP="004423B6">
      <w:pPr>
        <w:ind w:left="5040"/>
        <w:rPr>
          <w:rFonts w:ascii="Arial" w:hAnsi="Arial" w:cs="Arial"/>
          <w:color w:val="222222"/>
          <w:sz w:val="36"/>
          <w:szCs w:val="36"/>
          <w:shd w:val="clear" w:color="auto" w:fill="FFFFFF"/>
        </w:rPr>
      </w:pPr>
      <w:r w:rsidRPr="004423B6">
        <w:rPr>
          <w:rFonts w:ascii="Arial" w:hAnsi="Arial" w:cs="Arial"/>
          <w:color w:val="222222"/>
          <w:sz w:val="36"/>
          <w:szCs w:val="36"/>
          <w:shd w:val="clear" w:color="auto" w:fill="FFFFFF"/>
        </w:rPr>
        <w:t xml:space="preserve">Tom Bailey and Hannah are best friends from college. When she tells </w:t>
      </w:r>
      <w:r w:rsidR="004423B6" w:rsidRPr="004423B6">
        <w:rPr>
          <w:rFonts w:ascii="Arial" w:hAnsi="Arial" w:cs="Arial"/>
          <w:color w:val="222222"/>
          <w:sz w:val="36"/>
          <w:szCs w:val="36"/>
          <w:shd w:val="clear" w:color="auto" w:fill="FFFFFF"/>
        </w:rPr>
        <w:t>him she is engaged, he realises that           he is in love with her. He resolves to win her over.</w:t>
      </w:r>
    </w:p>
    <w:p w:rsidR="007F6281" w:rsidRPr="004423B6" w:rsidRDefault="007F6281" w:rsidP="004423B6">
      <w:pPr>
        <w:ind w:left="5040"/>
        <w:rPr>
          <w:rFonts w:ascii="Arial" w:hAnsi="Arial" w:cs="Arial"/>
          <w:color w:val="222222"/>
          <w:sz w:val="36"/>
          <w:szCs w:val="36"/>
          <w:shd w:val="clear" w:color="auto" w:fill="FFFFFF"/>
        </w:rPr>
      </w:pPr>
    </w:p>
    <w:p w:rsidR="007F6281" w:rsidRPr="004423B6" w:rsidRDefault="004423B6" w:rsidP="004423B6">
      <w:pPr>
        <w:ind w:left="5040"/>
        <w:rPr>
          <w:rFonts w:ascii="Arial" w:hAnsi="Arial" w:cs="Arial"/>
          <w:color w:val="222222"/>
          <w:sz w:val="36"/>
          <w:szCs w:val="36"/>
          <w:shd w:val="clear" w:color="auto" w:fill="FFFFFF"/>
        </w:rPr>
      </w:pPr>
      <w:r>
        <w:rPr>
          <w:rFonts w:ascii="Arial" w:hAnsi="Arial" w:cs="Arial"/>
          <w:color w:val="222222"/>
          <w:sz w:val="36"/>
          <w:szCs w:val="36"/>
          <w:shd w:val="clear" w:color="auto" w:fill="FFFFFF"/>
        </w:rPr>
        <w:t xml:space="preserve">     </w:t>
      </w:r>
    </w:p>
    <w:p w:rsidR="007F6281" w:rsidRDefault="007F6281" w:rsidP="007F6281"/>
    <w:p w:rsidR="007F6281" w:rsidRDefault="007F6281" w:rsidP="007F6281"/>
    <w:p w:rsidR="00234007" w:rsidRDefault="00234007" w:rsidP="007F6281"/>
    <w:p w:rsidR="008F78A5" w:rsidRDefault="005C1E3E" w:rsidP="005C1E3E">
      <w:pPr>
        <w:contextualSpacing/>
      </w:pPr>
      <w:r>
        <w:t xml:space="preserve">             </w:t>
      </w:r>
    </w:p>
    <w:p w:rsidR="004A585B" w:rsidRPr="00865ED3" w:rsidRDefault="005C1E3E" w:rsidP="005C1E3E">
      <w:pPr>
        <w:contextualSpacing/>
        <w:rPr>
          <w:rFonts w:ascii="Century Gothic" w:eastAsia="Times New Roman" w:hAnsi="Century Gothic" w:cs="Times New Roman"/>
          <w:b/>
          <w:color w:val="0070C0"/>
          <w:kern w:val="28"/>
          <w:sz w:val="40"/>
          <w:szCs w:val="40"/>
          <w:lang w:eastAsia="en-NZ"/>
          <w14:ligatures w14:val="standard"/>
          <w14:cntxtAlts/>
        </w:rPr>
      </w:pPr>
      <w:r>
        <w:lastRenderedPageBreak/>
        <w:t xml:space="preserve"> </w:t>
      </w:r>
      <w:r w:rsidR="004A585B" w:rsidRPr="00865ED3">
        <w:rPr>
          <w:rFonts w:ascii="Arial" w:hAnsi="Arial" w:cs="Arial"/>
          <w:noProof/>
          <w:color w:val="0070C0"/>
          <w:sz w:val="27"/>
          <w:szCs w:val="27"/>
          <w:lang w:eastAsia="en-NZ"/>
        </w:rPr>
        <w:drawing>
          <wp:anchor distT="0" distB="0" distL="114300" distR="114300" simplePos="0" relativeHeight="252841471" behindDoc="1" locked="0" layoutInCell="1" allowOverlap="1" wp14:anchorId="50B7C20D" wp14:editId="349C3E2C">
            <wp:simplePos x="0" y="0"/>
            <wp:positionH relativeFrom="margin">
              <wp:posOffset>8243047</wp:posOffset>
            </wp:positionH>
            <wp:positionV relativeFrom="paragraph">
              <wp:posOffset>0</wp:posOffset>
            </wp:positionV>
            <wp:extent cx="1277471" cy="2607729"/>
            <wp:effectExtent l="0" t="0" r="0" b="2540"/>
            <wp:wrapNone/>
            <wp:docPr id="29" name="Picture 29" descr="Related image">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01" tgtFrame="&quot;_blank&quot;"/>
                    </pic:cNvPr>
                    <pic:cNvPicPr>
                      <a:picLocks noChangeAspect="1" noChangeArrowheads="1"/>
                    </pic:cNvPicPr>
                  </pic:nvPicPr>
                  <pic:blipFill rotWithShape="1">
                    <a:blip r:embed="rId102">
                      <a:extLst>
                        <a:ext uri="{BEBA8EAE-BF5A-486C-A8C5-ECC9F3942E4B}">
                          <a14:imgProps xmlns:a14="http://schemas.microsoft.com/office/drawing/2010/main">
                            <a14:imgLayer r:embed="rId103">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292606" cy="263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865ED3">
        <w:rPr>
          <w:rFonts w:ascii="Century Gothic" w:eastAsia="Times New Roman" w:hAnsi="Century Gothic" w:cs="Times New Roman"/>
          <w:b/>
          <w:color w:val="0070C0"/>
          <w:kern w:val="28"/>
          <w:sz w:val="40"/>
          <w:szCs w:val="40"/>
          <w:lang w:eastAsia="en-NZ"/>
          <w14:ligatures w14:val="standard"/>
          <w14:cntxtAlts/>
        </w:rPr>
        <w:t>HEALTH AND SAFETY BUILDING &amp; FIRE WARDENS</w:t>
      </w:r>
    </w:p>
    <w:p w:rsidR="004A585B" w:rsidRPr="00D50672" w:rsidRDefault="004A585B" w:rsidP="004423B6">
      <w:pPr>
        <w:contextualSpacing/>
        <w:jc w:val="center"/>
        <w:rPr>
          <w:rFonts w:ascii="Century Gothic" w:eastAsia="Times New Roman" w:hAnsi="Century Gothic" w:cs="Times New Roman"/>
          <w:b/>
          <w:kern w:val="28"/>
          <w:szCs w:val="24"/>
          <w:lang w:eastAsia="en-NZ"/>
          <w14:ligatures w14:val="standard"/>
          <w14:cntxtAlts/>
        </w:rPr>
      </w:pPr>
    </w:p>
    <w:p w:rsidR="004A585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9268E6">
        <w:rPr>
          <w:rFonts w:ascii="Century Gothic" w:eastAsia="Times New Roman" w:hAnsi="Century Gothic" w:cs="Times New Roman"/>
          <w:noProof/>
          <w:kern w:val="28"/>
          <w:sz w:val="28"/>
          <w:szCs w:val="28"/>
          <w:u w:val="single"/>
          <w:lang w:eastAsia="en-NZ"/>
          <w14:ligatures w14:val="standard"/>
          <w14:cntxtAlts/>
        </w:rPr>
        <w:drawing>
          <wp:anchor distT="0" distB="0" distL="114300" distR="114300" simplePos="0" relativeHeight="252843519" behindDoc="1" locked="0" layoutInCell="1" allowOverlap="1" wp14:anchorId="6909E277" wp14:editId="3B41F02F">
            <wp:simplePos x="0" y="0"/>
            <wp:positionH relativeFrom="margin">
              <wp:posOffset>5534025</wp:posOffset>
            </wp:positionH>
            <wp:positionV relativeFrom="paragraph">
              <wp:posOffset>179597</wp:posOffset>
            </wp:positionV>
            <wp:extent cx="1171919" cy="2392788"/>
            <wp:effectExtent l="0" t="0" r="9525" b="7620"/>
            <wp:wrapNone/>
            <wp:docPr id="41" name="Picture 41" descr="Related image">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01" tgtFrame="&quot;_blank&quot;"/>
                    </pic:cNvPr>
                    <pic:cNvPicPr>
                      <a:picLocks noChangeAspect="1" noChangeArrowheads="1"/>
                    </pic:cNvPicPr>
                  </pic:nvPicPr>
                  <pic:blipFill rotWithShape="1">
                    <a:blip r:embed="rId102">
                      <a:extLst>
                        <a:ext uri="{BEBA8EAE-BF5A-486C-A8C5-ECC9F3942E4B}">
                          <a14:imgProps xmlns:a14="http://schemas.microsoft.com/office/drawing/2010/main">
                            <a14:imgLayer r:embed="rId103">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172263" cy="2393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755C4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755C4B">
        <w:rPr>
          <w:rFonts w:ascii="Century Gothic" w:eastAsia="Times New Roman" w:hAnsi="Century Gothic" w:cs="Times New Roman"/>
          <w:b/>
          <w:kern w:val="28"/>
          <w:sz w:val="28"/>
          <w:szCs w:val="28"/>
          <w:lang w:eastAsia="en-NZ"/>
          <w14:ligatures w14:val="standard"/>
          <w14:cntxtAlts/>
        </w:rPr>
        <w:t>ADMIN BLOCK / COMMUNITY CENTRE</w:t>
      </w:r>
    </w:p>
    <w:p w:rsidR="004A585B" w:rsidRPr="00755C4B" w:rsidRDefault="004A585B" w:rsidP="004423B6">
      <w:pPr>
        <w:contextualSpacing/>
        <w:jc w:val="center"/>
        <w:rPr>
          <w:rFonts w:ascii="Century Gothic" w:eastAsia="Times New Roman" w:hAnsi="Century Gothic" w:cs="Times New Roman"/>
          <w:kern w:val="28"/>
          <w:sz w:val="28"/>
          <w:szCs w:val="28"/>
          <w:lang w:eastAsia="en-NZ"/>
          <w14:ligatures w14:val="standard"/>
          <w14:cntxtAlts/>
        </w:rPr>
      </w:pPr>
      <w:r w:rsidRPr="00755C4B">
        <w:rPr>
          <w:noProof/>
          <w:color w:val="0000FF"/>
          <w:sz w:val="28"/>
          <w:szCs w:val="28"/>
          <w:lang w:eastAsia="en-NZ"/>
        </w:rPr>
        <w:drawing>
          <wp:anchor distT="0" distB="0" distL="114300" distR="114300" simplePos="0" relativeHeight="252839423" behindDoc="1" locked="0" layoutInCell="1" allowOverlap="1" wp14:anchorId="6BA805B3" wp14:editId="27EFA0EF">
            <wp:simplePos x="0" y="0"/>
            <wp:positionH relativeFrom="margin">
              <wp:posOffset>7059295</wp:posOffset>
            </wp:positionH>
            <wp:positionV relativeFrom="paragraph">
              <wp:posOffset>94615</wp:posOffset>
            </wp:positionV>
            <wp:extent cx="1398270" cy="1948815"/>
            <wp:effectExtent l="0" t="0" r="0" b="0"/>
            <wp:wrapNone/>
            <wp:docPr id="32" name="irc_mi" descr="Related imag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4"/>
                    </pic:cNvPr>
                    <pic:cNvPicPr>
                      <a:picLocks noChangeAspect="1" noChangeArrowheads="1"/>
                    </pic:cNvPicPr>
                  </pic:nvPicPr>
                  <pic:blipFill rotWithShape="1">
                    <a:blip r:embed="rId105">
                      <a:extLst>
                        <a:ext uri="{BEBA8EAE-BF5A-486C-A8C5-ECC9F3942E4B}">
                          <a14:imgProps xmlns:a14="http://schemas.microsoft.com/office/drawing/2010/main">
                            <a14:imgLayer r:embed="rId106">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1398270"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noProof/>
          <w:color w:val="1D1B11" w:themeColor="background2" w:themeShade="1A"/>
          <w:kern w:val="28"/>
          <w:sz w:val="28"/>
          <w:szCs w:val="28"/>
          <w:u w:val="single"/>
          <w:lang w:eastAsia="en-NZ"/>
          <w14:ligatures w14:val="standard"/>
          <w14:cntxtAlts/>
        </w:rPr>
        <w:drawing>
          <wp:anchor distT="0" distB="0" distL="114300" distR="114300" simplePos="0" relativeHeight="252842495" behindDoc="1" locked="0" layoutInCell="1" allowOverlap="1" wp14:anchorId="2EFDC2DF" wp14:editId="5829BAE1">
            <wp:simplePos x="0" y="0"/>
            <wp:positionH relativeFrom="margin">
              <wp:posOffset>5076190</wp:posOffset>
            </wp:positionH>
            <wp:positionV relativeFrom="paragraph">
              <wp:posOffset>269875</wp:posOffset>
            </wp:positionV>
            <wp:extent cx="779145" cy="1085850"/>
            <wp:effectExtent l="0" t="0" r="1905" b="0"/>
            <wp:wrapNone/>
            <wp:docPr id="40" name="irc_mi" descr="Related imag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4"/>
                    </pic:cNvPr>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77914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During Office Hours</w:t>
      </w:r>
    </w:p>
    <w:p w:rsidR="004A585B" w:rsidRPr="00EC7A69" w:rsidRDefault="004A585B" w:rsidP="004423B6">
      <w:p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9A3A52" w:rsidRDefault="004A585B"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Marie Annandale – Building Warden</w:t>
      </w:r>
    </w:p>
    <w:p w:rsidR="009A3A52" w:rsidRDefault="009A3A52"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Myrn Wild</w:t>
      </w:r>
    </w:p>
    <w:p w:rsidR="00303FDA" w:rsidRPr="009A3A52" w:rsidRDefault="00303FDA"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Pr>
          <w:rFonts w:ascii="Century Gothic" w:eastAsia="Times New Roman" w:hAnsi="Century Gothic" w:cs="Times New Roman"/>
          <w:color w:val="1D1B11" w:themeColor="background2" w:themeShade="1A"/>
          <w:kern w:val="28"/>
          <w:szCs w:val="28"/>
          <w:lang w:eastAsia="en-NZ"/>
          <w14:ligatures w14:val="standard"/>
          <w14:cntxtAlts/>
        </w:rPr>
        <w:t>Mary Williams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After Office Hours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0C2EED"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Porter (UN60)</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Dave Firman (UN26F)</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Lew Holmwood (UN26C) - Building Warden</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BOUNDARY APARTMENTS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Cecil Hanham (SA104)</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Doug Healey (SA106)</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Trevor Mehaffy (SA092) – Building Warden</w:t>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Arial" w:hAnsi="Arial" w:cs="Arial"/>
          <w:noProof/>
          <w:color w:val="1D1B11" w:themeColor="background2" w:themeShade="1A"/>
          <w:sz w:val="28"/>
          <w:szCs w:val="28"/>
          <w:lang w:eastAsia="en-NZ"/>
        </w:rPr>
        <w:drawing>
          <wp:anchor distT="0" distB="0" distL="114300" distR="114300" simplePos="0" relativeHeight="252840447" behindDoc="1" locked="0" layoutInCell="1" allowOverlap="1" wp14:anchorId="53F329B8" wp14:editId="32946BD5">
            <wp:simplePos x="0" y="0"/>
            <wp:positionH relativeFrom="margin">
              <wp:posOffset>-85725</wp:posOffset>
            </wp:positionH>
            <wp:positionV relativeFrom="paragraph">
              <wp:posOffset>128905</wp:posOffset>
            </wp:positionV>
            <wp:extent cx="1690336" cy="2727325"/>
            <wp:effectExtent l="0" t="0" r="5715" b="0"/>
            <wp:wrapNone/>
            <wp:docPr id="34" name="Picture 34" descr="Related image">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0336"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A585B">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PALMS APARTMENTS</w:t>
      </w:r>
    </w:p>
    <w:p w:rsidR="004A585B" w:rsidRPr="00EC7A69" w:rsidRDefault="004A585B" w:rsidP="004A585B">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B07076" w:rsidRDefault="004A585B" w:rsidP="009A3A5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Harrison (SA075)</w:t>
      </w:r>
      <w:r w:rsidRPr="00B07076">
        <w:rPr>
          <w:rFonts w:ascii="Century Gothic" w:eastAsia="Times New Roman" w:hAnsi="Century Gothic" w:cs="Times New Roman"/>
          <w:color w:val="1D1B11" w:themeColor="background2" w:themeShade="1A"/>
          <w:kern w:val="28"/>
          <w:sz w:val="28"/>
          <w:szCs w:val="28"/>
          <w:lang w:eastAsia="en-NZ"/>
          <w14:ligatures w14:val="standard"/>
          <w14:cntxtAlts/>
        </w:rPr>
        <w:t>– Building Warden</w:t>
      </w:r>
    </w:p>
    <w:p w:rsidR="004A585B" w:rsidRPr="00EC7A69" w:rsidRDefault="004A585B" w:rsidP="004A585B">
      <w:pPr>
        <w:rPr>
          <w:rFonts w:ascii="Century Gothic" w:hAnsi="Century Gothic"/>
          <w:b/>
          <w:color w:val="1D1B11" w:themeColor="background2" w:themeShade="1A"/>
          <w:sz w:val="18"/>
          <w:szCs w:val="18"/>
          <w:lang w:val="en-US"/>
        </w:rPr>
      </w:pPr>
    </w:p>
    <w:p w:rsidR="004A585B" w:rsidRPr="00EC7A69" w:rsidRDefault="004A585B" w:rsidP="004A585B">
      <w:pPr>
        <w:spacing w:after="0"/>
        <w:contextualSpacing/>
        <w:jc w:val="center"/>
        <w:rPr>
          <w:rFonts w:ascii="Century Gothic" w:hAnsi="Century Gothic"/>
          <w:b/>
          <w:color w:val="1D1B11" w:themeColor="background2" w:themeShade="1A"/>
          <w:sz w:val="18"/>
          <w:szCs w:val="18"/>
          <w:lang w:val="en-US"/>
        </w:rPr>
      </w:pPr>
    </w:p>
    <w:p w:rsidR="009268E6" w:rsidRPr="00EC7A69" w:rsidRDefault="009268E6" w:rsidP="004A585B">
      <w:pPr>
        <w:contextualSpacing/>
        <w:rPr>
          <w:rFonts w:ascii="Century Gothic" w:hAnsi="Century Gothic"/>
          <w:b/>
          <w:color w:val="1D1B11" w:themeColor="background2" w:themeShade="1A"/>
          <w:sz w:val="18"/>
          <w:szCs w:val="18"/>
          <w:lang w:val="en-US"/>
        </w:rPr>
      </w:pPr>
    </w:p>
    <w:p w:rsidR="00276A08" w:rsidRDefault="00276A08" w:rsidP="004A585B">
      <w:pPr>
        <w:contextualSpacing/>
        <w:rPr>
          <w:rFonts w:ascii="Century Gothic" w:hAnsi="Century Gothic"/>
          <w:b/>
          <w:color w:val="1D1B11" w:themeColor="background2" w:themeShade="1A"/>
          <w:sz w:val="18"/>
          <w:szCs w:val="18"/>
          <w:lang w:val="en-US"/>
        </w:rPr>
      </w:pPr>
    </w:p>
    <w:p w:rsidR="00234007" w:rsidRPr="00EC7A69" w:rsidRDefault="00234007" w:rsidP="004A585B">
      <w:pPr>
        <w:contextualSpacing/>
        <w:rPr>
          <w:rFonts w:ascii="Century Gothic" w:hAnsi="Century Gothic"/>
          <w:b/>
          <w:color w:val="1D1B11" w:themeColor="background2" w:themeShade="1A"/>
          <w:sz w:val="18"/>
          <w:szCs w:val="18"/>
          <w:lang w:val="en-US"/>
        </w:rPr>
      </w:pPr>
    </w:p>
    <w:p w:rsidR="008F78A5" w:rsidRDefault="00C85317" w:rsidP="00C85317">
      <w:pPr>
        <w:spacing w:after="0"/>
        <w:contextualSpacing/>
        <w:rPr>
          <w:rFonts w:ascii="Century Gothic" w:hAnsi="Century Gothic"/>
          <w:b/>
          <w:color w:val="1D1B11" w:themeColor="background2" w:themeShade="1A"/>
          <w:sz w:val="18"/>
          <w:szCs w:val="18"/>
          <w:lang w:val="en-US"/>
        </w:rPr>
      </w:pPr>
      <w:r>
        <w:rPr>
          <w:rFonts w:ascii="Century Gothic" w:hAnsi="Century Gothic"/>
          <w:b/>
          <w:color w:val="1D1B11" w:themeColor="background2" w:themeShade="1A"/>
          <w:sz w:val="18"/>
          <w:szCs w:val="18"/>
          <w:lang w:val="en-US"/>
        </w:rPr>
        <w:t xml:space="preserve">                                                </w:t>
      </w:r>
    </w:p>
    <w:p w:rsidR="008F78A5" w:rsidRDefault="008F78A5"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276A08" w:rsidRPr="00FF699A" w:rsidRDefault="008F78A5" w:rsidP="00C85317">
      <w:pPr>
        <w:spacing w:after="0"/>
        <w:contextualSpacing/>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Century Gothic" w:hAnsi="Century Gothic"/>
          <w:b/>
          <w:color w:val="1D1B11" w:themeColor="background2" w:themeShade="1A"/>
          <w:sz w:val="18"/>
          <w:szCs w:val="18"/>
          <w:lang w:val="en-US"/>
        </w:rPr>
        <w:t xml:space="preserve">                                               </w:t>
      </w:r>
      <w:r w:rsidR="00C85317">
        <w:rPr>
          <w:rFonts w:ascii="Century Gothic" w:hAnsi="Century Gothic"/>
          <w:b/>
          <w:color w:val="1D1B11" w:themeColor="background2" w:themeShade="1A"/>
          <w:sz w:val="18"/>
          <w:szCs w:val="18"/>
          <w:lang w:val="en-US"/>
        </w:rPr>
        <w:t xml:space="preserve"> </w:t>
      </w:r>
      <w:r w:rsidR="00276A08" w:rsidRPr="00FF699A">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THE FALLS ESTATE VILLAGE ACTIVITIES</w:t>
      </w:r>
    </w:p>
    <w:p w:rsidR="00276A08" w:rsidRPr="00FF699A" w:rsidRDefault="00276A08" w:rsidP="00276A08">
      <w:pPr>
        <w:spacing w:after="0"/>
        <w:contextualSpacing/>
        <w:jc w:val="center"/>
        <w:rPr>
          <w:rFonts w:ascii="Century Gothic" w:hAnsi="Century Gothic"/>
          <w:b/>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dTable4-Accent1"/>
        <w:tblW w:w="10628" w:type="dxa"/>
        <w:tblLook w:val="04A0" w:firstRow="1" w:lastRow="0" w:firstColumn="1" w:lastColumn="0" w:noHBand="0" w:noVBand="1"/>
      </w:tblPr>
      <w:tblGrid>
        <w:gridCol w:w="1748"/>
        <w:gridCol w:w="1924"/>
        <w:gridCol w:w="1882"/>
        <w:gridCol w:w="2463"/>
        <w:gridCol w:w="1158"/>
        <w:gridCol w:w="72"/>
        <w:gridCol w:w="1381"/>
      </w:tblGrid>
      <w:tr w:rsidR="008A766A" w:rsidRPr="008A766A" w:rsidTr="00DA7199">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76A08" w:rsidRPr="008A766A" w:rsidRDefault="00276A08" w:rsidP="00423036">
            <w:pPr>
              <w:pStyle w:val="NoSpacing"/>
              <w:jc w:val="center"/>
              <w:rPr>
                <w:rFonts w:ascii="Century Gothic" w:hAnsi="Century Gothic"/>
                <w:sz w:val="24"/>
                <w:szCs w:val="24"/>
              </w:rPr>
            </w:pPr>
            <w:r w:rsidRPr="008A766A">
              <w:rPr>
                <w:rFonts w:ascii="Century Gothic" w:hAnsi="Century Gothic"/>
                <w:sz w:val="24"/>
                <w:szCs w:val="24"/>
              </w:rPr>
              <w:t>ACTIVITY</w:t>
            </w:r>
          </w:p>
        </w:tc>
        <w:tc>
          <w:tcPr>
            <w:tcW w:w="1924"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TEAM LEADER(S)</w:t>
            </w:r>
          </w:p>
        </w:tc>
        <w:tc>
          <w:tcPr>
            <w:tcW w:w="1882"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DAYS</w:t>
            </w:r>
          </w:p>
        </w:tc>
        <w:tc>
          <w:tcPr>
            <w:tcW w:w="2463"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START / FINISH</w:t>
            </w:r>
          </w:p>
        </w:tc>
        <w:tc>
          <w:tcPr>
            <w:tcW w:w="1230" w:type="dxa"/>
            <w:gridSpan w:val="2"/>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COST</w:t>
            </w:r>
          </w:p>
        </w:tc>
        <w:tc>
          <w:tcPr>
            <w:tcW w:w="1381"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WHERE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500 Cards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Blokes Shed</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John Porter</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Kevin Kelly</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Ray Bradley</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Blokes Shed</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Bolivia</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1644A" w:rsidP="00423036">
            <w:pPr>
              <w:pStyle w:val="NoSpacing"/>
              <w:rPr>
                <w:rFonts w:ascii="Century Gothic" w:hAnsi="Century Gothic"/>
              </w:rPr>
            </w:pPr>
            <w:r>
              <w:rPr>
                <w:rFonts w:ascii="Century Gothic" w:hAnsi="Century Gothic"/>
              </w:rPr>
              <w:t>Bridge</w:t>
            </w:r>
          </w:p>
        </w:tc>
        <w:tc>
          <w:tcPr>
            <w:tcW w:w="1924"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Allie Quinn</w:t>
            </w:r>
          </w:p>
        </w:tc>
        <w:tc>
          <w:tcPr>
            <w:tcW w:w="1882"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Wednesday</w:t>
            </w:r>
          </w:p>
        </w:tc>
        <w:tc>
          <w:tcPr>
            <w:tcW w:w="2463"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12.50pm to 3.00pm</w:t>
            </w:r>
          </w:p>
        </w:tc>
        <w:tc>
          <w:tcPr>
            <w:tcW w:w="1230" w:type="dxa"/>
            <w:gridSpan w:val="2"/>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Default="00DA7199" w:rsidP="00DA7199">
            <w:pPr>
              <w:pStyle w:val="NoSpacing"/>
              <w:rPr>
                <w:rFonts w:ascii="Century Gothic" w:hAnsi="Century Gothic"/>
              </w:rPr>
            </w:pPr>
            <w:r>
              <w:rPr>
                <w:rFonts w:ascii="Century Gothic" w:hAnsi="Century Gothic"/>
              </w:rPr>
              <w:t xml:space="preserve">Brunch </w:t>
            </w:r>
            <w:r w:rsidR="000165D8">
              <w:rPr>
                <w:rFonts w:ascii="Century Gothic" w:hAnsi="Century Gothic"/>
              </w:rPr>
              <w:t>Trip</w:t>
            </w:r>
          </w:p>
        </w:tc>
        <w:tc>
          <w:tcPr>
            <w:tcW w:w="1924" w:type="dxa"/>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Diana Mehaffy</w:t>
            </w:r>
          </w:p>
        </w:tc>
        <w:tc>
          <w:tcPr>
            <w:tcW w:w="6956" w:type="dxa"/>
            <w:gridSpan w:val="5"/>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See noticeboard</w:t>
            </w:r>
          </w:p>
        </w:tc>
      </w:tr>
      <w:tr w:rsidR="00276A08" w:rsidRPr="00154330" w:rsidTr="00DA7199">
        <w:trPr>
          <w:trHeight w:val="125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Coffee Morning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John Porter</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2</w:t>
            </w:r>
            <w:r w:rsidRPr="003138E2">
              <w:rPr>
                <w:rFonts w:ascii="Century Gothic" w:hAnsi="Century Gothic"/>
                <w:vertAlign w:val="superscript"/>
              </w:rPr>
              <w:t>nd</w:t>
            </w:r>
            <w:r w:rsidRPr="003138E2">
              <w:rPr>
                <w:rFonts w:ascii="Century Gothic" w:hAnsi="Century Gothic"/>
              </w:rPr>
              <w:t xml:space="preserve"> Sat &amp; 4</w:t>
            </w:r>
            <w:r w:rsidRPr="003138E2">
              <w:rPr>
                <w:rFonts w:ascii="Century Gothic" w:hAnsi="Century Gothic"/>
                <w:vertAlign w:val="superscript"/>
              </w:rPr>
              <w:t>th</w:t>
            </w:r>
            <w:r>
              <w:rPr>
                <w:rFonts w:ascii="Century Gothic" w:hAnsi="Century Gothic"/>
              </w:rPr>
              <w:t xml:space="preserve"> Sat</w:t>
            </w:r>
            <w:r w:rsidRPr="003138E2">
              <w:rPr>
                <w:rFonts w:ascii="Century Gothic" w:hAnsi="Century Gothic"/>
              </w:rPr>
              <w:t xml:space="preserve"> of every month</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10am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Computer Club</w:t>
            </w:r>
          </w:p>
        </w:tc>
        <w:tc>
          <w:tcPr>
            <w:tcW w:w="1924" w:type="dxa"/>
            <w:vAlign w:val="center"/>
          </w:tcPr>
          <w:p w:rsidR="00276A08" w:rsidRPr="003138E2" w:rsidRDefault="00276A08"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Graham</w:t>
            </w:r>
            <w:r>
              <w:rPr>
                <w:rFonts w:ascii="Century Gothic" w:hAnsi="Century Gothic"/>
              </w:rPr>
              <w:t xml:space="preserve"> Tiplady</w:t>
            </w:r>
            <w:r w:rsidRPr="003138E2">
              <w:rPr>
                <w:rFonts w:ascii="Century Gothic" w:hAnsi="Century Gothic"/>
              </w:rPr>
              <w:t>, Margie</w:t>
            </w:r>
            <w:r>
              <w:rPr>
                <w:rFonts w:ascii="Century Gothic" w:hAnsi="Century Gothic"/>
              </w:rPr>
              <w:t xml:space="preserve"> Beer</w:t>
            </w:r>
            <w:r w:rsidRPr="003138E2">
              <w:rPr>
                <w:rFonts w:ascii="Century Gothic" w:hAnsi="Century Gothic"/>
              </w:rPr>
              <w:t xml:space="preserve">, </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Tues of month</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2611" w:type="dxa"/>
            <w:gridSpan w:val="3"/>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Unlimited Broadband $12.50 per month</w:t>
            </w:r>
          </w:p>
        </w:tc>
      </w:tr>
      <w:tr w:rsidR="000165D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Pr="003138E2" w:rsidRDefault="000165D8" w:rsidP="00423036">
            <w:pPr>
              <w:pStyle w:val="NoSpacing"/>
              <w:rPr>
                <w:rFonts w:ascii="Century Gothic" w:hAnsi="Century Gothic"/>
              </w:rPr>
            </w:pPr>
            <w:r>
              <w:rPr>
                <w:rFonts w:ascii="Century Gothic" w:hAnsi="Century Gothic"/>
              </w:rPr>
              <w:t>Country / Folk Music Makers</w:t>
            </w:r>
          </w:p>
        </w:tc>
        <w:tc>
          <w:tcPr>
            <w:tcW w:w="1924" w:type="dxa"/>
            <w:vAlign w:val="center"/>
          </w:tcPr>
          <w:p w:rsidR="000165D8" w:rsidRPr="003138E2"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Trevor &amp; Robyn Prescott</w:t>
            </w:r>
          </w:p>
        </w:tc>
        <w:tc>
          <w:tcPr>
            <w:tcW w:w="1882" w:type="dxa"/>
            <w:vAlign w:val="center"/>
          </w:tcPr>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0165D8">
              <w:rPr>
                <w:rFonts w:ascii="Century Gothic" w:hAnsi="Century Gothic"/>
                <w:vertAlign w:val="superscript"/>
              </w:rPr>
              <w:t>nd</w:t>
            </w:r>
            <w:r>
              <w:rPr>
                <w:rFonts w:ascii="Century Gothic" w:hAnsi="Century Gothic"/>
              </w:rPr>
              <w:t xml:space="preserve"> Sunday of every month</w:t>
            </w:r>
          </w:p>
        </w:tc>
        <w:tc>
          <w:tcPr>
            <w:tcW w:w="2463" w:type="dxa"/>
            <w:vAlign w:val="center"/>
          </w:tcPr>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1.30pm</w:t>
            </w:r>
          </w:p>
        </w:tc>
        <w:tc>
          <w:tcPr>
            <w:tcW w:w="1158" w:type="dxa"/>
            <w:vAlign w:val="center"/>
          </w:tcPr>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453" w:type="dxa"/>
            <w:gridSpan w:val="2"/>
            <w:vAlign w:val="center"/>
          </w:tcPr>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Cribbage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056F4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2.00pm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Pr>
                <w:rFonts w:ascii="Century Gothic" w:hAnsi="Century Gothic"/>
              </w:rPr>
              <w:t>Craft &amp; Chat</w:t>
            </w:r>
          </w:p>
        </w:tc>
        <w:tc>
          <w:tcPr>
            <w:tcW w:w="1924" w:type="dxa"/>
            <w:vAlign w:val="center"/>
          </w:tcPr>
          <w:p w:rsidR="00DA7199"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Ank Mellema </w:t>
            </w:r>
          </w:p>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Robyn Boswell</w:t>
            </w:r>
          </w:p>
        </w:tc>
        <w:tc>
          <w:tcPr>
            <w:tcW w:w="1882"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Tuesday</w:t>
            </w:r>
          </w:p>
        </w:tc>
        <w:tc>
          <w:tcPr>
            <w:tcW w:w="2463" w:type="dxa"/>
            <w:vAlign w:val="center"/>
          </w:tcPr>
          <w:p w:rsidR="00DA7199"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Room</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Craft Room</w:t>
            </w:r>
          </w:p>
        </w:tc>
        <w:tc>
          <w:tcPr>
            <w:tcW w:w="1924" w:type="dxa"/>
            <w:vAlign w:val="center"/>
          </w:tcPr>
          <w:p w:rsidR="00276A0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Colleen Wech</w:t>
            </w:r>
          </w:p>
          <w:p w:rsidR="00276A08"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Joan Froggatt</w:t>
            </w:r>
          </w:p>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 to Friday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Donation for goods used</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Darts</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Anytime </w:t>
            </w:r>
            <w:r w:rsidRPr="00FF699A">
              <w:rPr>
                <w:rFonts w:ascii="Century Gothic" w:hAnsi="Century Gothic"/>
                <w:sz w:val="18"/>
                <w:szCs w:val="18"/>
              </w:rPr>
              <w:t>(BYO darts)</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Dance Area</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DVD / CD Library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Dave Firman</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DVD / CD Library</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0165D8" w:rsidP="00423036">
            <w:pPr>
              <w:pStyle w:val="NoSpacing"/>
              <w:rPr>
                <w:rFonts w:ascii="Century Gothic" w:hAnsi="Century Gothic"/>
              </w:rPr>
            </w:pPr>
            <w:r>
              <w:rPr>
                <w:rFonts w:ascii="Century Gothic" w:hAnsi="Century Gothic"/>
              </w:rPr>
              <w:t xml:space="preserve">Easy </w:t>
            </w:r>
            <w:r w:rsidR="00276A08" w:rsidRPr="003138E2">
              <w:rPr>
                <w:rFonts w:ascii="Century Gothic" w:hAnsi="Century Gothic"/>
              </w:rPr>
              <w:t>Fun Quiz</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000165D8">
              <w:rPr>
                <w:rFonts w:ascii="Century Gothic" w:hAnsi="Century Gothic"/>
              </w:rPr>
              <w:t xml:space="preserve">, </w:t>
            </w:r>
            <w:r w:rsidRPr="003138E2">
              <w:rPr>
                <w:rFonts w:ascii="Century Gothic" w:hAnsi="Century Gothic"/>
              </w:rPr>
              <w:t>3</w:t>
            </w:r>
            <w:r w:rsidRPr="003138E2">
              <w:rPr>
                <w:rFonts w:ascii="Century Gothic" w:hAnsi="Century Gothic"/>
                <w:vertAlign w:val="superscript"/>
              </w:rPr>
              <w:t>rd</w:t>
            </w:r>
            <w:r w:rsidR="000165D8">
              <w:rPr>
                <w:rFonts w:ascii="Century Gothic" w:hAnsi="Century Gothic"/>
              </w:rPr>
              <w:t xml:space="preserve"> &amp; 5</w:t>
            </w:r>
            <w:r w:rsidR="000165D8" w:rsidRPr="000165D8">
              <w:rPr>
                <w:rFonts w:ascii="Century Gothic" w:hAnsi="Century Gothic"/>
                <w:vertAlign w:val="superscript"/>
              </w:rPr>
              <w:t>th</w:t>
            </w:r>
            <w:r w:rsidR="000165D8">
              <w:rPr>
                <w:rFonts w:ascii="Century Gothic" w:hAnsi="Century Gothic"/>
              </w:rPr>
              <w:t xml:space="preserve"> T</w:t>
            </w:r>
            <w:r w:rsidRPr="003138E2">
              <w:rPr>
                <w:rFonts w:ascii="Century Gothic" w:hAnsi="Century Gothic"/>
              </w:rPr>
              <w:t>hurs</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Default="00DA7199" w:rsidP="00423036">
            <w:pPr>
              <w:pStyle w:val="NoSpacing"/>
              <w:rPr>
                <w:rFonts w:ascii="Century Gothic" w:hAnsi="Century Gothic"/>
              </w:rPr>
            </w:pPr>
            <w:r>
              <w:rPr>
                <w:rFonts w:ascii="Century Gothic" w:hAnsi="Century Gothic"/>
              </w:rPr>
              <w:t>Flower Arranging</w:t>
            </w:r>
          </w:p>
        </w:tc>
        <w:tc>
          <w:tcPr>
            <w:tcW w:w="1924"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Friday</w:t>
            </w:r>
          </w:p>
        </w:tc>
        <w:tc>
          <w:tcPr>
            <w:tcW w:w="2463"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w:t>
            </w:r>
            <w:r w:rsidR="006A43C7">
              <w:rPr>
                <w:rFonts w:ascii="Century Gothic" w:hAnsi="Century Gothic"/>
              </w:rPr>
              <w:t>m</w:t>
            </w:r>
          </w:p>
        </w:tc>
      </w:tr>
      <w:tr w:rsidR="006A43C7"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A43C7" w:rsidRDefault="006A43C7" w:rsidP="00423036">
            <w:pPr>
              <w:pStyle w:val="NoSpacing"/>
              <w:rPr>
                <w:rFonts w:ascii="Century Gothic" w:hAnsi="Century Gothic"/>
              </w:rPr>
            </w:pPr>
            <w:r>
              <w:rPr>
                <w:rFonts w:ascii="Century Gothic" w:hAnsi="Century Gothic"/>
              </w:rPr>
              <w:t>Garden Group</w:t>
            </w:r>
          </w:p>
        </w:tc>
        <w:tc>
          <w:tcPr>
            <w:tcW w:w="1924" w:type="dxa"/>
            <w:vAlign w:val="center"/>
          </w:tcPr>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Bette Harrison</w:t>
            </w:r>
          </w:p>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Marilyn Williams</w:t>
            </w:r>
          </w:p>
        </w:tc>
        <w:tc>
          <w:tcPr>
            <w:tcW w:w="1882" w:type="dxa"/>
            <w:vAlign w:val="center"/>
          </w:tcPr>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w:t>
            </w:r>
            <w:r w:rsidRPr="006A43C7">
              <w:rPr>
                <w:rFonts w:ascii="Century Gothic" w:hAnsi="Century Gothic"/>
                <w:vertAlign w:val="superscript"/>
              </w:rPr>
              <w:t>rd</w:t>
            </w:r>
            <w:r>
              <w:rPr>
                <w:rFonts w:ascii="Century Gothic" w:hAnsi="Century Gothic"/>
              </w:rPr>
              <w:t xml:space="preserve"> Friday</w:t>
            </w:r>
          </w:p>
        </w:tc>
        <w:tc>
          <w:tcPr>
            <w:tcW w:w="2463" w:type="dxa"/>
            <w:vAlign w:val="center"/>
          </w:tcPr>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2pm</w:t>
            </w:r>
          </w:p>
        </w:tc>
        <w:tc>
          <w:tcPr>
            <w:tcW w:w="1230" w:type="dxa"/>
            <w:gridSpan w:val="2"/>
            <w:vAlign w:val="center"/>
          </w:tcPr>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6A43C7" w:rsidRDefault="006A43C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Beehive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Genealogy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6956" w:type="dxa"/>
            <w:gridSpan w:val="5"/>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Contact Jeanette UN060 if you would like to be part of a new group.</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Housie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Charmaine Beeston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$2.00 a game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Pr>
                <w:rFonts w:ascii="Century Gothic" w:hAnsi="Century Gothic"/>
              </w:rPr>
              <w:t>Hymn Singing for Pleasure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Gwendolyn Needham</w:t>
            </w:r>
          </w:p>
        </w:tc>
        <w:tc>
          <w:tcPr>
            <w:tcW w:w="1882" w:type="dxa"/>
            <w:vAlign w:val="center"/>
          </w:tcPr>
          <w:p w:rsidR="00276A08" w:rsidRPr="003138E2" w:rsidRDefault="00280ED2" w:rsidP="00DA7199">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w:t>
            </w:r>
            <w:r w:rsidRPr="00DA7199">
              <w:rPr>
                <w:rFonts w:ascii="Century Gothic" w:hAnsi="Century Gothic"/>
                <w:vertAlign w:val="superscript"/>
              </w:rPr>
              <w:t>rd</w:t>
            </w:r>
            <w:r w:rsidR="00DA7199">
              <w:rPr>
                <w:rFonts w:ascii="Century Gothic" w:hAnsi="Century Gothic"/>
              </w:rPr>
              <w:t xml:space="preserve"> </w:t>
            </w:r>
            <w:r w:rsidR="00276A08">
              <w:rPr>
                <w:rFonts w:ascii="Century Gothic" w:hAnsi="Century Gothic"/>
              </w:rPr>
              <w:t xml:space="preserve">Sunday </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w:t>
            </w:r>
            <w:r w:rsidR="00056F47">
              <w:rPr>
                <w:rFonts w:ascii="Century Gothic" w:hAnsi="Century Gothic"/>
              </w:rPr>
              <w:t>pm</w:t>
            </w:r>
            <w:r>
              <w:rPr>
                <w:rFonts w:ascii="Century Gothic" w:hAnsi="Century Gothic"/>
              </w:rPr>
              <w:t xml:space="preserve"> – 2.30</w:t>
            </w:r>
            <w:r w:rsidR="00056F47">
              <w:rPr>
                <w:rFonts w:ascii="Century Gothic" w:hAnsi="Century Gothic"/>
              </w:rPr>
              <w:t>pm</w:t>
            </w:r>
            <w:r>
              <w:rPr>
                <w:rFonts w:ascii="Century Gothic" w:hAnsi="Century Gothic"/>
              </w:rPr>
              <w:t xml:space="preserve"> </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bl>
    <w:p w:rsidR="00DA7199" w:rsidRDefault="00DA7199"/>
    <w:p w:rsidR="00DA7199" w:rsidRDefault="00DA7199"/>
    <w:p w:rsidR="00DA7199" w:rsidRDefault="00DA7199"/>
    <w:p w:rsidR="006A43C7" w:rsidRDefault="006A43C7"/>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DA7199" w:rsidRPr="000165D8" w:rsidTr="00D3132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DA7199" w:rsidRPr="000165D8" w:rsidRDefault="00DA7199" w:rsidP="00DA7199">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Mixed</w:t>
            </w:r>
          </w:p>
        </w:tc>
        <w:tc>
          <w:tcPr>
            <w:tcW w:w="1924" w:type="dxa"/>
            <w:vMerge w:val="restart"/>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 Fri &amp; Sun</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Ladies Only</w:t>
            </w:r>
          </w:p>
        </w:tc>
        <w:tc>
          <w:tcPr>
            <w:tcW w:w="1924" w:type="dxa"/>
            <w:vMerge/>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Wed</w:t>
            </w:r>
          </w:p>
        </w:tc>
        <w:tc>
          <w:tcPr>
            <w:tcW w:w="2463"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1.30pm</w:t>
            </w:r>
          </w:p>
        </w:tc>
        <w:tc>
          <w:tcPr>
            <w:tcW w:w="1230"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Men Only</w:t>
            </w:r>
          </w:p>
        </w:tc>
        <w:tc>
          <w:tcPr>
            <w:tcW w:w="1924" w:type="dxa"/>
            <w:vMerge/>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Every Thurs</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DA7199" w:rsidRPr="00154330" w:rsidTr="00D3132A">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A7199" w:rsidP="00423036">
            <w:pPr>
              <w:pStyle w:val="NoSpacing"/>
              <w:rPr>
                <w:rFonts w:ascii="Century Gothic" w:hAnsi="Century Gothic"/>
              </w:rPr>
            </w:pPr>
            <w:r>
              <w:rPr>
                <w:rFonts w:ascii="Century Gothic" w:hAnsi="Century Gothic"/>
              </w:rPr>
              <w:t>John’s Coffee Morning</w:t>
            </w:r>
          </w:p>
        </w:tc>
        <w:tc>
          <w:tcPr>
            <w:tcW w:w="1924" w:type="dxa"/>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John Porter</w:t>
            </w:r>
          </w:p>
        </w:tc>
        <w:tc>
          <w:tcPr>
            <w:tcW w:w="1882"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&amp; 4</w:t>
            </w:r>
            <w:r w:rsidRPr="00DA7199">
              <w:rPr>
                <w:rFonts w:ascii="Century Gothic" w:hAnsi="Century Gothic"/>
                <w:vertAlign w:val="superscript"/>
              </w:rPr>
              <w:t>th</w:t>
            </w:r>
            <w:r>
              <w:rPr>
                <w:rFonts w:ascii="Century Gothic" w:hAnsi="Century Gothic"/>
              </w:rPr>
              <w:t xml:space="preserve"> Saturday</w:t>
            </w:r>
          </w:p>
        </w:tc>
        <w:tc>
          <w:tcPr>
            <w:tcW w:w="2463"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sidRPr="003138E2">
              <w:rPr>
                <w:rFonts w:ascii="Century Gothic" w:hAnsi="Century Gothic"/>
              </w:rPr>
              <w:t>Jig Saws</w:t>
            </w:r>
          </w:p>
        </w:tc>
        <w:tc>
          <w:tcPr>
            <w:tcW w:w="1924"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Knit &amp; Knatter</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10am to midday</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Library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Nola Coleman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Lunch Time Concert</w:t>
            </w:r>
          </w:p>
        </w:tc>
        <w:tc>
          <w:tcPr>
            <w:tcW w:w="1924" w:type="dxa"/>
            <w:vAlign w:val="center"/>
          </w:tcPr>
          <w:p w:rsidR="000165D8"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Ank Mellema</w:t>
            </w:r>
          </w:p>
          <w:p w:rsidR="000165D8" w:rsidRPr="003138E2"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Doug Healey</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Saturday</w:t>
            </w:r>
          </w:p>
        </w:tc>
        <w:tc>
          <w:tcPr>
            <w:tcW w:w="2463" w:type="dxa"/>
            <w:gridSpan w:val="2"/>
            <w:vAlign w:val="center"/>
          </w:tcPr>
          <w:p w:rsidR="00276A08" w:rsidRPr="003138E2" w:rsidRDefault="009A3A5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w:t>
            </w:r>
            <w:r w:rsidR="00276A08" w:rsidRPr="003138E2">
              <w:rPr>
                <w:rFonts w:ascii="Century Gothic" w:hAnsi="Century Gothic"/>
              </w:rPr>
              <w:t>am to 1.00pm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Pr>
                <w:rFonts w:ascii="Century Gothic" w:hAnsi="Century Gothic"/>
              </w:rPr>
              <w:t>Mahjong</w:t>
            </w:r>
          </w:p>
        </w:tc>
        <w:tc>
          <w:tcPr>
            <w:tcW w:w="1924" w:type="dxa"/>
            <w:vAlign w:val="center"/>
          </w:tcPr>
          <w:p w:rsidR="00D3132A" w:rsidRDefault="00D3132A"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Meditation</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See Ank</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sidRPr="003138E2">
              <w:rPr>
                <w:rFonts w:ascii="Century Gothic" w:hAnsi="Century Gothic"/>
              </w:rPr>
              <w:t>Mosaics</w:t>
            </w:r>
          </w:p>
        </w:tc>
        <w:tc>
          <w:tcPr>
            <w:tcW w:w="1924"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Ank Mellema or </w:t>
            </w:r>
            <w:r>
              <w:rPr>
                <w:rFonts w:ascii="Century Gothic" w:hAnsi="Century Gothic"/>
              </w:rPr>
              <w:t>Bob Somerville-Ryan</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9.00am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Ank or Lesley</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Movies</w:t>
            </w:r>
          </w:p>
        </w:tc>
        <w:tc>
          <w:tcPr>
            <w:tcW w:w="1924" w:type="dxa"/>
            <w:vAlign w:val="center"/>
          </w:tcPr>
          <w:p w:rsidR="00276A08" w:rsidRPr="003138E2" w:rsidRDefault="00883C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9.00pm</w:t>
            </w:r>
          </w:p>
        </w:tc>
        <w:tc>
          <w:tcPr>
            <w:tcW w:w="1230" w:type="dxa"/>
            <w:vAlign w:val="center"/>
          </w:tcPr>
          <w:p w:rsidR="00276A08" w:rsidRPr="003138E2" w:rsidRDefault="0007540E"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$1.00</w:t>
            </w:r>
            <w:r w:rsidR="00276A08" w:rsidRPr="003138E2">
              <w:rPr>
                <w:rFonts w:ascii="Century Gothic" w:hAnsi="Century Gothic"/>
              </w:rPr>
              <w:t xml:space="preserve"> ice cream</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bookmarkStart w:id="0" w:name="_GoBack"/>
            <w:bookmarkEnd w:id="0"/>
            <w:r w:rsidRPr="003138E2">
              <w:rPr>
                <w:rFonts w:ascii="Century Gothic" w:hAnsi="Century Gothic"/>
              </w:rPr>
              <w:t>Painting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Bette Harrison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056F4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Patchwork / Quilting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9.30 to midday</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5C1E3E"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C1E3E" w:rsidRPr="003138E2" w:rsidRDefault="005C1E3E" w:rsidP="00423036">
            <w:pPr>
              <w:pStyle w:val="NoSpacing"/>
              <w:rPr>
                <w:rFonts w:ascii="Century Gothic" w:hAnsi="Century Gothic"/>
              </w:rPr>
            </w:pPr>
            <w:r>
              <w:rPr>
                <w:rFonts w:ascii="Century Gothic" w:hAnsi="Century Gothic"/>
              </w:rPr>
              <w:t>Petanque</w:t>
            </w:r>
          </w:p>
        </w:tc>
        <w:tc>
          <w:tcPr>
            <w:tcW w:w="1924"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Harrison</w:t>
            </w:r>
          </w:p>
        </w:tc>
        <w:tc>
          <w:tcPr>
            <w:tcW w:w="1882" w:type="dxa"/>
            <w:gridSpan w:val="2"/>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Saturday</w:t>
            </w:r>
          </w:p>
        </w:tc>
        <w:tc>
          <w:tcPr>
            <w:tcW w:w="2463" w:type="dxa"/>
            <w:gridSpan w:val="2"/>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2pm</w:t>
            </w:r>
          </w:p>
        </w:tc>
        <w:tc>
          <w:tcPr>
            <w:tcW w:w="1230" w:type="dxa"/>
            <w:vAlign w:val="center"/>
          </w:tcPr>
          <w:p w:rsidR="005C1E3E"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Petanque court </w:t>
            </w:r>
          </w:p>
        </w:tc>
      </w:tr>
      <w:tr w:rsidR="00DA7199" w:rsidRPr="00154330" w:rsidTr="00D3132A">
        <w:trPr>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Phase 10</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Thursday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Poetry &amp; Writing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Tues</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1.30pm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Scrabble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Allie Quinn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10.30am to </w:t>
            </w:r>
            <w:r>
              <w:rPr>
                <w:rFonts w:ascii="Century Gothic" w:hAnsi="Century Gothic"/>
              </w:rPr>
              <w:t>1</w:t>
            </w:r>
            <w:r w:rsidRPr="003138E2">
              <w:rPr>
                <w:rFonts w:ascii="Century Gothic" w:hAnsi="Century Gothic"/>
              </w:rPr>
              <w:t>.00pm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Sit Fit</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June Douglas</w:t>
            </w:r>
          </w:p>
        </w:tc>
        <w:tc>
          <w:tcPr>
            <w:tcW w:w="1882" w:type="dxa"/>
            <w:gridSpan w:val="2"/>
            <w:vAlign w:val="center"/>
          </w:tcPr>
          <w:p w:rsidR="00276A08" w:rsidRPr="003138E2" w:rsidRDefault="0046221C"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Friday</w:t>
            </w:r>
          </w:p>
        </w:tc>
        <w:tc>
          <w:tcPr>
            <w:tcW w:w="2463" w:type="dxa"/>
            <w:gridSpan w:val="2"/>
            <w:vAlign w:val="center"/>
          </w:tcPr>
          <w:p w:rsidR="00276A08" w:rsidRPr="003138E2" w:rsidRDefault="0046221C"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11.00am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$5.00 </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Skip Bo</w:t>
            </w:r>
          </w:p>
        </w:tc>
        <w:tc>
          <w:tcPr>
            <w:tcW w:w="1924" w:type="dxa"/>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Run by players</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Saturday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bl>
    <w:p w:rsidR="00D3132A" w:rsidRDefault="00D3132A"/>
    <w:p w:rsidR="00D3132A" w:rsidRDefault="00D3132A"/>
    <w:p w:rsidR="00050930" w:rsidRDefault="00050930"/>
    <w:p w:rsidR="00050930" w:rsidRDefault="00050930"/>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2E4350" w:rsidRPr="000165D8" w:rsidTr="00BA093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E4350" w:rsidRPr="000165D8" w:rsidRDefault="002E4350" w:rsidP="00BA0938">
            <w:pPr>
              <w:pStyle w:val="NoSpacing"/>
              <w:jc w:val="center"/>
              <w:rPr>
                <w:rFonts w:ascii="Century Gothic" w:hAnsi="Century Gothic"/>
                <w:sz w:val="24"/>
                <w:szCs w:val="24"/>
              </w:rPr>
            </w:pPr>
            <w:r w:rsidRPr="000165D8">
              <w:rPr>
                <w:rFonts w:ascii="Century Gothic" w:hAnsi="Century Gothic"/>
                <w:sz w:val="24"/>
                <w:szCs w:val="24"/>
              </w:rPr>
              <w:lastRenderedPageBreak/>
              <w:t>ACTIVITY</w:t>
            </w:r>
          </w:p>
        </w:tc>
        <w:tc>
          <w:tcPr>
            <w:tcW w:w="2198"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D3132A" w:rsidRPr="00154330" w:rsidTr="001928B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tcPr>
          <w:p w:rsidR="00D3132A" w:rsidRPr="003138E2" w:rsidRDefault="001928B2" w:rsidP="00423036">
            <w:pPr>
              <w:pStyle w:val="NoSpacing"/>
              <w:rPr>
                <w:rFonts w:ascii="Century Gothic" w:hAnsi="Century Gothic"/>
              </w:rPr>
            </w:pPr>
            <w:r>
              <w:rPr>
                <w:rFonts w:ascii="Century Gothic" w:hAnsi="Century Gothic"/>
              </w:rPr>
              <w:t>snooker</w:t>
            </w:r>
          </w:p>
        </w:tc>
        <w:tc>
          <w:tcPr>
            <w:tcW w:w="1924"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Dave Firman</w:t>
            </w:r>
          </w:p>
        </w:tc>
        <w:tc>
          <w:tcPr>
            <w:tcW w:w="1882"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 to Fri</w:t>
            </w:r>
          </w:p>
        </w:tc>
        <w:tc>
          <w:tcPr>
            <w:tcW w:w="2463"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10.00am to midday</w:t>
            </w:r>
          </w:p>
        </w:tc>
        <w:tc>
          <w:tcPr>
            <w:tcW w:w="1230"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Free </w:t>
            </w:r>
          </w:p>
        </w:tc>
        <w:tc>
          <w:tcPr>
            <w:tcW w:w="1381"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Dance Floor</w:t>
            </w:r>
          </w:p>
        </w:tc>
      </w:tr>
      <w:tr w:rsidR="001928B2" w:rsidRPr="00154330" w:rsidTr="001928B2">
        <w:trPr>
          <w:trHeight w:val="570"/>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tcBorders>
            <w:vAlign w:val="center"/>
          </w:tcPr>
          <w:p w:rsidR="001928B2" w:rsidRPr="003138E2" w:rsidRDefault="001928B2" w:rsidP="00423036">
            <w:pPr>
              <w:pStyle w:val="NoSpacing"/>
              <w:rPr>
                <w:rFonts w:ascii="Century Gothic" w:hAnsi="Century Gothic"/>
              </w:rPr>
            </w:pPr>
            <w:r>
              <w:rPr>
                <w:rFonts w:ascii="Century Gothic" w:hAnsi="Century Gothic"/>
              </w:rPr>
              <w:t>Sunday Golf</w:t>
            </w:r>
          </w:p>
        </w:tc>
        <w:tc>
          <w:tcPr>
            <w:tcW w:w="1924"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Betty Harding</w:t>
            </w:r>
          </w:p>
        </w:tc>
        <w:tc>
          <w:tcPr>
            <w:tcW w:w="1882"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Sunday</w:t>
            </w:r>
          </w:p>
        </w:tc>
        <w:tc>
          <w:tcPr>
            <w:tcW w:w="2463"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p>
        </w:tc>
        <w:tc>
          <w:tcPr>
            <w:tcW w:w="1230"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$7.00</w:t>
            </w:r>
          </w:p>
        </w:tc>
        <w:tc>
          <w:tcPr>
            <w:tcW w:w="1381"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 </w:t>
            </w:r>
            <w:r>
              <w:rPr>
                <w:rFonts w:ascii="Century Gothic" w:hAnsi="Century Gothic"/>
              </w:rPr>
              <w:t xml:space="preserve">Decide on </w:t>
            </w:r>
            <w:r w:rsidRPr="003138E2">
              <w:rPr>
                <w:rFonts w:ascii="Century Gothic" w:hAnsi="Century Gothic"/>
              </w:rPr>
              <w:t>day</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Swing Dancing</w:t>
            </w:r>
          </w:p>
        </w:tc>
        <w:tc>
          <w:tcPr>
            <w:tcW w:w="1924" w:type="dxa"/>
            <w:vAlign w:val="center"/>
          </w:tcPr>
          <w:p w:rsidR="00276A08" w:rsidRPr="003138E2" w:rsidRDefault="00D1299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Douglas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11.00am to 12.00pm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$5.00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Table Tennis</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Pauline van Eybergen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2.00pm to 3.30pm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Tai Chi</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 to 11.00am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$4.00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Trash &amp; Treasure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4</w:t>
            </w:r>
            <w:r w:rsidRPr="003138E2">
              <w:rPr>
                <w:rFonts w:ascii="Century Gothic" w:hAnsi="Century Gothic"/>
                <w:vertAlign w:val="superscript"/>
              </w:rPr>
              <w:t>th</w:t>
            </w:r>
            <w:r w:rsidRPr="003138E2">
              <w:rPr>
                <w:rFonts w:ascii="Century Gothic" w:hAnsi="Century Gothic"/>
              </w:rPr>
              <w:t xml:space="preserve"> Sat of the month</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735E59" w:rsidRPr="00154330" w:rsidTr="00D3132A">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735E59" w:rsidRPr="003138E2" w:rsidRDefault="00735E59" w:rsidP="00423036">
            <w:pPr>
              <w:pStyle w:val="NoSpacing"/>
              <w:rPr>
                <w:rFonts w:ascii="Century Gothic" w:hAnsi="Century Gothic"/>
              </w:rPr>
            </w:pPr>
            <w:r w:rsidRPr="003138E2">
              <w:rPr>
                <w:rFonts w:ascii="Century Gothic" w:hAnsi="Century Gothic"/>
              </w:rPr>
              <w:t>Van Outings</w:t>
            </w:r>
          </w:p>
        </w:tc>
        <w:tc>
          <w:tcPr>
            <w:tcW w:w="1924" w:type="dxa"/>
            <w:vAlign w:val="center"/>
          </w:tcPr>
          <w:p w:rsidR="00735E59" w:rsidRPr="003138E2"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office for bookings</w:t>
            </w:r>
          </w:p>
        </w:tc>
        <w:tc>
          <w:tcPr>
            <w:tcW w:w="6956" w:type="dxa"/>
            <w:gridSpan w:val="6"/>
            <w:vAlign w:val="center"/>
          </w:tcPr>
          <w:p w:rsidR="00735E59" w:rsidRPr="00735E59"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735E59">
              <w:rPr>
                <w:rFonts w:ascii="Century Gothic" w:hAnsi="Century Gothic"/>
                <w:b/>
              </w:rPr>
              <w:t>See calendar for details or noticeboard</w:t>
            </w:r>
          </w:p>
        </w:tc>
      </w:tr>
      <w:tr w:rsidR="00D3132A" w:rsidRPr="00154330" w:rsidTr="00D3132A">
        <w:trPr>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15F29" w:rsidRPr="003138E2" w:rsidRDefault="00915F29" w:rsidP="00423036">
            <w:pPr>
              <w:pStyle w:val="NoSpacing"/>
              <w:rPr>
                <w:rFonts w:ascii="Century Gothic" w:hAnsi="Century Gothic"/>
              </w:rPr>
            </w:pPr>
            <w:r w:rsidRPr="003138E2">
              <w:rPr>
                <w:rFonts w:ascii="Century Gothic" w:hAnsi="Century Gothic"/>
              </w:rPr>
              <w:t>Village Choir</w:t>
            </w:r>
          </w:p>
        </w:tc>
        <w:tc>
          <w:tcPr>
            <w:tcW w:w="1924"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Doug Healey</w:t>
            </w:r>
          </w:p>
        </w:tc>
        <w:tc>
          <w:tcPr>
            <w:tcW w:w="1882" w:type="dxa"/>
            <w:gridSpan w:val="2"/>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915F29" w:rsidRPr="00DE0299" w:rsidRDefault="00915F29" w:rsidP="00DE02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E0299">
              <w:rPr>
                <w:rFonts w:ascii="Century Gothic" w:hAnsi="Century Gothic"/>
              </w:rPr>
              <w:t>3.30pm</w:t>
            </w:r>
          </w:p>
        </w:tc>
        <w:tc>
          <w:tcPr>
            <w:tcW w:w="1230" w:type="dxa"/>
            <w:vAlign w:val="center"/>
          </w:tcPr>
          <w:p w:rsidR="00915F29" w:rsidRPr="00CB06E1" w:rsidRDefault="00915F29" w:rsidP="00915F29">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c>
          <w:tcPr>
            <w:tcW w:w="1381"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Welfare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Mobile</w:t>
            </w:r>
          </w:p>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027 466 1203</w:t>
            </w:r>
          </w:p>
        </w:tc>
      </w:tr>
    </w:tbl>
    <w:p w:rsidR="00276A08" w:rsidRPr="007B4EAA" w:rsidRDefault="00276A08" w:rsidP="00276A08">
      <w:pPr>
        <w:tabs>
          <w:tab w:val="left" w:pos="5415"/>
        </w:tabs>
        <w:spacing w:after="0"/>
        <w:contextualSpacing/>
        <w:jc w:val="both"/>
        <w:rPr>
          <w:rFonts w:ascii="Century Gothic" w:hAnsi="Century Gothic"/>
          <w:sz w:val="22"/>
        </w:rPr>
      </w:pPr>
    </w:p>
    <w:p w:rsidR="00276A08" w:rsidRDefault="00276A08" w:rsidP="00276A08">
      <w:pPr>
        <w:spacing w:after="0"/>
        <w:contextualSpacing/>
        <w:jc w:val="center"/>
        <w:rPr>
          <w:rFonts w:ascii="Century Gothic" w:hAnsi="Century Gothic"/>
          <w:b/>
          <w:sz w:val="18"/>
          <w:szCs w:val="18"/>
          <w:lang w:val="en-US"/>
        </w:rPr>
      </w:pPr>
      <w:r>
        <w:rPr>
          <w:noProof/>
          <w:lang w:eastAsia="en-NZ"/>
        </w:rPr>
        <w:lastRenderedPageBreak/>
        <w:drawing>
          <wp:anchor distT="0" distB="0" distL="114300" distR="114300" simplePos="0" relativeHeight="252847615" behindDoc="0" locked="0" layoutInCell="1" allowOverlap="1" wp14:anchorId="5857E195" wp14:editId="3E75EB1E">
            <wp:simplePos x="0" y="0"/>
            <wp:positionH relativeFrom="margin">
              <wp:posOffset>-1573530</wp:posOffset>
            </wp:positionH>
            <wp:positionV relativeFrom="margin">
              <wp:posOffset>1934845</wp:posOffset>
            </wp:positionV>
            <wp:extent cx="9650095" cy="5932805"/>
            <wp:effectExtent l="0" t="8255"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9650095" cy="5932805"/>
                    </a:xfrm>
                    <a:prstGeom prst="rect">
                      <a:avLst/>
                    </a:prstGeom>
                  </pic:spPr>
                </pic:pic>
              </a:graphicData>
            </a:graphic>
            <wp14:sizeRelH relativeFrom="margin">
              <wp14:pctWidth>0</wp14:pctWidth>
            </wp14:sizeRelH>
            <wp14:sizeRelV relativeFrom="margin">
              <wp14:pctHeight>0</wp14:pctHeight>
            </wp14:sizeRelV>
          </wp:anchor>
        </w:drawing>
      </w:r>
    </w:p>
    <w:sectPr w:rsidR="00276A08" w:rsidSect="004423B6">
      <w:footerReference w:type="default" r:id="rId111"/>
      <w:pgSz w:w="11906" w:h="16838"/>
      <w:pgMar w:top="720" w:right="720" w:bottom="284" w:left="720" w:header="1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DED" w:rsidRDefault="00731DED">
      <w:pPr>
        <w:spacing w:after="0"/>
      </w:pPr>
      <w:r>
        <w:separator/>
      </w:r>
    </w:p>
  </w:endnote>
  <w:endnote w:type="continuationSeparator" w:id="0">
    <w:p w:rsidR="00731DED" w:rsidRDefault="00731D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4176"/>
      <w:docPartObj>
        <w:docPartGallery w:val="Page Numbers (Bottom of Page)"/>
        <w:docPartUnique/>
      </w:docPartObj>
    </w:sdtPr>
    <w:sdtEndPr/>
    <w:sdtContent>
      <w:sdt>
        <w:sdtPr>
          <w:id w:val="1728636285"/>
          <w:docPartObj>
            <w:docPartGallery w:val="Page Numbers (Top of Page)"/>
            <w:docPartUnique/>
          </w:docPartObj>
        </w:sdtPr>
        <w:sdtEndPr/>
        <w:sdtContent>
          <w:p w:rsidR="00731DED" w:rsidRDefault="00731DED">
            <w:pPr>
              <w:pStyle w:val="Footer"/>
              <w:jc w:val="center"/>
            </w:pPr>
            <w:r w:rsidRPr="00081580">
              <w:rPr>
                <w:rFonts w:ascii="Century Gothic" w:hAnsi="Century Gothic"/>
                <w:sz w:val="20"/>
                <w:szCs w:val="20"/>
              </w:rPr>
              <w:t xml:space="preserve">Page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PAGE </w:instrText>
            </w:r>
            <w:r w:rsidRPr="00081580">
              <w:rPr>
                <w:rFonts w:ascii="Century Gothic" w:hAnsi="Century Gothic"/>
                <w:bCs/>
                <w:sz w:val="20"/>
                <w:szCs w:val="20"/>
              </w:rPr>
              <w:fldChar w:fldCharType="separate"/>
            </w:r>
            <w:r w:rsidR="00DF78F1">
              <w:rPr>
                <w:rFonts w:ascii="Century Gothic" w:hAnsi="Century Gothic"/>
                <w:bCs/>
                <w:noProof/>
                <w:sz w:val="20"/>
                <w:szCs w:val="20"/>
              </w:rPr>
              <w:t>11</w:t>
            </w:r>
            <w:r w:rsidRPr="00081580">
              <w:rPr>
                <w:rFonts w:ascii="Century Gothic" w:hAnsi="Century Gothic"/>
                <w:bCs/>
                <w:sz w:val="20"/>
                <w:szCs w:val="20"/>
              </w:rPr>
              <w:fldChar w:fldCharType="end"/>
            </w:r>
            <w:r w:rsidRPr="00081580">
              <w:rPr>
                <w:rFonts w:ascii="Century Gothic" w:hAnsi="Century Gothic"/>
                <w:sz w:val="20"/>
                <w:szCs w:val="20"/>
              </w:rPr>
              <w:t xml:space="preserve"> of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NUMPAGES  </w:instrText>
            </w:r>
            <w:r w:rsidRPr="00081580">
              <w:rPr>
                <w:rFonts w:ascii="Century Gothic" w:hAnsi="Century Gothic"/>
                <w:bCs/>
                <w:sz w:val="20"/>
                <w:szCs w:val="20"/>
              </w:rPr>
              <w:fldChar w:fldCharType="separate"/>
            </w:r>
            <w:r w:rsidR="00DF78F1">
              <w:rPr>
                <w:rFonts w:ascii="Century Gothic" w:hAnsi="Century Gothic"/>
                <w:bCs/>
                <w:noProof/>
                <w:sz w:val="20"/>
                <w:szCs w:val="20"/>
              </w:rPr>
              <w:t>12</w:t>
            </w:r>
            <w:r w:rsidRPr="00081580">
              <w:rPr>
                <w:rFonts w:ascii="Century Gothic" w:hAnsi="Century Gothic"/>
                <w:bCs/>
                <w:sz w:val="20"/>
                <w:szCs w:val="20"/>
              </w:rPr>
              <w:fldChar w:fldCharType="end"/>
            </w:r>
          </w:p>
        </w:sdtContent>
      </w:sdt>
    </w:sdtContent>
  </w:sdt>
  <w:p w:rsidR="00731DED" w:rsidRDefault="00731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DED" w:rsidRDefault="00731DED">
      <w:pPr>
        <w:spacing w:after="0"/>
      </w:pPr>
      <w:r>
        <w:separator/>
      </w:r>
    </w:p>
  </w:footnote>
  <w:footnote w:type="continuationSeparator" w:id="0">
    <w:p w:rsidR="00731DED" w:rsidRDefault="00731D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77AF7"/>
    <w:multiLevelType w:val="hybridMultilevel"/>
    <w:tmpl w:val="ECE469D2"/>
    <w:lvl w:ilvl="0" w:tplc="B3185248">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3933BCB"/>
    <w:multiLevelType w:val="hybridMultilevel"/>
    <w:tmpl w:val="FF60C396"/>
    <w:lvl w:ilvl="0" w:tplc="3BB4BABA">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3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E"/>
    <w:rsid w:val="00000682"/>
    <w:rsid w:val="00001131"/>
    <w:rsid w:val="00001CF8"/>
    <w:rsid w:val="00003D23"/>
    <w:rsid w:val="00004602"/>
    <w:rsid w:val="00005192"/>
    <w:rsid w:val="000071A7"/>
    <w:rsid w:val="00010711"/>
    <w:rsid w:val="00013AF7"/>
    <w:rsid w:val="00016044"/>
    <w:rsid w:val="000165D8"/>
    <w:rsid w:val="00017201"/>
    <w:rsid w:val="000176B1"/>
    <w:rsid w:val="00017B56"/>
    <w:rsid w:val="00021E51"/>
    <w:rsid w:val="00021FDD"/>
    <w:rsid w:val="0002273C"/>
    <w:rsid w:val="00022870"/>
    <w:rsid w:val="00022ABE"/>
    <w:rsid w:val="0002350F"/>
    <w:rsid w:val="00024519"/>
    <w:rsid w:val="000249F7"/>
    <w:rsid w:val="00030CA5"/>
    <w:rsid w:val="00030FBE"/>
    <w:rsid w:val="00031D88"/>
    <w:rsid w:val="00031F43"/>
    <w:rsid w:val="00032020"/>
    <w:rsid w:val="0003362E"/>
    <w:rsid w:val="00034BFF"/>
    <w:rsid w:val="00034D7B"/>
    <w:rsid w:val="00035FD9"/>
    <w:rsid w:val="0003640B"/>
    <w:rsid w:val="000369FE"/>
    <w:rsid w:val="000414A7"/>
    <w:rsid w:val="000415D0"/>
    <w:rsid w:val="00041B7F"/>
    <w:rsid w:val="00041FF1"/>
    <w:rsid w:val="0004418E"/>
    <w:rsid w:val="00044236"/>
    <w:rsid w:val="000447AE"/>
    <w:rsid w:val="00044949"/>
    <w:rsid w:val="00045E38"/>
    <w:rsid w:val="00050930"/>
    <w:rsid w:val="00050BA5"/>
    <w:rsid w:val="00051570"/>
    <w:rsid w:val="00051CC8"/>
    <w:rsid w:val="00052601"/>
    <w:rsid w:val="0005488E"/>
    <w:rsid w:val="00055DEA"/>
    <w:rsid w:val="00056F47"/>
    <w:rsid w:val="000605BC"/>
    <w:rsid w:val="00061073"/>
    <w:rsid w:val="0006129E"/>
    <w:rsid w:val="00064178"/>
    <w:rsid w:val="0006558F"/>
    <w:rsid w:val="00066CA9"/>
    <w:rsid w:val="0006714E"/>
    <w:rsid w:val="0007540E"/>
    <w:rsid w:val="000757D0"/>
    <w:rsid w:val="00075931"/>
    <w:rsid w:val="000764DC"/>
    <w:rsid w:val="00076A90"/>
    <w:rsid w:val="00080192"/>
    <w:rsid w:val="00081580"/>
    <w:rsid w:val="00082F5B"/>
    <w:rsid w:val="00082F70"/>
    <w:rsid w:val="000833CA"/>
    <w:rsid w:val="00083EF0"/>
    <w:rsid w:val="00084FF6"/>
    <w:rsid w:val="000852E2"/>
    <w:rsid w:val="000867EF"/>
    <w:rsid w:val="00086E87"/>
    <w:rsid w:val="000874D5"/>
    <w:rsid w:val="00087520"/>
    <w:rsid w:val="0009004E"/>
    <w:rsid w:val="00090A6E"/>
    <w:rsid w:val="000917D7"/>
    <w:rsid w:val="000922AD"/>
    <w:rsid w:val="000926C1"/>
    <w:rsid w:val="00092AF9"/>
    <w:rsid w:val="00094E0B"/>
    <w:rsid w:val="00096ABF"/>
    <w:rsid w:val="00097895"/>
    <w:rsid w:val="000A01CC"/>
    <w:rsid w:val="000A1511"/>
    <w:rsid w:val="000A155F"/>
    <w:rsid w:val="000A1C64"/>
    <w:rsid w:val="000A2917"/>
    <w:rsid w:val="000A2B7C"/>
    <w:rsid w:val="000A2CFF"/>
    <w:rsid w:val="000A4915"/>
    <w:rsid w:val="000A4CCF"/>
    <w:rsid w:val="000A58F3"/>
    <w:rsid w:val="000A6DCE"/>
    <w:rsid w:val="000A7F65"/>
    <w:rsid w:val="000B05B5"/>
    <w:rsid w:val="000B0F9E"/>
    <w:rsid w:val="000B1E0D"/>
    <w:rsid w:val="000B2A87"/>
    <w:rsid w:val="000B421C"/>
    <w:rsid w:val="000B534E"/>
    <w:rsid w:val="000B600D"/>
    <w:rsid w:val="000B62FB"/>
    <w:rsid w:val="000C0669"/>
    <w:rsid w:val="000C12C3"/>
    <w:rsid w:val="000C1734"/>
    <w:rsid w:val="000C1F6F"/>
    <w:rsid w:val="000C2EED"/>
    <w:rsid w:val="000C3D34"/>
    <w:rsid w:val="000C65EB"/>
    <w:rsid w:val="000C689A"/>
    <w:rsid w:val="000D0071"/>
    <w:rsid w:val="000D0171"/>
    <w:rsid w:val="000D0629"/>
    <w:rsid w:val="000D076A"/>
    <w:rsid w:val="000D2A54"/>
    <w:rsid w:val="000D2F53"/>
    <w:rsid w:val="000D31FD"/>
    <w:rsid w:val="000D32E4"/>
    <w:rsid w:val="000D33B2"/>
    <w:rsid w:val="000D3A1F"/>
    <w:rsid w:val="000D4A8A"/>
    <w:rsid w:val="000D52BD"/>
    <w:rsid w:val="000D53D9"/>
    <w:rsid w:val="000D5FF1"/>
    <w:rsid w:val="000D6330"/>
    <w:rsid w:val="000D75FE"/>
    <w:rsid w:val="000D785A"/>
    <w:rsid w:val="000E13A0"/>
    <w:rsid w:val="000E13B7"/>
    <w:rsid w:val="000E14D2"/>
    <w:rsid w:val="000E2F7A"/>
    <w:rsid w:val="000E4DE8"/>
    <w:rsid w:val="000E7EF0"/>
    <w:rsid w:val="000F2751"/>
    <w:rsid w:val="000F284F"/>
    <w:rsid w:val="000F2CD4"/>
    <w:rsid w:val="000F3AF6"/>
    <w:rsid w:val="000F3C1E"/>
    <w:rsid w:val="000F3FE1"/>
    <w:rsid w:val="000F4A6D"/>
    <w:rsid w:val="000F57D5"/>
    <w:rsid w:val="000F5B9B"/>
    <w:rsid w:val="000F60A0"/>
    <w:rsid w:val="000F752F"/>
    <w:rsid w:val="00100516"/>
    <w:rsid w:val="0010096E"/>
    <w:rsid w:val="00100FDE"/>
    <w:rsid w:val="001014FC"/>
    <w:rsid w:val="001022DF"/>
    <w:rsid w:val="001033C9"/>
    <w:rsid w:val="00103A98"/>
    <w:rsid w:val="00104DA6"/>
    <w:rsid w:val="001056D5"/>
    <w:rsid w:val="00105CA2"/>
    <w:rsid w:val="00105F61"/>
    <w:rsid w:val="00106651"/>
    <w:rsid w:val="00110137"/>
    <w:rsid w:val="00110BBF"/>
    <w:rsid w:val="00111B1A"/>
    <w:rsid w:val="001134E0"/>
    <w:rsid w:val="0011388A"/>
    <w:rsid w:val="00116FBC"/>
    <w:rsid w:val="001172F3"/>
    <w:rsid w:val="00120291"/>
    <w:rsid w:val="00120EB6"/>
    <w:rsid w:val="00121086"/>
    <w:rsid w:val="00121379"/>
    <w:rsid w:val="00122088"/>
    <w:rsid w:val="00122DA0"/>
    <w:rsid w:val="00123A47"/>
    <w:rsid w:val="00123CA3"/>
    <w:rsid w:val="00124265"/>
    <w:rsid w:val="0012511C"/>
    <w:rsid w:val="001253EA"/>
    <w:rsid w:val="00125B53"/>
    <w:rsid w:val="001269ED"/>
    <w:rsid w:val="00126FBF"/>
    <w:rsid w:val="00127918"/>
    <w:rsid w:val="0013038B"/>
    <w:rsid w:val="00134181"/>
    <w:rsid w:val="001346D9"/>
    <w:rsid w:val="00134BC0"/>
    <w:rsid w:val="001359B6"/>
    <w:rsid w:val="00135FEF"/>
    <w:rsid w:val="001416F5"/>
    <w:rsid w:val="00142351"/>
    <w:rsid w:val="00142390"/>
    <w:rsid w:val="00143169"/>
    <w:rsid w:val="00143B07"/>
    <w:rsid w:val="00143FA8"/>
    <w:rsid w:val="001441EC"/>
    <w:rsid w:val="001446C7"/>
    <w:rsid w:val="00144F3C"/>
    <w:rsid w:val="00145061"/>
    <w:rsid w:val="0014551B"/>
    <w:rsid w:val="00145DA1"/>
    <w:rsid w:val="001462C7"/>
    <w:rsid w:val="0014690B"/>
    <w:rsid w:val="0014763D"/>
    <w:rsid w:val="00147949"/>
    <w:rsid w:val="00147AF9"/>
    <w:rsid w:val="00147B11"/>
    <w:rsid w:val="00147FC7"/>
    <w:rsid w:val="00150424"/>
    <w:rsid w:val="00150B4C"/>
    <w:rsid w:val="001516E6"/>
    <w:rsid w:val="0015174D"/>
    <w:rsid w:val="00151F94"/>
    <w:rsid w:val="00152095"/>
    <w:rsid w:val="00152CBE"/>
    <w:rsid w:val="00153918"/>
    <w:rsid w:val="00153D9A"/>
    <w:rsid w:val="00154119"/>
    <w:rsid w:val="001548BB"/>
    <w:rsid w:val="001561AC"/>
    <w:rsid w:val="001574B3"/>
    <w:rsid w:val="00157AB3"/>
    <w:rsid w:val="001609C0"/>
    <w:rsid w:val="00160C74"/>
    <w:rsid w:val="001610B2"/>
    <w:rsid w:val="0016193A"/>
    <w:rsid w:val="00162D4E"/>
    <w:rsid w:val="00164BF8"/>
    <w:rsid w:val="00165E8A"/>
    <w:rsid w:val="00166BAC"/>
    <w:rsid w:val="00166E0C"/>
    <w:rsid w:val="0016760C"/>
    <w:rsid w:val="00167D03"/>
    <w:rsid w:val="00170100"/>
    <w:rsid w:val="00170CE7"/>
    <w:rsid w:val="00170D4D"/>
    <w:rsid w:val="001716B4"/>
    <w:rsid w:val="00172004"/>
    <w:rsid w:val="001725B5"/>
    <w:rsid w:val="001729BA"/>
    <w:rsid w:val="00173D1D"/>
    <w:rsid w:val="001756D2"/>
    <w:rsid w:val="00175CF7"/>
    <w:rsid w:val="001761F0"/>
    <w:rsid w:val="0017703D"/>
    <w:rsid w:val="0017767F"/>
    <w:rsid w:val="00181073"/>
    <w:rsid w:val="0018123C"/>
    <w:rsid w:val="00181289"/>
    <w:rsid w:val="00182125"/>
    <w:rsid w:val="0018264F"/>
    <w:rsid w:val="00184145"/>
    <w:rsid w:val="00184334"/>
    <w:rsid w:val="00185508"/>
    <w:rsid w:val="00185DFF"/>
    <w:rsid w:val="0018609B"/>
    <w:rsid w:val="001865D2"/>
    <w:rsid w:val="00190218"/>
    <w:rsid w:val="001928B2"/>
    <w:rsid w:val="00192D3C"/>
    <w:rsid w:val="00193D8A"/>
    <w:rsid w:val="00195B99"/>
    <w:rsid w:val="00195FD1"/>
    <w:rsid w:val="00196A49"/>
    <w:rsid w:val="00196F01"/>
    <w:rsid w:val="001A06E5"/>
    <w:rsid w:val="001A2594"/>
    <w:rsid w:val="001A34A5"/>
    <w:rsid w:val="001A3D8B"/>
    <w:rsid w:val="001A3EB3"/>
    <w:rsid w:val="001A4EF9"/>
    <w:rsid w:val="001A4FFD"/>
    <w:rsid w:val="001A61B6"/>
    <w:rsid w:val="001A6615"/>
    <w:rsid w:val="001A71AD"/>
    <w:rsid w:val="001B0F55"/>
    <w:rsid w:val="001B390E"/>
    <w:rsid w:val="001B3CEC"/>
    <w:rsid w:val="001B3D4C"/>
    <w:rsid w:val="001B4353"/>
    <w:rsid w:val="001B4F35"/>
    <w:rsid w:val="001B5706"/>
    <w:rsid w:val="001B590E"/>
    <w:rsid w:val="001B69BB"/>
    <w:rsid w:val="001B6FE2"/>
    <w:rsid w:val="001C1084"/>
    <w:rsid w:val="001C3F46"/>
    <w:rsid w:val="001C46E0"/>
    <w:rsid w:val="001C7BEB"/>
    <w:rsid w:val="001C7DCF"/>
    <w:rsid w:val="001C7EAF"/>
    <w:rsid w:val="001D220A"/>
    <w:rsid w:val="001D28EB"/>
    <w:rsid w:val="001D3F6E"/>
    <w:rsid w:val="001D3F78"/>
    <w:rsid w:val="001D4738"/>
    <w:rsid w:val="001D4DF7"/>
    <w:rsid w:val="001D538D"/>
    <w:rsid w:val="001D53FC"/>
    <w:rsid w:val="001D5526"/>
    <w:rsid w:val="001D6AC3"/>
    <w:rsid w:val="001D75DE"/>
    <w:rsid w:val="001D7849"/>
    <w:rsid w:val="001D786B"/>
    <w:rsid w:val="001D79DF"/>
    <w:rsid w:val="001E0C85"/>
    <w:rsid w:val="001E48AF"/>
    <w:rsid w:val="001E5CCD"/>
    <w:rsid w:val="001E6544"/>
    <w:rsid w:val="001F0BC4"/>
    <w:rsid w:val="001F0E31"/>
    <w:rsid w:val="001F0F6A"/>
    <w:rsid w:val="001F11FD"/>
    <w:rsid w:val="001F1C9F"/>
    <w:rsid w:val="001F221C"/>
    <w:rsid w:val="001F33C3"/>
    <w:rsid w:val="001F34BA"/>
    <w:rsid w:val="001F3FEF"/>
    <w:rsid w:val="001F51D0"/>
    <w:rsid w:val="001F5B86"/>
    <w:rsid w:val="001F6311"/>
    <w:rsid w:val="002006E2"/>
    <w:rsid w:val="002006EF"/>
    <w:rsid w:val="00201585"/>
    <w:rsid w:val="0020242A"/>
    <w:rsid w:val="00202875"/>
    <w:rsid w:val="00203825"/>
    <w:rsid w:val="00204716"/>
    <w:rsid w:val="002056BC"/>
    <w:rsid w:val="00205E14"/>
    <w:rsid w:val="00206279"/>
    <w:rsid w:val="00211071"/>
    <w:rsid w:val="00212063"/>
    <w:rsid w:val="002134D6"/>
    <w:rsid w:val="00213C9F"/>
    <w:rsid w:val="00217E04"/>
    <w:rsid w:val="002205B9"/>
    <w:rsid w:val="00220F53"/>
    <w:rsid w:val="00222D71"/>
    <w:rsid w:val="002240D1"/>
    <w:rsid w:val="00224D24"/>
    <w:rsid w:val="00224F44"/>
    <w:rsid w:val="002257CE"/>
    <w:rsid w:val="002261CB"/>
    <w:rsid w:val="002272A5"/>
    <w:rsid w:val="00230B33"/>
    <w:rsid w:val="00231597"/>
    <w:rsid w:val="00232148"/>
    <w:rsid w:val="00233EA1"/>
    <w:rsid w:val="00234007"/>
    <w:rsid w:val="00234F61"/>
    <w:rsid w:val="00236683"/>
    <w:rsid w:val="00236D70"/>
    <w:rsid w:val="0023791E"/>
    <w:rsid w:val="00240019"/>
    <w:rsid w:val="002407A4"/>
    <w:rsid w:val="00240CFB"/>
    <w:rsid w:val="002428CC"/>
    <w:rsid w:val="00242F6F"/>
    <w:rsid w:val="00243933"/>
    <w:rsid w:val="00243A45"/>
    <w:rsid w:val="002452DA"/>
    <w:rsid w:val="00247C01"/>
    <w:rsid w:val="00247D44"/>
    <w:rsid w:val="0025044A"/>
    <w:rsid w:val="00250922"/>
    <w:rsid w:val="002511BD"/>
    <w:rsid w:val="00251BDE"/>
    <w:rsid w:val="00252B17"/>
    <w:rsid w:val="00253277"/>
    <w:rsid w:val="002533A1"/>
    <w:rsid w:val="00253C12"/>
    <w:rsid w:val="00253D01"/>
    <w:rsid w:val="00253FDF"/>
    <w:rsid w:val="00254B27"/>
    <w:rsid w:val="00255F12"/>
    <w:rsid w:val="002567E4"/>
    <w:rsid w:val="00257C0D"/>
    <w:rsid w:val="00260886"/>
    <w:rsid w:val="00260C8C"/>
    <w:rsid w:val="002612BE"/>
    <w:rsid w:val="00261D19"/>
    <w:rsid w:val="00261E3D"/>
    <w:rsid w:val="0026385A"/>
    <w:rsid w:val="00264753"/>
    <w:rsid w:val="00264E27"/>
    <w:rsid w:val="00265639"/>
    <w:rsid w:val="00265A54"/>
    <w:rsid w:val="00265D92"/>
    <w:rsid w:val="002660A3"/>
    <w:rsid w:val="0026641B"/>
    <w:rsid w:val="0026696D"/>
    <w:rsid w:val="00266ED2"/>
    <w:rsid w:val="002672DF"/>
    <w:rsid w:val="002703AE"/>
    <w:rsid w:val="00270ED9"/>
    <w:rsid w:val="00271D65"/>
    <w:rsid w:val="002722C3"/>
    <w:rsid w:val="00272574"/>
    <w:rsid w:val="00272CEB"/>
    <w:rsid w:val="00274AB3"/>
    <w:rsid w:val="00274BEA"/>
    <w:rsid w:val="00275E90"/>
    <w:rsid w:val="0027608F"/>
    <w:rsid w:val="00276A08"/>
    <w:rsid w:val="00277125"/>
    <w:rsid w:val="002801F5"/>
    <w:rsid w:val="00280238"/>
    <w:rsid w:val="002802EC"/>
    <w:rsid w:val="00280ED2"/>
    <w:rsid w:val="00281250"/>
    <w:rsid w:val="002813D4"/>
    <w:rsid w:val="00282D9E"/>
    <w:rsid w:val="0028332F"/>
    <w:rsid w:val="002836EA"/>
    <w:rsid w:val="00284323"/>
    <w:rsid w:val="00286318"/>
    <w:rsid w:val="00286C00"/>
    <w:rsid w:val="0028723C"/>
    <w:rsid w:val="00287AD7"/>
    <w:rsid w:val="00287B03"/>
    <w:rsid w:val="002908D9"/>
    <w:rsid w:val="00292B39"/>
    <w:rsid w:val="0029371D"/>
    <w:rsid w:val="00293FBC"/>
    <w:rsid w:val="002952D3"/>
    <w:rsid w:val="00295362"/>
    <w:rsid w:val="00297BDD"/>
    <w:rsid w:val="00297EB2"/>
    <w:rsid w:val="002A377D"/>
    <w:rsid w:val="002A3F81"/>
    <w:rsid w:val="002A40E5"/>
    <w:rsid w:val="002A5F14"/>
    <w:rsid w:val="002A66B6"/>
    <w:rsid w:val="002A7B32"/>
    <w:rsid w:val="002B0A42"/>
    <w:rsid w:val="002B1044"/>
    <w:rsid w:val="002B1197"/>
    <w:rsid w:val="002B197E"/>
    <w:rsid w:val="002B2F0D"/>
    <w:rsid w:val="002B327D"/>
    <w:rsid w:val="002B3786"/>
    <w:rsid w:val="002B521F"/>
    <w:rsid w:val="002B5244"/>
    <w:rsid w:val="002B6C70"/>
    <w:rsid w:val="002C001F"/>
    <w:rsid w:val="002C171F"/>
    <w:rsid w:val="002C344B"/>
    <w:rsid w:val="002C35D2"/>
    <w:rsid w:val="002C44DC"/>
    <w:rsid w:val="002C6206"/>
    <w:rsid w:val="002C71C7"/>
    <w:rsid w:val="002D0263"/>
    <w:rsid w:val="002D04AE"/>
    <w:rsid w:val="002D1F60"/>
    <w:rsid w:val="002D2232"/>
    <w:rsid w:val="002D3193"/>
    <w:rsid w:val="002D3800"/>
    <w:rsid w:val="002D419A"/>
    <w:rsid w:val="002D4975"/>
    <w:rsid w:val="002D49F1"/>
    <w:rsid w:val="002D503E"/>
    <w:rsid w:val="002D5FD9"/>
    <w:rsid w:val="002D68F4"/>
    <w:rsid w:val="002D6F29"/>
    <w:rsid w:val="002D7ABD"/>
    <w:rsid w:val="002E2532"/>
    <w:rsid w:val="002E39E9"/>
    <w:rsid w:val="002E4350"/>
    <w:rsid w:val="002E4D9C"/>
    <w:rsid w:val="002E5008"/>
    <w:rsid w:val="002E5EE5"/>
    <w:rsid w:val="002F0D5D"/>
    <w:rsid w:val="002F0EB8"/>
    <w:rsid w:val="002F1DD0"/>
    <w:rsid w:val="002F1E07"/>
    <w:rsid w:val="002F2E2B"/>
    <w:rsid w:val="002F353D"/>
    <w:rsid w:val="002F40DD"/>
    <w:rsid w:val="002F689B"/>
    <w:rsid w:val="003016CA"/>
    <w:rsid w:val="00303FDA"/>
    <w:rsid w:val="003044CA"/>
    <w:rsid w:val="00305506"/>
    <w:rsid w:val="0030662B"/>
    <w:rsid w:val="00306E85"/>
    <w:rsid w:val="00307B30"/>
    <w:rsid w:val="00310A51"/>
    <w:rsid w:val="0031166F"/>
    <w:rsid w:val="00312FF6"/>
    <w:rsid w:val="003131EE"/>
    <w:rsid w:val="00313F0F"/>
    <w:rsid w:val="0031498E"/>
    <w:rsid w:val="0031504C"/>
    <w:rsid w:val="00315613"/>
    <w:rsid w:val="00317690"/>
    <w:rsid w:val="00317B90"/>
    <w:rsid w:val="003202C4"/>
    <w:rsid w:val="00320667"/>
    <w:rsid w:val="0032274E"/>
    <w:rsid w:val="00322789"/>
    <w:rsid w:val="003231F0"/>
    <w:rsid w:val="0032400B"/>
    <w:rsid w:val="003258BA"/>
    <w:rsid w:val="0032651C"/>
    <w:rsid w:val="00326BC6"/>
    <w:rsid w:val="00326DD4"/>
    <w:rsid w:val="00326EB7"/>
    <w:rsid w:val="00327B5D"/>
    <w:rsid w:val="0033024E"/>
    <w:rsid w:val="00331EFA"/>
    <w:rsid w:val="00332A34"/>
    <w:rsid w:val="00332E47"/>
    <w:rsid w:val="003330AB"/>
    <w:rsid w:val="00333817"/>
    <w:rsid w:val="00337CD8"/>
    <w:rsid w:val="00340BB2"/>
    <w:rsid w:val="00340FFA"/>
    <w:rsid w:val="0034138F"/>
    <w:rsid w:val="0034170F"/>
    <w:rsid w:val="0034180D"/>
    <w:rsid w:val="00341A13"/>
    <w:rsid w:val="003424A8"/>
    <w:rsid w:val="003432AA"/>
    <w:rsid w:val="00343734"/>
    <w:rsid w:val="00345D54"/>
    <w:rsid w:val="00345D6C"/>
    <w:rsid w:val="0034687F"/>
    <w:rsid w:val="00346E69"/>
    <w:rsid w:val="0035051B"/>
    <w:rsid w:val="00351C43"/>
    <w:rsid w:val="0035245F"/>
    <w:rsid w:val="003528BB"/>
    <w:rsid w:val="0035407A"/>
    <w:rsid w:val="00354138"/>
    <w:rsid w:val="003541B9"/>
    <w:rsid w:val="00356825"/>
    <w:rsid w:val="00356EA7"/>
    <w:rsid w:val="0035707C"/>
    <w:rsid w:val="00357674"/>
    <w:rsid w:val="00357D4E"/>
    <w:rsid w:val="0036010D"/>
    <w:rsid w:val="00360F4D"/>
    <w:rsid w:val="00361BB7"/>
    <w:rsid w:val="00361DD6"/>
    <w:rsid w:val="003627E7"/>
    <w:rsid w:val="00363386"/>
    <w:rsid w:val="003633E1"/>
    <w:rsid w:val="00363560"/>
    <w:rsid w:val="003644AD"/>
    <w:rsid w:val="003653AC"/>
    <w:rsid w:val="00365806"/>
    <w:rsid w:val="00366159"/>
    <w:rsid w:val="003663A2"/>
    <w:rsid w:val="003678E2"/>
    <w:rsid w:val="0037088D"/>
    <w:rsid w:val="00371CC9"/>
    <w:rsid w:val="003722B1"/>
    <w:rsid w:val="00372444"/>
    <w:rsid w:val="003754B5"/>
    <w:rsid w:val="00376A62"/>
    <w:rsid w:val="00376BEB"/>
    <w:rsid w:val="00376E87"/>
    <w:rsid w:val="00377026"/>
    <w:rsid w:val="00377946"/>
    <w:rsid w:val="00380C11"/>
    <w:rsid w:val="00380FFD"/>
    <w:rsid w:val="003814D7"/>
    <w:rsid w:val="003818B6"/>
    <w:rsid w:val="00382740"/>
    <w:rsid w:val="003827BE"/>
    <w:rsid w:val="00383ED0"/>
    <w:rsid w:val="00384383"/>
    <w:rsid w:val="00384B67"/>
    <w:rsid w:val="00385977"/>
    <w:rsid w:val="00386F71"/>
    <w:rsid w:val="00387801"/>
    <w:rsid w:val="00387FC0"/>
    <w:rsid w:val="00391464"/>
    <w:rsid w:val="003921C9"/>
    <w:rsid w:val="003923A9"/>
    <w:rsid w:val="003926A0"/>
    <w:rsid w:val="00392744"/>
    <w:rsid w:val="00392F71"/>
    <w:rsid w:val="00395281"/>
    <w:rsid w:val="00395588"/>
    <w:rsid w:val="0039669E"/>
    <w:rsid w:val="00396F8E"/>
    <w:rsid w:val="0039740D"/>
    <w:rsid w:val="00397694"/>
    <w:rsid w:val="00397A97"/>
    <w:rsid w:val="003A029F"/>
    <w:rsid w:val="003A112E"/>
    <w:rsid w:val="003A1A19"/>
    <w:rsid w:val="003A1B1F"/>
    <w:rsid w:val="003A1E9C"/>
    <w:rsid w:val="003A28C7"/>
    <w:rsid w:val="003A43CF"/>
    <w:rsid w:val="003A4CD6"/>
    <w:rsid w:val="003A635C"/>
    <w:rsid w:val="003A6FE6"/>
    <w:rsid w:val="003A7468"/>
    <w:rsid w:val="003B00F2"/>
    <w:rsid w:val="003B033F"/>
    <w:rsid w:val="003B0431"/>
    <w:rsid w:val="003B067D"/>
    <w:rsid w:val="003B0713"/>
    <w:rsid w:val="003B149E"/>
    <w:rsid w:val="003B161B"/>
    <w:rsid w:val="003B3B36"/>
    <w:rsid w:val="003B6E1C"/>
    <w:rsid w:val="003C12BE"/>
    <w:rsid w:val="003C2387"/>
    <w:rsid w:val="003C2E7F"/>
    <w:rsid w:val="003C318C"/>
    <w:rsid w:val="003C4107"/>
    <w:rsid w:val="003C42B3"/>
    <w:rsid w:val="003C45A1"/>
    <w:rsid w:val="003C487F"/>
    <w:rsid w:val="003C64FA"/>
    <w:rsid w:val="003C6644"/>
    <w:rsid w:val="003D0B3B"/>
    <w:rsid w:val="003D136D"/>
    <w:rsid w:val="003D1724"/>
    <w:rsid w:val="003D1AED"/>
    <w:rsid w:val="003D218B"/>
    <w:rsid w:val="003D23EB"/>
    <w:rsid w:val="003D2D29"/>
    <w:rsid w:val="003D35DF"/>
    <w:rsid w:val="003D4FB1"/>
    <w:rsid w:val="003D5F1F"/>
    <w:rsid w:val="003E127F"/>
    <w:rsid w:val="003E399E"/>
    <w:rsid w:val="003E40FC"/>
    <w:rsid w:val="003E4A10"/>
    <w:rsid w:val="003E4F9F"/>
    <w:rsid w:val="003E5C5C"/>
    <w:rsid w:val="003E6519"/>
    <w:rsid w:val="003E6E70"/>
    <w:rsid w:val="003F0764"/>
    <w:rsid w:val="003F1760"/>
    <w:rsid w:val="003F1F37"/>
    <w:rsid w:val="003F205C"/>
    <w:rsid w:val="003F270A"/>
    <w:rsid w:val="003F2C1C"/>
    <w:rsid w:val="003F2DE1"/>
    <w:rsid w:val="003F2E34"/>
    <w:rsid w:val="003F3E20"/>
    <w:rsid w:val="003F3FB0"/>
    <w:rsid w:val="003F4C4C"/>
    <w:rsid w:val="003F4D72"/>
    <w:rsid w:val="003F523F"/>
    <w:rsid w:val="003F540D"/>
    <w:rsid w:val="003F66C9"/>
    <w:rsid w:val="003F6A73"/>
    <w:rsid w:val="003F753C"/>
    <w:rsid w:val="003F78DF"/>
    <w:rsid w:val="00400430"/>
    <w:rsid w:val="004006C9"/>
    <w:rsid w:val="004006F4"/>
    <w:rsid w:val="0040153E"/>
    <w:rsid w:val="004018D9"/>
    <w:rsid w:val="00401C1D"/>
    <w:rsid w:val="00403FA9"/>
    <w:rsid w:val="00404049"/>
    <w:rsid w:val="0040506C"/>
    <w:rsid w:val="0040516D"/>
    <w:rsid w:val="00405306"/>
    <w:rsid w:val="0040592F"/>
    <w:rsid w:val="00405FA0"/>
    <w:rsid w:val="00410371"/>
    <w:rsid w:val="00410515"/>
    <w:rsid w:val="00412B84"/>
    <w:rsid w:val="00412CB5"/>
    <w:rsid w:val="00413181"/>
    <w:rsid w:val="00414070"/>
    <w:rsid w:val="00414236"/>
    <w:rsid w:val="0041508B"/>
    <w:rsid w:val="004154E5"/>
    <w:rsid w:val="0041692A"/>
    <w:rsid w:val="00416D4E"/>
    <w:rsid w:val="00417861"/>
    <w:rsid w:val="00417B00"/>
    <w:rsid w:val="00420423"/>
    <w:rsid w:val="0042082C"/>
    <w:rsid w:val="004208F3"/>
    <w:rsid w:val="00421C4E"/>
    <w:rsid w:val="00423036"/>
    <w:rsid w:val="00423090"/>
    <w:rsid w:val="0042424A"/>
    <w:rsid w:val="00424E98"/>
    <w:rsid w:val="00425B77"/>
    <w:rsid w:val="00425FBD"/>
    <w:rsid w:val="004269BE"/>
    <w:rsid w:val="00427104"/>
    <w:rsid w:val="00427B74"/>
    <w:rsid w:val="004306DE"/>
    <w:rsid w:val="0043104D"/>
    <w:rsid w:val="004314B7"/>
    <w:rsid w:val="0043225C"/>
    <w:rsid w:val="00432536"/>
    <w:rsid w:val="00432FDE"/>
    <w:rsid w:val="004356CC"/>
    <w:rsid w:val="004369B5"/>
    <w:rsid w:val="0043724B"/>
    <w:rsid w:val="0043795D"/>
    <w:rsid w:val="0043797D"/>
    <w:rsid w:val="004409CF"/>
    <w:rsid w:val="004423B6"/>
    <w:rsid w:val="0044283E"/>
    <w:rsid w:val="004436EC"/>
    <w:rsid w:val="00443974"/>
    <w:rsid w:val="00444601"/>
    <w:rsid w:val="00444DAC"/>
    <w:rsid w:val="00445032"/>
    <w:rsid w:val="004461B2"/>
    <w:rsid w:val="00446B1E"/>
    <w:rsid w:val="00446CD3"/>
    <w:rsid w:val="00446FC5"/>
    <w:rsid w:val="00447915"/>
    <w:rsid w:val="00450C0B"/>
    <w:rsid w:val="00450D19"/>
    <w:rsid w:val="004520A9"/>
    <w:rsid w:val="0045299E"/>
    <w:rsid w:val="00453277"/>
    <w:rsid w:val="00453470"/>
    <w:rsid w:val="0045460B"/>
    <w:rsid w:val="004555D7"/>
    <w:rsid w:val="00455CC0"/>
    <w:rsid w:val="004561A2"/>
    <w:rsid w:val="0045621D"/>
    <w:rsid w:val="00456A9F"/>
    <w:rsid w:val="00456C34"/>
    <w:rsid w:val="00457021"/>
    <w:rsid w:val="0045789B"/>
    <w:rsid w:val="00460736"/>
    <w:rsid w:val="0046221C"/>
    <w:rsid w:val="00462783"/>
    <w:rsid w:val="0046343D"/>
    <w:rsid w:val="00463779"/>
    <w:rsid w:val="00463D4A"/>
    <w:rsid w:val="00464484"/>
    <w:rsid w:val="004651EE"/>
    <w:rsid w:val="00465B1C"/>
    <w:rsid w:val="00465B83"/>
    <w:rsid w:val="00466441"/>
    <w:rsid w:val="0046758B"/>
    <w:rsid w:val="0046792E"/>
    <w:rsid w:val="004709DB"/>
    <w:rsid w:val="0047124A"/>
    <w:rsid w:val="004722B7"/>
    <w:rsid w:val="0047259A"/>
    <w:rsid w:val="004762D7"/>
    <w:rsid w:val="00477E58"/>
    <w:rsid w:val="004805EA"/>
    <w:rsid w:val="00480D02"/>
    <w:rsid w:val="004816C9"/>
    <w:rsid w:val="00481736"/>
    <w:rsid w:val="00481ABF"/>
    <w:rsid w:val="00482554"/>
    <w:rsid w:val="00483E1B"/>
    <w:rsid w:val="004840B1"/>
    <w:rsid w:val="00484468"/>
    <w:rsid w:val="004852EB"/>
    <w:rsid w:val="00486086"/>
    <w:rsid w:val="00487DF2"/>
    <w:rsid w:val="004907D7"/>
    <w:rsid w:val="004912E4"/>
    <w:rsid w:val="00491626"/>
    <w:rsid w:val="004919EA"/>
    <w:rsid w:val="004952FE"/>
    <w:rsid w:val="00496360"/>
    <w:rsid w:val="00497747"/>
    <w:rsid w:val="00497A29"/>
    <w:rsid w:val="004A094B"/>
    <w:rsid w:val="004A0B8A"/>
    <w:rsid w:val="004A268C"/>
    <w:rsid w:val="004A294A"/>
    <w:rsid w:val="004A2C6E"/>
    <w:rsid w:val="004A3319"/>
    <w:rsid w:val="004A4158"/>
    <w:rsid w:val="004A4894"/>
    <w:rsid w:val="004A4DA7"/>
    <w:rsid w:val="004A55B5"/>
    <w:rsid w:val="004A5851"/>
    <w:rsid w:val="004A585B"/>
    <w:rsid w:val="004A6A38"/>
    <w:rsid w:val="004A7377"/>
    <w:rsid w:val="004A7A89"/>
    <w:rsid w:val="004B1D13"/>
    <w:rsid w:val="004B2CBD"/>
    <w:rsid w:val="004B4D8C"/>
    <w:rsid w:val="004B5BF8"/>
    <w:rsid w:val="004B5D5D"/>
    <w:rsid w:val="004B6092"/>
    <w:rsid w:val="004C006B"/>
    <w:rsid w:val="004C05C3"/>
    <w:rsid w:val="004C0EDD"/>
    <w:rsid w:val="004C16F2"/>
    <w:rsid w:val="004C29A7"/>
    <w:rsid w:val="004C2E01"/>
    <w:rsid w:val="004C3410"/>
    <w:rsid w:val="004C35BE"/>
    <w:rsid w:val="004C3977"/>
    <w:rsid w:val="004C44E6"/>
    <w:rsid w:val="004C570A"/>
    <w:rsid w:val="004C5EEE"/>
    <w:rsid w:val="004D05B1"/>
    <w:rsid w:val="004D17A1"/>
    <w:rsid w:val="004D1A01"/>
    <w:rsid w:val="004D2454"/>
    <w:rsid w:val="004D2A99"/>
    <w:rsid w:val="004D2FC2"/>
    <w:rsid w:val="004D6736"/>
    <w:rsid w:val="004D6F34"/>
    <w:rsid w:val="004E0EA7"/>
    <w:rsid w:val="004E114F"/>
    <w:rsid w:val="004E1EDA"/>
    <w:rsid w:val="004E2DBD"/>
    <w:rsid w:val="004E3B83"/>
    <w:rsid w:val="004E3F60"/>
    <w:rsid w:val="004E5ACB"/>
    <w:rsid w:val="004E6494"/>
    <w:rsid w:val="004E6548"/>
    <w:rsid w:val="004E6E12"/>
    <w:rsid w:val="004E7EF4"/>
    <w:rsid w:val="004F0F26"/>
    <w:rsid w:val="004F10E2"/>
    <w:rsid w:val="004F1A16"/>
    <w:rsid w:val="004F1FCF"/>
    <w:rsid w:val="004F215E"/>
    <w:rsid w:val="004F23DC"/>
    <w:rsid w:val="004F3C88"/>
    <w:rsid w:val="004F43A0"/>
    <w:rsid w:val="004F4677"/>
    <w:rsid w:val="004F4A94"/>
    <w:rsid w:val="004F4B6C"/>
    <w:rsid w:val="004F6155"/>
    <w:rsid w:val="004F6246"/>
    <w:rsid w:val="004F7EA2"/>
    <w:rsid w:val="004F7F5C"/>
    <w:rsid w:val="005021A7"/>
    <w:rsid w:val="00505E14"/>
    <w:rsid w:val="00505F50"/>
    <w:rsid w:val="00506332"/>
    <w:rsid w:val="00506571"/>
    <w:rsid w:val="00506AC5"/>
    <w:rsid w:val="0051172E"/>
    <w:rsid w:val="005161C8"/>
    <w:rsid w:val="00516C26"/>
    <w:rsid w:val="00516E17"/>
    <w:rsid w:val="0052024E"/>
    <w:rsid w:val="00520D6A"/>
    <w:rsid w:val="005216BF"/>
    <w:rsid w:val="00524132"/>
    <w:rsid w:val="00524D76"/>
    <w:rsid w:val="00525693"/>
    <w:rsid w:val="00530C67"/>
    <w:rsid w:val="00532EEB"/>
    <w:rsid w:val="005331A4"/>
    <w:rsid w:val="00537638"/>
    <w:rsid w:val="005413DC"/>
    <w:rsid w:val="0054224F"/>
    <w:rsid w:val="005444E3"/>
    <w:rsid w:val="00544992"/>
    <w:rsid w:val="0054502D"/>
    <w:rsid w:val="005472A1"/>
    <w:rsid w:val="00547952"/>
    <w:rsid w:val="00547E20"/>
    <w:rsid w:val="00551575"/>
    <w:rsid w:val="00551867"/>
    <w:rsid w:val="00554E72"/>
    <w:rsid w:val="00555042"/>
    <w:rsid w:val="00555435"/>
    <w:rsid w:val="0055639E"/>
    <w:rsid w:val="0055644D"/>
    <w:rsid w:val="00557923"/>
    <w:rsid w:val="005612A5"/>
    <w:rsid w:val="00562579"/>
    <w:rsid w:val="00562B0D"/>
    <w:rsid w:val="00563CB1"/>
    <w:rsid w:val="00563CDB"/>
    <w:rsid w:val="00563EF3"/>
    <w:rsid w:val="00563F78"/>
    <w:rsid w:val="005640C0"/>
    <w:rsid w:val="005643CD"/>
    <w:rsid w:val="00564833"/>
    <w:rsid w:val="005651CD"/>
    <w:rsid w:val="00566736"/>
    <w:rsid w:val="00567033"/>
    <w:rsid w:val="00570DBC"/>
    <w:rsid w:val="00571603"/>
    <w:rsid w:val="0057220D"/>
    <w:rsid w:val="00573664"/>
    <w:rsid w:val="005737E8"/>
    <w:rsid w:val="005745C6"/>
    <w:rsid w:val="00574D3D"/>
    <w:rsid w:val="0057502E"/>
    <w:rsid w:val="00575662"/>
    <w:rsid w:val="00576C6C"/>
    <w:rsid w:val="00581E8F"/>
    <w:rsid w:val="00583924"/>
    <w:rsid w:val="00583FA4"/>
    <w:rsid w:val="00585561"/>
    <w:rsid w:val="00585625"/>
    <w:rsid w:val="00585699"/>
    <w:rsid w:val="0058592B"/>
    <w:rsid w:val="005865DB"/>
    <w:rsid w:val="00590150"/>
    <w:rsid w:val="0059023F"/>
    <w:rsid w:val="00590BEC"/>
    <w:rsid w:val="00590DCC"/>
    <w:rsid w:val="005911EB"/>
    <w:rsid w:val="00591824"/>
    <w:rsid w:val="00591A6F"/>
    <w:rsid w:val="005925DB"/>
    <w:rsid w:val="005934B6"/>
    <w:rsid w:val="00593C18"/>
    <w:rsid w:val="00594060"/>
    <w:rsid w:val="00594092"/>
    <w:rsid w:val="0059545A"/>
    <w:rsid w:val="0059568C"/>
    <w:rsid w:val="00595AFA"/>
    <w:rsid w:val="0059797F"/>
    <w:rsid w:val="00597BCC"/>
    <w:rsid w:val="005A04CA"/>
    <w:rsid w:val="005A08AE"/>
    <w:rsid w:val="005A1221"/>
    <w:rsid w:val="005A1A3B"/>
    <w:rsid w:val="005A3F8E"/>
    <w:rsid w:val="005A42C8"/>
    <w:rsid w:val="005A487F"/>
    <w:rsid w:val="005A51F8"/>
    <w:rsid w:val="005A5DAE"/>
    <w:rsid w:val="005A61F7"/>
    <w:rsid w:val="005A6629"/>
    <w:rsid w:val="005A72B9"/>
    <w:rsid w:val="005B006A"/>
    <w:rsid w:val="005B0613"/>
    <w:rsid w:val="005B0969"/>
    <w:rsid w:val="005B10F5"/>
    <w:rsid w:val="005B2AC1"/>
    <w:rsid w:val="005B3355"/>
    <w:rsid w:val="005B4BF4"/>
    <w:rsid w:val="005B5459"/>
    <w:rsid w:val="005B54F9"/>
    <w:rsid w:val="005B570F"/>
    <w:rsid w:val="005B71D7"/>
    <w:rsid w:val="005C1E3E"/>
    <w:rsid w:val="005C3A5C"/>
    <w:rsid w:val="005C401A"/>
    <w:rsid w:val="005C528D"/>
    <w:rsid w:val="005C52BF"/>
    <w:rsid w:val="005C6D03"/>
    <w:rsid w:val="005C790E"/>
    <w:rsid w:val="005D00CA"/>
    <w:rsid w:val="005D0A33"/>
    <w:rsid w:val="005D19D7"/>
    <w:rsid w:val="005D2108"/>
    <w:rsid w:val="005D5050"/>
    <w:rsid w:val="005D6334"/>
    <w:rsid w:val="005D68D4"/>
    <w:rsid w:val="005D79E8"/>
    <w:rsid w:val="005D7CCD"/>
    <w:rsid w:val="005E0B8C"/>
    <w:rsid w:val="005E2504"/>
    <w:rsid w:val="005E3E06"/>
    <w:rsid w:val="005E3F5F"/>
    <w:rsid w:val="005E4C59"/>
    <w:rsid w:val="005E5F2E"/>
    <w:rsid w:val="005E6599"/>
    <w:rsid w:val="005E6B61"/>
    <w:rsid w:val="005E785D"/>
    <w:rsid w:val="005F0936"/>
    <w:rsid w:val="005F2306"/>
    <w:rsid w:val="005F2A69"/>
    <w:rsid w:val="005F2E32"/>
    <w:rsid w:val="005F34B2"/>
    <w:rsid w:val="005F39D1"/>
    <w:rsid w:val="005F5AD8"/>
    <w:rsid w:val="005F60B0"/>
    <w:rsid w:val="005F6165"/>
    <w:rsid w:val="005F6811"/>
    <w:rsid w:val="005F70BC"/>
    <w:rsid w:val="005F7667"/>
    <w:rsid w:val="006017A1"/>
    <w:rsid w:val="006019F0"/>
    <w:rsid w:val="00601E0E"/>
    <w:rsid w:val="00602529"/>
    <w:rsid w:val="0060356B"/>
    <w:rsid w:val="00603704"/>
    <w:rsid w:val="00605298"/>
    <w:rsid w:val="00605387"/>
    <w:rsid w:val="00606E99"/>
    <w:rsid w:val="00610210"/>
    <w:rsid w:val="0061114C"/>
    <w:rsid w:val="00611E1D"/>
    <w:rsid w:val="00612B34"/>
    <w:rsid w:val="00613966"/>
    <w:rsid w:val="006140C5"/>
    <w:rsid w:val="006146A6"/>
    <w:rsid w:val="00614CC9"/>
    <w:rsid w:val="006155C3"/>
    <w:rsid w:val="006157E9"/>
    <w:rsid w:val="00620D4C"/>
    <w:rsid w:val="006214D5"/>
    <w:rsid w:val="0062376B"/>
    <w:rsid w:val="00624186"/>
    <w:rsid w:val="00624407"/>
    <w:rsid w:val="0062544B"/>
    <w:rsid w:val="006258D8"/>
    <w:rsid w:val="00625993"/>
    <w:rsid w:val="006269BA"/>
    <w:rsid w:val="006308C6"/>
    <w:rsid w:val="00632400"/>
    <w:rsid w:val="0063456B"/>
    <w:rsid w:val="00634D50"/>
    <w:rsid w:val="006367F4"/>
    <w:rsid w:val="00640EA5"/>
    <w:rsid w:val="006413C9"/>
    <w:rsid w:val="00644144"/>
    <w:rsid w:val="0064556B"/>
    <w:rsid w:val="00645EA8"/>
    <w:rsid w:val="00645F70"/>
    <w:rsid w:val="00651785"/>
    <w:rsid w:val="006528AF"/>
    <w:rsid w:val="0065298C"/>
    <w:rsid w:val="006534BF"/>
    <w:rsid w:val="00654F3A"/>
    <w:rsid w:val="00654F5F"/>
    <w:rsid w:val="006560B7"/>
    <w:rsid w:val="006563DA"/>
    <w:rsid w:val="006564AE"/>
    <w:rsid w:val="00656D5B"/>
    <w:rsid w:val="00656DD5"/>
    <w:rsid w:val="0066007A"/>
    <w:rsid w:val="00661573"/>
    <w:rsid w:val="00662C2D"/>
    <w:rsid w:val="006636F1"/>
    <w:rsid w:val="00667421"/>
    <w:rsid w:val="0067008E"/>
    <w:rsid w:val="00670BBA"/>
    <w:rsid w:val="0067352D"/>
    <w:rsid w:val="00673999"/>
    <w:rsid w:val="006743B2"/>
    <w:rsid w:val="00674F82"/>
    <w:rsid w:val="0067565C"/>
    <w:rsid w:val="00676866"/>
    <w:rsid w:val="006801E7"/>
    <w:rsid w:val="006807C0"/>
    <w:rsid w:val="0068082F"/>
    <w:rsid w:val="00680E11"/>
    <w:rsid w:val="006835F3"/>
    <w:rsid w:val="00683CCA"/>
    <w:rsid w:val="0068440E"/>
    <w:rsid w:val="00684CA3"/>
    <w:rsid w:val="006862DC"/>
    <w:rsid w:val="00687BFB"/>
    <w:rsid w:val="00690BC1"/>
    <w:rsid w:val="00691EFB"/>
    <w:rsid w:val="0069398C"/>
    <w:rsid w:val="00694769"/>
    <w:rsid w:val="006947DF"/>
    <w:rsid w:val="006949A2"/>
    <w:rsid w:val="00696C4B"/>
    <w:rsid w:val="006A042D"/>
    <w:rsid w:val="006A41A5"/>
    <w:rsid w:val="006A43C7"/>
    <w:rsid w:val="006A45E7"/>
    <w:rsid w:val="006A63B5"/>
    <w:rsid w:val="006A647B"/>
    <w:rsid w:val="006A74D9"/>
    <w:rsid w:val="006A7C12"/>
    <w:rsid w:val="006A7D74"/>
    <w:rsid w:val="006B089F"/>
    <w:rsid w:val="006B0E25"/>
    <w:rsid w:val="006B11DD"/>
    <w:rsid w:val="006B22EB"/>
    <w:rsid w:val="006B2747"/>
    <w:rsid w:val="006B52AA"/>
    <w:rsid w:val="006B6D04"/>
    <w:rsid w:val="006B7C58"/>
    <w:rsid w:val="006B7D2D"/>
    <w:rsid w:val="006C0446"/>
    <w:rsid w:val="006C1F65"/>
    <w:rsid w:val="006C34B3"/>
    <w:rsid w:val="006C3EF2"/>
    <w:rsid w:val="006C5E52"/>
    <w:rsid w:val="006C61F0"/>
    <w:rsid w:val="006C6AB8"/>
    <w:rsid w:val="006C70EC"/>
    <w:rsid w:val="006C7584"/>
    <w:rsid w:val="006C7E7E"/>
    <w:rsid w:val="006D13C2"/>
    <w:rsid w:val="006D22E7"/>
    <w:rsid w:val="006D3F59"/>
    <w:rsid w:val="006D42F1"/>
    <w:rsid w:val="006D447C"/>
    <w:rsid w:val="006D547D"/>
    <w:rsid w:val="006D6338"/>
    <w:rsid w:val="006D747B"/>
    <w:rsid w:val="006D7B9F"/>
    <w:rsid w:val="006E03A0"/>
    <w:rsid w:val="006E0937"/>
    <w:rsid w:val="006E1603"/>
    <w:rsid w:val="006E1C6A"/>
    <w:rsid w:val="006E34B5"/>
    <w:rsid w:val="006E4DC4"/>
    <w:rsid w:val="006E5B4D"/>
    <w:rsid w:val="006E5D99"/>
    <w:rsid w:val="006E6B5E"/>
    <w:rsid w:val="006E6D83"/>
    <w:rsid w:val="006E7130"/>
    <w:rsid w:val="006E7628"/>
    <w:rsid w:val="006E7A6A"/>
    <w:rsid w:val="006E7C9B"/>
    <w:rsid w:val="006F039E"/>
    <w:rsid w:val="006F0754"/>
    <w:rsid w:val="006F12FE"/>
    <w:rsid w:val="006F1D2C"/>
    <w:rsid w:val="006F2148"/>
    <w:rsid w:val="006F2BEC"/>
    <w:rsid w:val="006F382A"/>
    <w:rsid w:val="006F452F"/>
    <w:rsid w:val="006F497B"/>
    <w:rsid w:val="006F5102"/>
    <w:rsid w:val="006F6020"/>
    <w:rsid w:val="006F6A5A"/>
    <w:rsid w:val="006F7119"/>
    <w:rsid w:val="006F7BC7"/>
    <w:rsid w:val="006F7D51"/>
    <w:rsid w:val="006F7FDC"/>
    <w:rsid w:val="00703659"/>
    <w:rsid w:val="007036B0"/>
    <w:rsid w:val="00704273"/>
    <w:rsid w:val="007056F4"/>
    <w:rsid w:val="00706105"/>
    <w:rsid w:val="0070667F"/>
    <w:rsid w:val="007070ED"/>
    <w:rsid w:val="00707174"/>
    <w:rsid w:val="00710777"/>
    <w:rsid w:val="00710F13"/>
    <w:rsid w:val="00710FCD"/>
    <w:rsid w:val="00711DD6"/>
    <w:rsid w:val="00712686"/>
    <w:rsid w:val="00712C3E"/>
    <w:rsid w:val="00714107"/>
    <w:rsid w:val="00716000"/>
    <w:rsid w:val="00720331"/>
    <w:rsid w:val="00720793"/>
    <w:rsid w:val="00720992"/>
    <w:rsid w:val="00720E5E"/>
    <w:rsid w:val="00721889"/>
    <w:rsid w:val="0072412B"/>
    <w:rsid w:val="00724373"/>
    <w:rsid w:val="00725136"/>
    <w:rsid w:val="00725734"/>
    <w:rsid w:val="00726444"/>
    <w:rsid w:val="0073034E"/>
    <w:rsid w:val="0073035F"/>
    <w:rsid w:val="00730A94"/>
    <w:rsid w:val="007318A5"/>
    <w:rsid w:val="00731DED"/>
    <w:rsid w:val="0073253E"/>
    <w:rsid w:val="00732B32"/>
    <w:rsid w:val="00733E37"/>
    <w:rsid w:val="007348D2"/>
    <w:rsid w:val="007355BD"/>
    <w:rsid w:val="00735666"/>
    <w:rsid w:val="007359CB"/>
    <w:rsid w:val="00735BDA"/>
    <w:rsid w:val="00735E59"/>
    <w:rsid w:val="00736143"/>
    <w:rsid w:val="00737A1C"/>
    <w:rsid w:val="00737D8E"/>
    <w:rsid w:val="007411C2"/>
    <w:rsid w:val="00742106"/>
    <w:rsid w:val="00742E00"/>
    <w:rsid w:val="0074433E"/>
    <w:rsid w:val="007446E1"/>
    <w:rsid w:val="0074653E"/>
    <w:rsid w:val="00747D22"/>
    <w:rsid w:val="0075028B"/>
    <w:rsid w:val="00751A65"/>
    <w:rsid w:val="00752498"/>
    <w:rsid w:val="00754398"/>
    <w:rsid w:val="00755C2F"/>
    <w:rsid w:val="007561D8"/>
    <w:rsid w:val="00761F48"/>
    <w:rsid w:val="00761F7D"/>
    <w:rsid w:val="007633D5"/>
    <w:rsid w:val="007637B4"/>
    <w:rsid w:val="00765004"/>
    <w:rsid w:val="00765437"/>
    <w:rsid w:val="0076578F"/>
    <w:rsid w:val="00766411"/>
    <w:rsid w:val="007670A0"/>
    <w:rsid w:val="00767DEB"/>
    <w:rsid w:val="00767DFC"/>
    <w:rsid w:val="00770FF1"/>
    <w:rsid w:val="007726C6"/>
    <w:rsid w:val="007732EE"/>
    <w:rsid w:val="00773494"/>
    <w:rsid w:val="00773BA1"/>
    <w:rsid w:val="00774678"/>
    <w:rsid w:val="00774C1A"/>
    <w:rsid w:val="00774DB6"/>
    <w:rsid w:val="0077527A"/>
    <w:rsid w:val="0077533F"/>
    <w:rsid w:val="007774D1"/>
    <w:rsid w:val="00781253"/>
    <w:rsid w:val="00782154"/>
    <w:rsid w:val="00782479"/>
    <w:rsid w:val="007824EC"/>
    <w:rsid w:val="00782A3B"/>
    <w:rsid w:val="00782FF1"/>
    <w:rsid w:val="00784227"/>
    <w:rsid w:val="0078474C"/>
    <w:rsid w:val="00785E67"/>
    <w:rsid w:val="00786276"/>
    <w:rsid w:val="007862F4"/>
    <w:rsid w:val="007910E5"/>
    <w:rsid w:val="007910F5"/>
    <w:rsid w:val="007911DA"/>
    <w:rsid w:val="007914ED"/>
    <w:rsid w:val="007914EE"/>
    <w:rsid w:val="00791A46"/>
    <w:rsid w:val="00791EF6"/>
    <w:rsid w:val="00792D74"/>
    <w:rsid w:val="007935CD"/>
    <w:rsid w:val="007953BB"/>
    <w:rsid w:val="00795485"/>
    <w:rsid w:val="007956C7"/>
    <w:rsid w:val="00795F2B"/>
    <w:rsid w:val="00796C95"/>
    <w:rsid w:val="007A08E5"/>
    <w:rsid w:val="007A2250"/>
    <w:rsid w:val="007A32CD"/>
    <w:rsid w:val="007A3EAB"/>
    <w:rsid w:val="007A45D9"/>
    <w:rsid w:val="007A4A84"/>
    <w:rsid w:val="007A6483"/>
    <w:rsid w:val="007A6904"/>
    <w:rsid w:val="007A6E88"/>
    <w:rsid w:val="007B3780"/>
    <w:rsid w:val="007B3850"/>
    <w:rsid w:val="007B65C3"/>
    <w:rsid w:val="007B72F5"/>
    <w:rsid w:val="007B76CC"/>
    <w:rsid w:val="007C0B36"/>
    <w:rsid w:val="007C0C7B"/>
    <w:rsid w:val="007C1A0C"/>
    <w:rsid w:val="007C2814"/>
    <w:rsid w:val="007C4B6D"/>
    <w:rsid w:val="007C74FD"/>
    <w:rsid w:val="007C790F"/>
    <w:rsid w:val="007D0C24"/>
    <w:rsid w:val="007D14DC"/>
    <w:rsid w:val="007D176A"/>
    <w:rsid w:val="007D1902"/>
    <w:rsid w:val="007D2100"/>
    <w:rsid w:val="007D29B5"/>
    <w:rsid w:val="007D2E18"/>
    <w:rsid w:val="007D3094"/>
    <w:rsid w:val="007D42B3"/>
    <w:rsid w:val="007D550B"/>
    <w:rsid w:val="007D7B75"/>
    <w:rsid w:val="007E1065"/>
    <w:rsid w:val="007E21E0"/>
    <w:rsid w:val="007E227B"/>
    <w:rsid w:val="007E300D"/>
    <w:rsid w:val="007E4B4F"/>
    <w:rsid w:val="007E4CC4"/>
    <w:rsid w:val="007F2E01"/>
    <w:rsid w:val="007F5465"/>
    <w:rsid w:val="007F6281"/>
    <w:rsid w:val="007F6DD7"/>
    <w:rsid w:val="007F7DA9"/>
    <w:rsid w:val="008002F9"/>
    <w:rsid w:val="008004C1"/>
    <w:rsid w:val="00800CC5"/>
    <w:rsid w:val="00801740"/>
    <w:rsid w:val="00802F9C"/>
    <w:rsid w:val="00803C28"/>
    <w:rsid w:val="00804514"/>
    <w:rsid w:val="0080462F"/>
    <w:rsid w:val="00804ED4"/>
    <w:rsid w:val="008053AC"/>
    <w:rsid w:val="00805942"/>
    <w:rsid w:val="00806CAD"/>
    <w:rsid w:val="00807145"/>
    <w:rsid w:val="008076DD"/>
    <w:rsid w:val="008078AC"/>
    <w:rsid w:val="008103E6"/>
    <w:rsid w:val="00812246"/>
    <w:rsid w:val="00812668"/>
    <w:rsid w:val="008140D3"/>
    <w:rsid w:val="00814C31"/>
    <w:rsid w:val="00815863"/>
    <w:rsid w:val="00817383"/>
    <w:rsid w:val="00817B47"/>
    <w:rsid w:val="00820500"/>
    <w:rsid w:val="00821548"/>
    <w:rsid w:val="0082335A"/>
    <w:rsid w:val="00824222"/>
    <w:rsid w:val="0082433A"/>
    <w:rsid w:val="00824CCD"/>
    <w:rsid w:val="008254DD"/>
    <w:rsid w:val="00825652"/>
    <w:rsid w:val="00825885"/>
    <w:rsid w:val="00826DD8"/>
    <w:rsid w:val="00826E17"/>
    <w:rsid w:val="00827595"/>
    <w:rsid w:val="00831DA9"/>
    <w:rsid w:val="00833108"/>
    <w:rsid w:val="00833818"/>
    <w:rsid w:val="00834F36"/>
    <w:rsid w:val="00836B9E"/>
    <w:rsid w:val="0084155B"/>
    <w:rsid w:val="00842DFF"/>
    <w:rsid w:val="008438B7"/>
    <w:rsid w:val="008440CE"/>
    <w:rsid w:val="0084478F"/>
    <w:rsid w:val="008450E4"/>
    <w:rsid w:val="0085032C"/>
    <w:rsid w:val="008506AE"/>
    <w:rsid w:val="0085072F"/>
    <w:rsid w:val="008507DD"/>
    <w:rsid w:val="00850D29"/>
    <w:rsid w:val="00852252"/>
    <w:rsid w:val="00852F9D"/>
    <w:rsid w:val="00853E1E"/>
    <w:rsid w:val="008546AB"/>
    <w:rsid w:val="008555CF"/>
    <w:rsid w:val="00857A61"/>
    <w:rsid w:val="00860023"/>
    <w:rsid w:val="00860AEF"/>
    <w:rsid w:val="00860EE4"/>
    <w:rsid w:val="00861620"/>
    <w:rsid w:val="00861E63"/>
    <w:rsid w:val="0086313C"/>
    <w:rsid w:val="00865D21"/>
    <w:rsid w:val="00867579"/>
    <w:rsid w:val="00867E3E"/>
    <w:rsid w:val="00867EBC"/>
    <w:rsid w:val="0087136B"/>
    <w:rsid w:val="008722C5"/>
    <w:rsid w:val="00872939"/>
    <w:rsid w:val="0087361C"/>
    <w:rsid w:val="00875C2D"/>
    <w:rsid w:val="00877F10"/>
    <w:rsid w:val="00880618"/>
    <w:rsid w:val="00881D5E"/>
    <w:rsid w:val="00882780"/>
    <w:rsid w:val="00883C1C"/>
    <w:rsid w:val="00884824"/>
    <w:rsid w:val="008901EA"/>
    <w:rsid w:val="008908C9"/>
    <w:rsid w:val="00891294"/>
    <w:rsid w:val="00891DD3"/>
    <w:rsid w:val="008926B2"/>
    <w:rsid w:val="008928C2"/>
    <w:rsid w:val="008935C1"/>
    <w:rsid w:val="00894E2B"/>
    <w:rsid w:val="00897084"/>
    <w:rsid w:val="008A124E"/>
    <w:rsid w:val="008A16DC"/>
    <w:rsid w:val="008A17CC"/>
    <w:rsid w:val="008A1831"/>
    <w:rsid w:val="008A1E05"/>
    <w:rsid w:val="008A22AD"/>
    <w:rsid w:val="008A3E5F"/>
    <w:rsid w:val="008A4292"/>
    <w:rsid w:val="008A4AD6"/>
    <w:rsid w:val="008A4C2B"/>
    <w:rsid w:val="008A4D6F"/>
    <w:rsid w:val="008A582A"/>
    <w:rsid w:val="008A766A"/>
    <w:rsid w:val="008B0135"/>
    <w:rsid w:val="008B02AC"/>
    <w:rsid w:val="008B0A12"/>
    <w:rsid w:val="008B14E1"/>
    <w:rsid w:val="008B1965"/>
    <w:rsid w:val="008B255E"/>
    <w:rsid w:val="008B3121"/>
    <w:rsid w:val="008B327E"/>
    <w:rsid w:val="008B4360"/>
    <w:rsid w:val="008B4BD4"/>
    <w:rsid w:val="008B4CD2"/>
    <w:rsid w:val="008B4D48"/>
    <w:rsid w:val="008B4E9D"/>
    <w:rsid w:val="008B51B4"/>
    <w:rsid w:val="008B5F55"/>
    <w:rsid w:val="008B7224"/>
    <w:rsid w:val="008B722B"/>
    <w:rsid w:val="008C0DE9"/>
    <w:rsid w:val="008C0ED9"/>
    <w:rsid w:val="008C119B"/>
    <w:rsid w:val="008C12D8"/>
    <w:rsid w:val="008C17F0"/>
    <w:rsid w:val="008C2013"/>
    <w:rsid w:val="008C26CC"/>
    <w:rsid w:val="008C656B"/>
    <w:rsid w:val="008C703B"/>
    <w:rsid w:val="008C7813"/>
    <w:rsid w:val="008D01F3"/>
    <w:rsid w:val="008D0EFF"/>
    <w:rsid w:val="008D2627"/>
    <w:rsid w:val="008D30C9"/>
    <w:rsid w:val="008D3C8A"/>
    <w:rsid w:val="008D3CCD"/>
    <w:rsid w:val="008D536F"/>
    <w:rsid w:val="008D578E"/>
    <w:rsid w:val="008D60B5"/>
    <w:rsid w:val="008D61B5"/>
    <w:rsid w:val="008D6405"/>
    <w:rsid w:val="008E0F64"/>
    <w:rsid w:val="008E0FC9"/>
    <w:rsid w:val="008E3C95"/>
    <w:rsid w:val="008E3F53"/>
    <w:rsid w:val="008E6B08"/>
    <w:rsid w:val="008E76D7"/>
    <w:rsid w:val="008F0D11"/>
    <w:rsid w:val="008F1664"/>
    <w:rsid w:val="008F2ACB"/>
    <w:rsid w:val="008F3E55"/>
    <w:rsid w:val="008F58AD"/>
    <w:rsid w:val="008F5EF3"/>
    <w:rsid w:val="008F64D3"/>
    <w:rsid w:val="008F67F0"/>
    <w:rsid w:val="008F78A5"/>
    <w:rsid w:val="008F7DE7"/>
    <w:rsid w:val="00901574"/>
    <w:rsid w:val="009022F8"/>
    <w:rsid w:val="0090452F"/>
    <w:rsid w:val="00904E22"/>
    <w:rsid w:val="00905904"/>
    <w:rsid w:val="00905F99"/>
    <w:rsid w:val="0090614A"/>
    <w:rsid w:val="00910592"/>
    <w:rsid w:val="00911737"/>
    <w:rsid w:val="00912F23"/>
    <w:rsid w:val="0091402E"/>
    <w:rsid w:val="0091460C"/>
    <w:rsid w:val="00914C1B"/>
    <w:rsid w:val="00915F29"/>
    <w:rsid w:val="009167FE"/>
    <w:rsid w:val="00916A42"/>
    <w:rsid w:val="00917C76"/>
    <w:rsid w:val="009202C9"/>
    <w:rsid w:val="009207B7"/>
    <w:rsid w:val="009208F5"/>
    <w:rsid w:val="00920BB0"/>
    <w:rsid w:val="00920BBD"/>
    <w:rsid w:val="00920F7B"/>
    <w:rsid w:val="00920FFC"/>
    <w:rsid w:val="00922BD8"/>
    <w:rsid w:val="00922FDF"/>
    <w:rsid w:val="00923E01"/>
    <w:rsid w:val="009245C5"/>
    <w:rsid w:val="00924727"/>
    <w:rsid w:val="00925E9D"/>
    <w:rsid w:val="00926488"/>
    <w:rsid w:val="009268E6"/>
    <w:rsid w:val="00927438"/>
    <w:rsid w:val="00930CC9"/>
    <w:rsid w:val="009315EF"/>
    <w:rsid w:val="00931799"/>
    <w:rsid w:val="009321D4"/>
    <w:rsid w:val="00932E7B"/>
    <w:rsid w:val="00933EAB"/>
    <w:rsid w:val="0093526F"/>
    <w:rsid w:val="00935894"/>
    <w:rsid w:val="00935B30"/>
    <w:rsid w:val="00936EC1"/>
    <w:rsid w:val="0094015A"/>
    <w:rsid w:val="0094047E"/>
    <w:rsid w:val="009411CD"/>
    <w:rsid w:val="009423FE"/>
    <w:rsid w:val="00942AE4"/>
    <w:rsid w:val="00943EA6"/>
    <w:rsid w:val="009449F9"/>
    <w:rsid w:val="00945A59"/>
    <w:rsid w:val="00945F2D"/>
    <w:rsid w:val="00946EF5"/>
    <w:rsid w:val="009475B3"/>
    <w:rsid w:val="00947DDA"/>
    <w:rsid w:val="00950BA7"/>
    <w:rsid w:val="0095137B"/>
    <w:rsid w:val="009520C8"/>
    <w:rsid w:val="009534BD"/>
    <w:rsid w:val="00954283"/>
    <w:rsid w:val="009546BC"/>
    <w:rsid w:val="009576F8"/>
    <w:rsid w:val="00957B18"/>
    <w:rsid w:val="0096015B"/>
    <w:rsid w:val="00960DB4"/>
    <w:rsid w:val="00962C99"/>
    <w:rsid w:val="00964FE8"/>
    <w:rsid w:val="00965862"/>
    <w:rsid w:val="00966954"/>
    <w:rsid w:val="00967A8C"/>
    <w:rsid w:val="00970E6C"/>
    <w:rsid w:val="0097252C"/>
    <w:rsid w:val="00972A16"/>
    <w:rsid w:val="00974072"/>
    <w:rsid w:val="00974455"/>
    <w:rsid w:val="00974DE6"/>
    <w:rsid w:val="00975BE1"/>
    <w:rsid w:val="00975C2B"/>
    <w:rsid w:val="009767D1"/>
    <w:rsid w:val="00980C21"/>
    <w:rsid w:val="00981015"/>
    <w:rsid w:val="00982A6E"/>
    <w:rsid w:val="00982FA3"/>
    <w:rsid w:val="00983C66"/>
    <w:rsid w:val="0098406C"/>
    <w:rsid w:val="00984666"/>
    <w:rsid w:val="0098495F"/>
    <w:rsid w:val="009861DD"/>
    <w:rsid w:val="00986BB6"/>
    <w:rsid w:val="00986D36"/>
    <w:rsid w:val="009914D7"/>
    <w:rsid w:val="009916D6"/>
    <w:rsid w:val="009924BE"/>
    <w:rsid w:val="00994941"/>
    <w:rsid w:val="00994C10"/>
    <w:rsid w:val="00994ECC"/>
    <w:rsid w:val="00995300"/>
    <w:rsid w:val="0099680A"/>
    <w:rsid w:val="0099689C"/>
    <w:rsid w:val="00996A46"/>
    <w:rsid w:val="00997182"/>
    <w:rsid w:val="00997233"/>
    <w:rsid w:val="009A14DF"/>
    <w:rsid w:val="009A1B4D"/>
    <w:rsid w:val="009A1DD1"/>
    <w:rsid w:val="009A205E"/>
    <w:rsid w:val="009A2219"/>
    <w:rsid w:val="009A2DF8"/>
    <w:rsid w:val="009A34DF"/>
    <w:rsid w:val="009A3641"/>
    <w:rsid w:val="009A3A2A"/>
    <w:rsid w:val="009A3A52"/>
    <w:rsid w:val="009A41C5"/>
    <w:rsid w:val="009A44D8"/>
    <w:rsid w:val="009A4835"/>
    <w:rsid w:val="009A5A82"/>
    <w:rsid w:val="009B00EB"/>
    <w:rsid w:val="009B05BD"/>
    <w:rsid w:val="009B1B37"/>
    <w:rsid w:val="009B2A42"/>
    <w:rsid w:val="009B3F8A"/>
    <w:rsid w:val="009B5DFA"/>
    <w:rsid w:val="009B5FC1"/>
    <w:rsid w:val="009B60A0"/>
    <w:rsid w:val="009B62FC"/>
    <w:rsid w:val="009B658D"/>
    <w:rsid w:val="009B6F1D"/>
    <w:rsid w:val="009B7677"/>
    <w:rsid w:val="009B7ABE"/>
    <w:rsid w:val="009C030B"/>
    <w:rsid w:val="009C0E17"/>
    <w:rsid w:val="009C1745"/>
    <w:rsid w:val="009C30BF"/>
    <w:rsid w:val="009C353E"/>
    <w:rsid w:val="009C4041"/>
    <w:rsid w:val="009C4978"/>
    <w:rsid w:val="009C4BBE"/>
    <w:rsid w:val="009C54CB"/>
    <w:rsid w:val="009C6D40"/>
    <w:rsid w:val="009C6E9D"/>
    <w:rsid w:val="009C7CB0"/>
    <w:rsid w:val="009D01BC"/>
    <w:rsid w:val="009D11FF"/>
    <w:rsid w:val="009D25A4"/>
    <w:rsid w:val="009D3F3A"/>
    <w:rsid w:val="009D473D"/>
    <w:rsid w:val="009D554B"/>
    <w:rsid w:val="009D6C89"/>
    <w:rsid w:val="009D70E0"/>
    <w:rsid w:val="009D7F9E"/>
    <w:rsid w:val="009E03AE"/>
    <w:rsid w:val="009E06F4"/>
    <w:rsid w:val="009E1495"/>
    <w:rsid w:val="009E22E6"/>
    <w:rsid w:val="009E303C"/>
    <w:rsid w:val="009E3872"/>
    <w:rsid w:val="009E3962"/>
    <w:rsid w:val="009E3BCD"/>
    <w:rsid w:val="009E473F"/>
    <w:rsid w:val="009E5D99"/>
    <w:rsid w:val="009E609A"/>
    <w:rsid w:val="009E6393"/>
    <w:rsid w:val="009E6B1F"/>
    <w:rsid w:val="009E7D7D"/>
    <w:rsid w:val="009F267A"/>
    <w:rsid w:val="009F363F"/>
    <w:rsid w:val="009F3C5D"/>
    <w:rsid w:val="009F3CC8"/>
    <w:rsid w:val="009F3F18"/>
    <w:rsid w:val="009F5F48"/>
    <w:rsid w:val="009F7417"/>
    <w:rsid w:val="00A010FA"/>
    <w:rsid w:val="00A01155"/>
    <w:rsid w:val="00A02A2D"/>
    <w:rsid w:val="00A02F4F"/>
    <w:rsid w:val="00A03E76"/>
    <w:rsid w:val="00A040FC"/>
    <w:rsid w:val="00A05660"/>
    <w:rsid w:val="00A05F05"/>
    <w:rsid w:val="00A10BCB"/>
    <w:rsid w:val="00A1139F"/>
    <w:rsid w:val="00A11434"/>
    <w:rsid w:val="00A12007"/>
    <w:rsid w:val="00A12FEC"/>
    <w:rsid w:val="00A14518"/>
    <w:rsid w:val="00A205D4"/>
    <w:rsid w:val="00A21CD9"/>
    <w:rsid w:val="00A22A46"/>
    <w:rsid w:val="00A24AC8"/>
    <w:rsid w:val="00A24F40"/>
    <w:rsid w:val="00A25551"/>
    <w:rsid w:val="00A25E9E"/>
    <w:rsid w:val="00A26A82"/>
    <w:rsid w:val="00A270D3"/>
    <w:rsid w:val="00A271C1"/>
    <w:rsid w:val="00A27DC6"/>
    <w:rsid w:val="00A32350"/>
    <w:rsid w:val="00A35314"/>
    <w:rsid w:val="00A35532"/>
    <w:rsid w:val="00A361D9"/>
    <w:rsid w:val="00A378E9"/>
    <w:rsid w:val="00A412B2"/>
    <w:rsid w:val="00A434FA"/>
    <w:rsid w:val="00A43EF0"/>
    <w:rsid w:val="00A44FE1"/>
    <w:rsid w:val="00A4502A"/>
    <w:rsid w:val="00A455A1"/>
    <w:rsid w:val="00A45F2A"/>
    <w:rsid w:val="00A461C3"/>
    <w:rsid w:val="00A46272"/>
    <w:rsid w:val="00A46D87"/>
    <w:rsid w:val="00A530A4"/>
    <w:rsid w:val="00A53759"/>
    <w:rsid w:val="00A5512E"/>
    <w:rsid w:val="00A5550E"/>
    <w:rsid w:val="00A55778"/>
    <w:rsid w:val="00A558ED"/>
    <w:rsid w:val="00A57A40"/>
    <w:rsid w:val="00A601FB"/>
    <w:rsid w:val="00A60EBA"/>
    <w:rsid w:val="00A61045"/>
    <w:rsid w:val="00A61C74"/>
    <w:rsid w:val="00A62D44"/>
    <w:rsid w:val="00A646F5"/>
    <w:rsid w:val="00A6538D"/>
    <w:rsid w:val="00A65D12"/>
    <w:rsid w:val="00A67F53"/>
    <w:rsid w:val="00A71DF5"/>
    <w:rsid w:val="00A744B1"/>
    <w:rsid w:val="00A744BF"/>
    <w:rsid w:val="00A74F22"/>
    <w:rsid w:val="00A75663"/>
    <w:rsid w:val="00A76F16"/>
    <w:rsid w:val="00A770DB"/>
    <w:rsid w:val="00A8238C"/>
    <w:rsid w:val="00A82657"/>
    <w:rsid w:val="00A8272A"/>
    <w:rsid w:val="00A83E71"/>
    <w:rsid w:val="00A84934"/>
    <w:rsid w:val="00A8577E"/>
    <w:rsid w:val="00A85C00"/>
    <w:rsid w:val="00A86F00"/>
    <w:rsid w:val="00A87AA9"/>
    <w:rsid w:val="00A90C0A"/>
    <w:rsid w:val="00A91989"/>
    <w:rsid w:val="00A91E80"/>
    <w:rsid w:val="00A92057"/>
    <w:rsid w:val="00A92A33"/>
    <w:rsid w:val="00A93CCE"/>
    <w:rsid w:val="00A9422F"/>
    <w:rsid w:val="00A94BB9"/>
    <w:rsid w:val="00A94D63"/>
    <w:rsid w:val="00A94EE3"/>
    <w:rsid w:val="00A96E87"/>
    <w:rsid w:val="00A976E1"/>
    <w:rsid w:val="00A97734"/>
    <w:rsid w:val="00A97F36"/>
    <w:rsid w:val="00AA03FE"/>
    <w:rsid w:val="00AA1573"/>
    <w:rsid w:val="00AA167D"/>
    <w:rsid w:val="00AA1A73"/>
    <w:rsid w:val="00AA1DD9"/>
    <w:rsid w:val="00AA1FFC"/>
    <w:rsid w:val="00AA2493"/>
    <w:rsid w:val="00AA3F1F"/>
    <w:rsid w:val="00AA534A"/>
    <w:rsid w:val="00AA61EF"/>
    <w:rsid w:val="00AA68EB"/>
    <w:rsid w:val="00AA6F32"/>
    <w:rsid w:val="00AA7033"/>
    <w:rsid w:val="00AA7074"/>
    <w:rsid w:val="00AA73A4"/>
    <w:rsid w:val="00AB132D"/>
    <w:rsid w:val="00AB27EA"/>
    <w:rsid w:val="00AB3C90"/>
    <w:rsid w:val="00AB3D15"/>
    <w:rsid w:val="00AB4B28"/>
    <w:rsid w:val="00AB4BE9"/>
    <w:rsid w:val="00AB4F60"/>
    <w:rsid w:val="00AB61C3"/>
    <w:rsid w:val="00AB6BF4"/>
    <w:rsid w:val="00AB7667"/>
    <w:rsid w:val="00AB7808"/>
    <w:rsid w:val="00AC1FBF"/>
    <w:rsid w:val="00AC285D"/>
    <w:rsid w:val="00AC3C84"/>
    <w:rsid w:val="00AC54BC"/>
    <w:rsid w:val="00AC5505"/>
    <w:rsid w:val="00AC576D"/>
    <w:rsid w:val="00AC5980"/>
    <w:rsid w:val="00AC5B0B"/>
    <w:rsid w:val="00AC5BFB"/>
    <w:rsid w:val="00AC7765"/>
    <w:rsid w:val="00AD077A"/>
    <w:rsid w:val="00AD0860"/>
    <w:rsid w:val="00AD1448"/>
    <w:rsid w:val="00AD2772"/>
    <w:rsid w:val="00AD30D5"/>
    <w:rsid w:val="00AD5C7D"/>
    <w:rsid w:val="00AE209F"/>
    <w:rsid w:val="00AE2388"/>
    <w:rsid w:val="00AE24E8"/>
    <w:rsid w:val="00AE2932"/>
    <w:rsid w:val="00AE298A"/>
    <w:rsid w:val="00AE2D7B"/>
    <w:rsid w:val="00AE3909"/>
    <w:rsid w:val="00AE3BFF"/>
    <w:rsid w:val="00AE3CB9"/>
    <w:rsid w:val="00AF0829"/>
    <w:rsid w:val="00AF1C84"/>
    <w:rsid w:val="00AF2691"/>
    <w:rsid w:val="00AF28C8"/>
    <w:rsid w:val="00AF4257"/>
    <w:rsid w:val="00AF51B6"/>
    <w:rsid w:val="00AF57EA"/>
    <w:rsid w:val="00AF6103"/>
    <w:rsid w:val="00AF70BC"/>
    <w:rsid w:val="00AF7272"/>
    <w:rsid w:val="00AF7AC2"/>
    <w:rsid w:val="00AF7B86"/>
    <w:rsid w:val="00B001D2"/>
    <w:rsid w:val="00B01296"/>
    <w:rsid w:val="00B01B94"/>
    <w:rsid w:val="00B01DDF"/>
    <w:rsid w:val="00B01F86"/>
    <w:rsid w:val="00B03BD6"/>
    <w:rsid w:val="00B04309"/>
    <w:rsid w:val="00B05049"/>
    <w:rsid w:val="00B07076"/>
    <w:rsid w:val="00B07362"/>
    <w:rsid w:val="00B07AE1"/>
    <w:rsid w:val="00B07B16"/>
    <w:rsid w:val="00B102C5"/>
    <w:rsid w:val="00B10E49"/>
    <w:rsid w:val="00B129A3"/>
    <w:rsid w:val="00B14343"/>
    <w:rsid w:val="00B15185"/>
    <w:rsid w:val="00B15C89"/>
    <w:rsid w:val="00B15DD7"/>
    <w:rsid w:val="00B174DB"/>
    <w:rsid w:val="00B2070D"/>
    <w:rsid w:val="00B20F38"/>
    <w:rsid w:val="00B22802"/>
    <w:rsid w:val="00B22FD8"/>
    <w:rsid w:val="00B23AFD"/>
    <w:rsid w:val="00B240CE"/>
    <w:rsid w:val="00B2574C"/>
    <w:rsid w:val="00B2617D"/>
    <w:rsid w:val="00B26D3A"/>
    <w:rsid w:val="00B27162"/>
    <w:rsid w:val="00B27B26"/>
    <w:rsid w:val="00B27BEA"/>
    <w:rsid w:val="00B32E07"/>
    <w:rsid w:val="00B331D9"/>
    <w:rsid w:val="00B35CDD"/>
    <w:rsid w:val="00B3762E"/>
    <w:rsid w:val="00B40CDC"/>
    <w:rsid w:val="00B40D62"/>
    <w:rsid w:val="00B41CD3"/>
    <w:rsid w:val="00B429A0"/>
    <w:rsid w:val="00B42E98"/>
    <w:rsid w:val="00B469A0"/>
    <w:rsid w:val="00B47BB0"/>
    <w:rsid w:val="00B51270"/>
    <w:rsid w:val="00B55237"/>
    <w:rsid w:val="00B5547F"/>
    <w:rsid w:val="00B564A6"/>
    <w:rsid w:val="00B56940"/>
    <w:rsid w:val="00B57C4A"/>
    <w:rsid w:val="00B61AF4"/>
    <w:rsid w:val="00B61B66"/>
    <w:rsid w:val="00B62F2F"/>
    <w:rsid w:val="00B63B46"/>
    <w:rsid w:val="00B63F64"/>
    <w:rsid w:val="00B6434C"/>
    <w:rsid w:val="00B646D0"/>
    <w:rsid w:val="00B64A3D"/>
    <w:rsid w:val="00B6524C"/>
    <w:rsid w:val="00B67123"/>
    <w:rsid w:val="00B703B2"/>
    <w:rsid w:val="00B7187D"/>
    <w:rsid w:val="00B73B16"/>
    <w:rsid w:val="00B76F1B"/>
    <w:rsid w:val="00B770A8"/>
    <w:rsid w:val="00B80D30"/>
    <w:rsid w:val="00B80D92"/>
    <w:rsid w:val="00B82163"/>
    <w:rsid w:val="00B8354A"/>
    <w:rsid w:val="00B842B1"/>
    <w:rsid w:val="00B84C61"/>
    <w:rsid w:val="00B857E6"/>
    <w:rsid w:val="00B8792A"/>
    <w:rsid w:val="00B901F8"/>
    <w:rsid w:val="00B90CDE"/>
    <w:rsid w:val="00B910A3"/>
    <w:rsid w:val="00B92E10"/>
    <w:rsid w:val="00B934DD"/>
    <w:rsid w:val="00B94A70"/>
    <w:rsid w:val="00B9578B"/>
    <w:rsid w:val="00B9602E"/>
    <w:rsid w:val="00BA0287"/>
    <w:rsid w:val="00BA0938"/>
    <w:rsid w:val="00BA125B"/>
    <w:rsid w:val="00BA14F3"/>
    <w:rsid w:val="00BA1637"/>
    <w:rsid w:val="00BA1756"/>
    <w:rsid w:val="00BA2288"/>
    <w:rsid w:val="00BA2DA2"/>
    <w:rsid w:val="00BA2F8A"/>
    <w:rsid w:val="00BA3BB9"/>
    <w:rsid w:val="00BA3BBD"/>
    <w:rsid w:val="00BA4C18"/>
    <w:rsid w:val="00BA5FC9"/>
    <w:rsid w:val="00BA67AA"/>
    <w:rsid w:val="00BA775E"/>
    <w:rsid w:val="00BA7E2A"/>
    <w:rsid w:val="00BB05E0"/>
    <w:rsid w:val="00BB07D7"/>
    <w:rsid w:val="00BB1476"/>
    <w:rsid w:val="00BB2858"/>
    <w:rsid w:val="00BB2BFC"/>
    <w:rsid w:val="00BB2C7A"/>
    <w:rsid w:val="00BB4AE7"/>
    <w:rsid w:val="00BB4B59"/>
    <w:rsid w:val="00BB5F05"/>
    <w:rsid w:val="00BB6410"/>
    <w:rsid w:val="00BB71E7"/>
    <w:rsid w:val="00BB7351"/>
    <w:rsid w:val="00BB7EA0"/>
    <w:rsid w:val="00BC0552"/>
    <w:rsid w:val="00BC106D"/>
    <w:rsid w:val="00BC19DD"/>
    <w:rsid w:val="00BC2AA9"/>
    <w:rsid w:val="00BC2BC4"/>
    <w:rsid w:val="00BC412A"/>
    <w:rsid w:val="00BC413E"/>
    <w:rsid w:val="00BC4D66"/>
    <w:rsid w:val="00BC4EB9"/>
    <w:rsid w:val="00BD10B4"/>
    <w:rsid w:val="00BD2838"/>
    <w:rsid w:val="00BD2E74"/>
    <w:rsid w:val="00BD3724"/>
    <w:rsid w:val="00BD43A6"/>
    <w:rsid w:val="00BD5330"/>
    <w:rsid w:val="00BD585B"/>
    <w:rsid w:val="00BD58C1"/>
    <w:rsid w:val="00BD5F41"/>
    <w:rsid w:val="00BD7AE7"/>
    <w:rsid w:val="00BE0B89"/>
    <w:rsid w:val="00BE2418"/>
    <w:rsid w:val="00BE25CE"/>
    <w:rsid w:val="00BE40D8"/>
    <w:rsid w:val="00BE4241"/>
    <w:rsid w:val="00BE47FD"/>
    <w:rsid w:val="00BE5706"/>
    <w:rsid w:val="00BE681D"/>
    <w:rsid w:val="00BE6B27"/>
    <w:rsid w:val="00BE722B"/>
    <w:rsid w:val="00BF07F4"/>
    <w:rsid w:val="00BF0B8C"/>
    <w:rsid w:val="00BF0E46"/>
    <w:rsid w:val="00BF14B9"/>
    <w:rsid w:val="00BF383B"/>
    <w:rsid w:val="00BF3CA2"/>
    <w:rsid w:val="00BF627B"/>
    <w:rsid w:val="00C00042"/>
    <w:rsid w:val="00C00F80"/>
    <w:rsid w:val="00C01507"/>
    <w:rsid w:val="00C025C3"/>
    <w:rsid w:val="00C03034"/>
    <w:rsid w:val="00C03DFD"/>
    <w:rsid w:val="00C054D2"/>
    <w:rsid w:val="00C061C3"/>
    <w:rsid w:val="00C07A41"/>
    <w:rsid w:val="00C07BCE"/>
    <w:rsid w:val="00C11D08"/>
    <w:rsid w:val="00C13D8E"/>
    <w:rsid w:val="00C14138"/>
    <w:rsid w:val="00C14608"/>
    <w:rsid w:val="00C1609A"/>
    <w:rsid w:val="00C17191"/>
    <w:rsid w:val="00C178D2"/>
    <w:rsid w:val="00C179F6"/>
    <w:rsid w:val="00C20F45"/>
    <w:rsid w:val="00C22022"/>
    <w:rsid w:val="00C223DB"/>
    <w:rsid w:val="00C239F3"/>
    <w:rsid w:val="00C23A08"/>
    <w:rsid w:val="00C23B46"/>
    <w:rsid w:val="00C23D74"/>
    <w:rsid w:val="00C2522C"/>
    <w:rsid w:val="00C25230"/>
    <w:rsid w:val="00C25C41"/>
    <w:rsid w:val="00C25F3A"/>
    <w:rsid w:val="00C266A2"/>
    <w:rsid w:val="00C26C5F"/>
    <w:rsid w:val="00C27933"/>
    <w:rsid w:val="00C3030C"/>
    <w:rsid w:val="00C30512"/>
    <w:rsid w:val="00C310B5"/>
    <w:rsid w:val="00C329D3"/>
    <w:rsid w:val="00C32ABF"/>
    <w:rsid w:val="00C35EDC"/>
    <w:rsid w:val="00C36039"/>
    <w:rsid w:val="00C3664F"/>
    <w:rsid w:val="00C368D9"/>
    <w:rsid w:val="00C4088B"/>
    <w:rsid w:val="00C423C9"/>
    <w:rsid w:val="00C43142"/>
    <w:rsid w:val="00C43AC5"/>
    <w:rsid w:val="00C43CD9"/>
    <w:rsid w:val="00C45DBA"/>
    <w:rsid w:val="00C465F3"/>
    <w:rsid w:val="00C470A7"/>
    <w:rsid w:val="00C47811"/>
    <w:rsid w:val="00C5011A"/>
    <w:rsid w:val="00C50C00"/>
    <w:rsid w:val="00C523D2"/>
    <w:rsid w:val="00C5274D"/>
    <w:rsid w:val="00C53B00"/>
    <w:rsid w:val="00C53DD0"/>
    <w:rsid w:val="00C5529D"/>
    <w:rsid w:val="00C566F6"/>
    <w:rsid w:val="00C567DA"/>
    <w:rsid w:val="00C60C59"/>
    <w:rsid w:val="00C60F78"/>
    <w:rsid w:val="00C6273D"/>
    <w:rsid w:val="00C63FA8"/>
    <w:rsid w:val="00C644DA"/>
    <w:rsid w:val="00C6450B"/>
    <w:rsid w:val="00C65844"/>
    <w:rsid w:val="00C65A76"/>
    <w:rsid w:val="00C66937"/>
    <w:rsid w:val="00C71598"/>
    <w:rsid w:val="00C715CF"/>
    <w:rsid w:val="00C718C7"/>
    <w:rsid w:val="00C71CF3"/>
    <w:rsid w:val="00C726CE"/>
    <w:rsid w:val="00C73907"/>
    <w:rsid w:val="00C75D18"/>
    <w:rsid w:val="00C800D4"/>
    <w:rsid w:val="00C80BBB"/>
    <w:rsid w:val="00C81358"/>
    <w:rsid w:val="00C81D2C"/>
    <w:rsid w:val="00C824E7"/>
    <w:rsid w:val="00C825E6"/>
    <w:rsid w:val="00C82AC5"/>
    <w:rsid w:val="00C85317"/>
    <w:rsid w:val="00C857E8"/>
    <w:rsid w:val="00C85C87"/>
    <w:rsid w:val="00C87463"/>
    <w:rsid w:val="00C875B4"/>
    <w:rsid w:val="00C90B91"/>
    <w:rsid w:val="00C90C66"/>
    <w:rsid w:val="00C9192C"/>
    <w:rsid w:val="00C92503"/>
    <w:rsid w:val="00C92688"/>
    <w:rsid w:val="00C9347A"/>
    <w:rsid w:val="00C9429D"/>
    <w:rsid w:val="00C94ECC"/>
    <w:rsid w:val="00C9591A"/>
    <w:rsid w:val="00C95C9F"/>
    <w:rsid w:val="00C96040"/>
    <w:rsid w:val="00C96332"/>
    <w:rsid w:val="00C97021"/>
    <w:rsid w:val="00C97470"/>
    <w:rsid w:val="00C97EC7"/>
    <w:rsid w:val="00CA1721"/>
    <w:rsid w:val="00CA175E"/>
    <w:rsid w:val="00CA1E45"/>
    <w:rsid w:val="00CA2497"/>
    <w:rsid w:val="00CA3E5D"/>
    <w:rsid w:val="00CA430D"/>
    <w:rsid w:val="00CA4A6A"/>
    <w:rsid w:val="00CA61C1"/>
    <w:rsid w:val="00CA63C5"/>
    <w:rsid w:val="00CA701D"/>
    <w:rsid w:val="00CA797B"/>
    <w:rsid w:val="00CB06E1"/>
    <w:rsid w:val="00CB16D8"/>
    <w:rsid w:val="00CB17FA"/>
    <w:rsid w:val="00CB400B"/>
    <w:rsid w:val="00CB4900"/>
    <w:rsid w:val="00CB4A65"/>
    <w:rsid w:val="00CB4B31"/>
    <w:rsid w:val="00CB5D55"/>
    <w:rsid w:val="00CB5DE0"/>
    <w:rsid w:val="00CB70A8"/>
    <w:rsid w:val="00CC0A48"/>
    <w:rsid w:val="00CC23BA"/>
    <w:rsid w:val="00CC59F1"/>
    <w:rsid w:val="00CC695E"/>
    <w:rsid w:val="00CC7440"/>
    <w:rsid w:val="00CD0260"/>
    <w:rsid w:val="00CD211B"/>
    <w:rsid w:val="00CD290B"/>
    <w:rsid w:val="00CD47C9"/>
    <w:rsid w:val="00CD57C0"/>
    <w:rsid w:val="00CD5A5E"/>
    <w:rsid w:val="00CD692A"/>
    <w:rsid w:val="00CD6C76"/>
    <w:rsid w:val="00CE026C"/>
    <w:rsid w:val="00CE0472"/>
    <w:rsid w:val="00CE0BA0"/>
    <w:rsid w:val="00CE1310"/>
    <w:rsid w:val="00CE14C1"/>
    <w:rsid w:val="00CE1921"/>
    <w:rsid w:val="00CE221D"/>
    <w:rsid w:val="00CE23CB"/>
    <w:rsid w:val="00CE2A74"/>
    <w:rsid w:val="00CE3309"/>
    <w:rsid w:val="00CE37F3"/>
    <w:rsid w:val="00CE6333"/>
    <w:rsid w:val="00CE63FD"/>
    <w:rsid w:val="00CE6846"/>
    <w:rsid w:val="00CE76BC"/>
    <w:rsid w:val="00CE794D"/>
    <w:rsid w:val="00CF06E9"/>
    <w:rsid w:val="00CF0AD1"/>
    <w:rsid w:val="00CF0B58"/>
    <w:rsid w:val="00CF1A06"/>
    <w:rsid w:val="00CF233D"/>
    <w:rsid w:val="00CF2F4E"/>
    <w:rsid w:val="00CF488E"/>
    <w:rsid w:val="00CF526E"/>
    <w:rsid w:val="00CF65F9"/>
    <w:rsid w:val="00CF7636"/>
    <w:rsid w:val="00CF78F3"/>
    <w:rsid w:val="00CF7C9D"/>
    <w:rsid w:val="00D003AD"/>
    <w:rsid w:val="00D00874"/>
    <w:rsid w:val="00D023A8"/>
    <w:rsid w:val="00D02E7F"/>
    <w:rsid w:val="00D0335A"/>
    <w:rsid w:val="00D038BA"/>
    <w:rsid w:val="00D03CAF"/>
    <w:rsid w:val="00D040F0"/>
    <w:rsid w:val="00D056E4"/>
    <w:rsid w:val="00D05726"/>
    <w:rsid w:val="00D064CB"/>
    <w:rsid w:val="00D07925"/>
    <w:rsid w:val="00D07C92"/>
    <w:rsid w:val="00D102DA"/>
    <w:rsid w:val="00D10891"/>
    <w:rsid w:val="00D10C0F"/>
    <w:rsid w:val="00D12636"/>
    <w:rsid w:val="00D1299F"/>
    <w:rsid w:val="00D13D6F"/>
    <w:rsid w:val="00D1574A"/>
    <w:rsid w:val="00D1644A"/>
    <w:rsid w:val="00D20B74"/>
    <w:rsid w:val="00D21581"/>
    <w:rsid w:val="00D21BF1"/>
    <w:rsid w:val="00D23206"/>
    <w:rsid w:val="00D23DAD"/>
    <w:rsid w:val="00D243C0"/>
    <w:rsid w:val="00D25475"/>
    <w:rsid w:val="00D2592D"/>
    <w:rsid w:val="00D26348"/>
    <w:rsid w:val="00D30CF4"/>
    <w:rsid w:val="00D3127B"/>
    <w:rsid w:val="00D3132A"/>
    <w:rsid w:val="00D319C6"/>
    <w:rsid w:val="00D32132"/>
    <w:rsid w:val="00D35000"/>
    <w:rsid w:val="00D351AC"/>
    <w:rsid w:val="00D35AA9"/>
    <w:rsid w:val="00D36874"/>
    <w:rsid w:val="00D36B7B"/>
    <w:rsid w:val="00D36CD7"/>
    <w:rsid w:val="00D374B2"/>
    <w:rsid w:val="00D37EB5"/>
    <w:rsid w:val="00D406BF"/>
    <w:rsid w:val="00D40AC3"/>
    <w:rsid w:val="00D40CF2"/>
    <w:rsid w:val="00D411B1"/>
    <w:rsid w:val="00D4279D"/>
    <w:rsid w:val="00D444DE"/>
    <w:rsid w:val="00D44FD3"/>
    <w:rsid w:val="00D45059"/>
    <w:rsid w:val="00D46769"/>
    <w:rsid w:val="00D4730D"/>
    <w:rsid w:val="00D474A2"/>
    <w:rsid w:val="00D5014A"/>
    <w:rsid w:val="00D50BD4"/>
    <w:rsid w:val="00D51F77"/>
    <w:rsid w:val="00D529BB"/>
    <w:rsid w:val="00D536CB"/>
    <w:rsid w:val="00D54BDD"/>
    <w:rsid w:val="00D55B35"/>
    <w:rsid w:val="00D561FB"/>
    <w:rsid w:val="00D56C5A"/>
    <w:rsid w:val="00D57413"/>
    <w:rsid w:val="00D60F89"/>
    <w:rsid w:val="00D6222F"/>
    <w:rsid w:val="00D624D5"/>
    <w:rsid w:val="00D63418"/>
    <w:rsid w:val="00D65887"/>
    <w:rsid w:val="00D66516"/>
    <w:rsid w:val="00D66DAB"/>
    <w:rsid w:val="00D7447C"/>
    <w:rsid w:val="00D74B71"/>
    <w:rsid w:val="00D7617E"/>
    <w:rsid w:val="00D81573"/>
    <w:rsid w:val="00D81C9C"/>
    <w:rsid w:val="00D823EA"/>
    <w:rsid w:val="00D83D03"/>
    <w:rsid w:val="00D85AF0"/>
    <w:rsid w:val="00D85DB7"/>
    <w:rsid w:val="00D8656E"/>
    <w:rsid w:val="00D86F26"/>
    <w:rsid w:val="00D8733C"/>
    <w:rsid w:val="00D902F1"/>
    <w:rsid w:val="00D919FE"/>
    <w:rsid w:val="00D91C12"/>
    <w:rsid w:val="00D92DF0"/>
    <w:rsid w:val="00D93B31"/>
    <w:rsid w:val="00D94996"/>
    <w:rsid w:val="00D94FC5"/>
    <w:rsid w:val="00D954FF"/>
    <w:rsid w:val="00D95ABD"/>
    <w:rsid w:val="00D97147"/>
    <w:rsid w:val="00D972D2"/>
    <w:rsid w:val="00D9735E"/>
    <w:rsid w:val="00D97FC4"/>
    <w:rsid w:val="00DA2076"/>
    <w:rsid w:val="00DA2EEE"/>
    <w:rsid w:val="00DA65F5"/>
    <w:rsid w:val="00DA7199"/>
    <w:rsid w:val="00DA739C"/>
    <w:rsid w:val="00DB2018"/>
    <w:rsid w:val="00DB3A94"/>
    <w:rsid w:val="00DB491A"/>
    <w:rsid w:val="00DB5EE5"/>
    <w:rsid w:val="00DB6F6C"/>
    <w:rsid w:val="00DB7C5C"/>
    <w:rsid w:val="00DC0017"/>
    <w:rsid w:val="00DC07F9"/>
    <w:rsid w:val="00DC0A47"/>
    <w:rsid w:val="00DC2C72"/>
    <w:rsid w:val="00DC3C9E"/>
    <w:rsid w:val="00DC3E3E"/>
    <w:rsid w:val="00DC50A3"/>
    <w:rsid w:val="00DC544E"/>
    <w:rsid w:val="00DC5830"/>
    <w:rsid w:val="00DC5ADE"/>
    <w:rsid w:val="00DC6410"/>
    <w:rsid w:val="00DC695E"/>
    <w:rsid w:val="00DC7116"/>
    <w:rsid w:val="00DC7F4D"/>
    <w:rsid w:val="00DD0574"/>
    <w:rsid w:val="00DD0EFC"/>
    <w:rsid w:val="00DD14C7"/>
    <w:rsid w:val="00DD15D6"/>
    <w:rsid w:val="00DD2400"/>
    <w:rsid w:val="00DD27F6"/>
    <w:rsid w:val="00DD32B2"/>
    <w:rsid w:val="00DD3438"/>
    <w:rsid w:val="00DD3F9A"/>
    <w:rsid w:val="00DD4394"/>
    <w:rsid w:val="00DE0299"/>
    <w:rsid w:val="00DE03EC"/>
    <w:rsid w:val="00DE080E"/>
    <w:rsid w:val="00DE08CB"/>
    <w:rsid w:val="00DE0904"/>
    <w:rsid w:val="00DE113C"/>
    <w:rsid w:val="00DE1648"/>
    <w:rsid w:val="00DE1D92"/>
    <w:rsid w:val="00DE2525"/>
    <w:rsid w:val="00DE2603"/>
    <w:rsid w:val="00DE2785"/>
    <w:rsid w:val="00DE4591"/>
    <w:rsid w:val="00DE4E3C"/>
    <w:rsid w:val="00DE57E6"/>
    <w:rsid w:val="00DE7226"/>
    <w:rsid w:val="00DE7604"/>
    <w:rsid w:val="00DF0E79"/>
    <w:rsid w:val="00DF169F"/>
    <w:rsid w:val="00DF29D8"/>
    <w:rsid w:val="00DF2CC5"/>
    <w:rsid w:val="00DF39D7"/>
    <w:rsid w:val="00DF3A7F"/>
    <w:rsid w:val="00DF419D"/>
    <w:rsid w:val="00DF4D74"/>
    <w:rsid w:val="00DF78F1"/>
    <w:rsid w:val="00DF7F4D"/>
    <w:rsid w:val="00E00351"/>
    <w:rsid w:val="00E018E8"/>
    <w:rsid w:val="00E03239"/>
    <w:rsid w:val="00E03514"/>
    <w:rsid w:val="00E036CC"/>
    <w:rsid w:val="00E03F89"/>
    <w:rsid w:val="00E0401F"/>
    <w:rsid w:val="00E04FF3"/>
    <w:rsid w:val="00E05159"/>
    <w:rsid w:val="00E0592D"/>
    <w:rsid w:val="00E06B31"/>
    <w:rsid w:val="00E075C1"/>
    <w:rsid w:val="00E11D39"/>
    <w:rsid w:val="00E12B1E"/>
    <w:rsid w:val="00E12C88"/>
    <w:rsid w:val="00E1453E"/>
    <w:rsid w:val="00E1569C"/>
    <w:rsid w:val="00E1672C"/>
    <w:rsid w:val="00E17658"/>
    <w:rsid w:val="00E20546"/>
    <w:rsid w:val="00E20791"/>
    <w:rsid w:val="00E223FB"/>
    <w:rsid w:val="00E268F4"/>
    <w:rsid w:val="00E341AA"/>
    <w:rsid w:val="00E34215"/>
    <w:rsid w:val="00E34C1D"/>
    <w:rsid w:val="00E35236"/>
    <w:rsid w:val="00E36EBD"/>
    <w:rsid w:val="00E40137"/>
    <w:rsid w:val="00E419FC"/>
    <w:rsid w:val="00E420F6"/>
    <w:rsid w:val="00E4293A"/>
    <w:rsid w:val="00E431F5"/>
    <w:rsid w:val="00E45ADC"/>
    <w:rsid w:val="00E4628B"/>
    <w:rsid w:val="00E46C0E"/>
    <w:rsid w:val="00E47D87"/>
    <w:rsid w:val="00E50192"/>
    <w:rsid w:val="00E5116E"/>
    <w:rsid w:val="00E51C78"/>
    <w:rsid w:val="00E52832"/>
    <w:rsid w:val="00E52909"/>
    <w:rsid w:val="00E52B1B"/>
    <w:rsid w:val="00E53480"/>
    <w:rsid w:val="00E53875"/>
    <w:rsid w:val="00E53D8C"/>
    <w:rsid w:val="00E54C75"/>
    <w:rsid w:val="00E559ED"/>
    <w:rsid w:val="00E56834"/>
    <w:rsid w:val="00E571CF"/>
    <w:rsid w:val="00E5728B"/>
    <w:rsid w:val="00E60C15"/>
    <w:rsid w:val="00E60F9A"/>
    <w:rsid w:val="00E60FD1"/>
    <w:rsid w:val="00E620F2"/>
    <w:rsid w:val="00E62952"/>
    <w:rsid w:val="00E63268"/>
    <w:rsid w:val="00E6390C"/>
    <w:rsid w:val="00E65166"/>
    <w:rsid w:val="00E6634A"/>
    <w:rsid w:val="00E6776F"/>
    <w:rsid w:val="00E7082A"/>
    <w:rsid w:val="00E70F7D"/>
    <w:rsid w:val="00E71069"/>
    <w:rsid w:val="00E72E9B"/>
    <w:rsid w:val="00E731CB"/>
    <w:rsid w:val="00E74A46"/>
    <w:rsid w:val="00E75138"/>
    <w:rsid w:val="00E75C00"/>
    <w:rsid w:val="00E75EA2"/>
    <w:rsid w:val="00E75EBC"/>
    <w:rsid w:val="00E7788E"/>
    <w:rsid w:val="00E77B9E"/>
    <w:rsid w:val="00E77CDF"/>
    <w:rsid w:val="00E806EF"/>
    <w:rsid w:val="00E81A6B"/>
    <w:rsid w:val="00E836DC"/>
    <w:rsid w:val="00E838AF"/>
    <w:rsid w:val="00E846E8"/>
    <w:rsid w:val="00E851C7"/>
    <w:rsid w:val="00E86782"/>
    <w:rsid w:val="00E872E6"/>
    <w:rsid w:val="00E9182C"/>
    <w:rsid w:val="00E9254F"/>
    <w:rsid w:val="00E9265D"/>
    <w:rsid w:val="00E92A64"/>
    <w:rsid w:val="00E95812"/>
    <w:rsid w:val="00E95A19"/>
    <w:rsid w:val="00E967F7"/>
    <w:rsid w:val="00E96A03"/>
    <w:rsid w:val="00E96C60"/>
    <w:rsid w:val="00E978A7"/>
    <w:rsid w:val="00E97C0E"/>
    <w:rsid w:val="00EA07E9"/>
    <w:rsid w:val="00EA0A89"/>
    <w:rsid w:val="00EA0C79"/>
    <w:rsid w:val="00EA150E"/>
    <w:rsid w:val="00EA1EE8"/>
    <w:rsid w:val="00EA3053"/>
    <w:rsid w:val="00EA41FE"/>
    <w:rsid w:val="00EA4323"/>
    <w:rsid w:val="00EA5A7C"/>
    <w:rsid w:val="00EA5DA2"/>
    <w:rsid w:val="00EA5EE5"/>
    <w:rsid w:val="00EA6804"/>
    <w:rsid w:val="00EA68AA"/>
    <w:rsid w:val="00EA68D1"/>
    <w:rsid w:val="00EA6DD3"/>
    <w:rsid w:val="00EA7AAB"/>
    <w:rsid w:val="00EB1963"/>
    <w:rsid w:val="00EB224D"/>
    <w:rsid w:val="00EB22F1"/>
    <w:rsid w:val="00EB2D1A"/>
    <w:rsid w:val="00EB2EAE"/>
    <w:rsid w:val="00EB3E0E"/>
    <w:rsid w:val="00EB436D"/>
    <w:rsid w:val="00EB4B6A"/>
    <w:rsid w:val="00EB5492"/>
    <w:rsid w:val="00EB5582"/>
    <w:rsid w:val="00EB6F9F"/>
    <w:rsid w:val="00EB715C"/>
    <w:rsid w:val="00EB78C4"/>
    <w:rsid w:val="00EC1392"/>
    <w:rsid w:val="00EC2965"/>
    <w:rsid w:val="00EC3116"/>
    <w:rsid w:val="00EC415F"/>
    <w:rsid w:val="00EC4F65"/>
    <w:rsid w:val="00EC5779"/>
    <w:rsid w:val="00EC5C4F"/>
    <w:rsid w:val="00EC67F3"/>
    <w:rsid w:val="00EC70A1"/>
    <w:rsid w:val="00EC7534"/>
    <w:rsid w:val="00EC7A69"/>
    <w:rsid w:val="00ED0458"/>
    <w:rsid w:val="00ED05DE"/>
    <w:rsid w:val="00ED1806"/>
    <w:rsid w:val="00ED1A83"/>
    <w:rsid w:val="00ED2582"/>
    <w:rsid w:val="00ED603F"/>
    <w:rsid w:val="00ED687D"/>
    <w:rsid w:val="00ED6C85"/>
    <w:rsid w:val="00ED7135"/>
    <w:rsid w:val="00ED716E"/>
    <w:rsid w:val="00ED7AAE"/>
    <w:rsid w:val="00EE0531"/>
    <w:rsid w:val="00EE1093"/>
    <w:rsid w:val="00EE4837"/>
    <w:rsid w:val="00EE5043"/>
    <w:rsid w:val="00EE55C8"/>
    <w:rsid w:val="00EE5681"/>
    <w:rsid w:val="00EE5C19"/>
    <w:rsid w:val="00EE6A12"/>
    <w:rsid w:val="00EE6A2F"/>
    <w:rsid w:val="00EE76EA"/>
    <w:rsid w:val="00EF0369"/>
    <w:rsid w:val="00EF1050"/>
    <w:rsid w:val="00EF1566"/>
    <w:rsid w:val="00EF176E"/>
    <w:rsid w:val="00EF235C"/>
    <w:rsid w:val="00EF2703"/>
    <w:rsid w:val="00EF4313"/>
    <w:rsid w:val="00EF5B09"/>
    <w:rsid w:val="00EF60CE"/>
    <w:rsid w:val="00EF6653"/>
    <w:rsid w:val="00EF7692"/>
    <w:rsid w:val="00F0084B"/>
    <w:rsid w:val="00F036BA"/>
    <w:rsid w:val="00F03A60"/>
    <w:rsid w:val="00F05052"/>
    <w:rsid w:val="00F1052F"/>
    <w:rsid w:val="00F10775"/>
    <w:rsid w:val="00F11BD1"/>
    <w:rsid w:val="00F11DC9"/>
    <w:rsid w:val="00F13061"/>
    <w:rsid w:val="00F132F6"/>
    <w:rsid w:val="00F13A97"/>
    <w:rsid w:val="00F140C0"/>
    <w:rsid w:val="00F14898"/>
    <w:rsid w:val="00F14AD2"/>
    <w:rsid w:val="00F155B8"/>
    <w:rsid w:val="00F155B9"/>
    <w:rsid w:val="00F16994"/>
    <w:rsid w:val="00F16B17"/>
    <w:rsid w:val="00F17905"/>
    <w:rsid w:val="00F17BE4"/>
    <w:rsid w:val="00F17D0A"/>
    <w:rsid w:val="00F20BA9"/>
    <w:rsid w:val="00F21BB2"/>
    <w:rsid w:val="00F226E3"/>
    <w:rsid w:val="00F257DF"/>
    <w:rsid w:val="00F26BA1"/>
    <w:rsid w:val="00F26CF3"/>
    <w:rsid w:val="00F30529"/>
    <w:rsid w:val="00F32FF5"/>
    <w:rsid w:val="00F34492"/>
    <w:rsid w:val="00F35B2A"/>
    <w:rsid w:val="00F3707E"/>
    <w:rsid w:val="00F373AB"/>
    <w:rsid w:val="00F376F3"/>
    <w:rsid w:val="00F413DF"/>
    <w:rsid w:val="00F4188F"/>
    <w:rsid w:val="00F4215C"/>
    <w:rsid w:val="00F433A6"/>
    <w:rsid w:val="00F436AB"/>
    <w:rsid w:val="00F4675F"/>
    <w:rsid w:val="00F46A27"/>
    <w:rsid w:val="00F47A24"/>
    <w:rsid w:val="00F50327"/>
    <w:rsid w:val="00F507BA"/>
    <w:rsid w:val="00F512EB"/>
    <w:rsid w:val="00F516AD"/>
    <w:rsid w:val="00F521D7"/>
    <w:rsid w:val="00F527AC"/>
    <w:rsid w:val="00F536AB"/>
    <w:rsid w:val="00F53CE6"/>
    <w:rsid w:val="00F544E2"/>
    <w:rsid w:val="00F55E7B"/>
    <w:rsid w:val="00F56896"/>
    <w:rsid w:val="00F57DF0"/>
    <w:rsid w:val="00F57E47"/>
    <w:rsid w:val="00F61079"/>
    <w:rsid w:val="00F6148C"/>
    <w:rsid w:val="00F63041"/>
    <w:rsid w:val="00F63300"/>
    <w:rsid w:val="00F638AD"/>
    <w:rsid w:val="00F6508D"/>
    <w:rsid w:val="00F66517"/>
    <w:rsid w:val="00F66A5D"/>
    <w:rsid w:val="00F66E07"/>
    <w:rsid w:val="00F6771C"/>
    <w:rsid w:val="00F7453A"/>
    <w:rsid w:val="00F74CFA"/>
    <w:rsid w:val="00F75D4D"/>
    <w:rsid w:val="00F764E0"/>
    <w:rsid w:val="00F76D8A"/>
    <w:rsid w:val="00F77C22"/>
    <w:rsid w:val="00F80758"/>
    <w:rsid w:val="00F80BF0"/>
    <w:rsid w:val="00F814A3"/>
    <w:rsid w:val="00F81A5C"/>
    <w:rsid w:val="00F82B48"/>
    <w:rsid w:val="00F8372B"/>
    <w:rsid w:val="00F84E64"/>
    <w:rsid w:val="00F85558"/>
    <w:rsid w:val="00F86151"/>
    <w:rsid w:val="00F86757"/>
    <w:rsid w:val="00F869F4"/>
    <w:rsid w:val="00F87103"/>
    <w:rsid w:val="00F87EEE"/>
    <w:rsid w:val="00F87F18"/>
    <w:rsid w:val="00F91128"/>
    <w:rsid w:val="00F914BF"/>
    <w:rsid w:val="00F94DB5"/>
    <w:rsid w:val="00F9544A"/>
    <w:rsid w:val="00F9552F"/>
    <w:rsid w:val="00F95D1E"/>
    <w:rsid w:val="00F9682B"/>
    <w:rsid w:val="00F9687C"/>
    <w:rsid w:val="00F96C7B"/>
    <w:rsid w:val="00F97A49"/>
    <w:rsid w:val="00FA07C0"/>
    <w:rsid w:val="00FA1043"/>
    <w:rsid w:val="00FA17C2"/>
    <w:rsid w:val="00FA1C90"/>
    <w:rsid w:val="00FA1F45"/>
    <w:rsid w:val="00FA3504"/>
    <w:rsid w:val="00FA3DF1"/>
    <w:rsid w:val="00FA3E7B"/>
    <w:rsid w:val="00FA444E"/>
    <w:rsid w:val="00FA5953"/>
    <w:rsid w:val="00FA60CA"/>
    <w:rsid w:val="00FA68DA"/>
    <w:rsid w:val="00FA6955"/>
    <w:rsid w:val="00FA6B41"/>
    <w:rsid w:val="00FA7542"/>
    <w:rsid w:val="00FA79C6"/>
    <w:rsid w:val="00FB0516"/>
    <w:rsid w:val="00FB1424"/>
    <w:rsid w:val="00FB204B"/>
    <w:rsid w:val="00FB231B"/>
    <w:rsid w:val="00FB4B95"/>
    <w:rsid w:val="00FB5651"/>
    <w:rsid w:val="00FB57B3"/>
    <w:rsid w:val="00FB6E18"/>
    <w:rsid w:val="00FB7284"/>
    <w:rsid w:val="00FB7937"/>
    <w:rsid w:val="00FB7954"/>
    <w:rsid w:val="00FC145F"/>
    <w:rsid w:val="00FC2594"/>
    <w:rsid w:val="00FC35AF"/>
    <w:rsid w:val="00FC4447"/>
    <w:rsid w:val="00FC4473"/>
    <w:rsid w:val="00FC4589"/>
    <w:rsid w:val="00FC5799"/>
    <w:rsid w:val="00FC5A5E"/>
    <w:rsid w:val="00FC63D8"/>
    <w:rsid w:val="00FC6594"/>
    <w:rsid w:val="00FC702C"/>
    <w:rsid w:val="00FD09DF"/>
    <w:rsid w:val="00FD0C49"/>
    <w:rsid w:val="00FD1750"/>
    <w:rsid w:val="00FD1B2F"/>
    <w:rsid w:val="00FD3488"/>
    <w:rsid w:val="00FD3BBC"/>
    <w:rsid w:val="00FD42C3"/>
    <w:rsid w:val="00FD4D13"/>
    <w:rsid w:val="00FD4F2A"/>
    <w:rsid w:val="00FD79EF"/>
    <w:rsid w:val="00FE1F73"/>
    <w:rsid w:val="00FE369F"/>
    <w:rsid w:val="00FE3DDE"/>
    <w:rsid w:val="00FE4003"/>
    <w:rsid w:val="00FE4A7B"/>
    <w:rsid w:val="00FE51E0"/>
    <w:rsid w:val="00FE5A64"/>
    <w:rsid w:val="00FE6225"/>
    <w:rsid w:val="00FE632D"/>
    <w:rsid w:val="00FE6DE6"/>
    <w:rsid w:val="00FE71FC"/>
    <w:rsid w:val="00FE73C0"/>
    <w:rsid w:val="00FE7589"/>
    <w:rsid w:val="00FE78A1"/>
    <w:rsid w:val="00FF1F18"/>
    <w:rsid w:val="00FF28E0"/>
    <w:rsid w:val="00FF2FB0"/>
    <w:rsid w:val="00FF4228"/>
    <w:rsid w:val="00FF537F"/>
    <w:rsid w:val="00FF5982"/>
    <w:rsid w:val="00FF5CF8"/>
    <w:rsid w:val="00FF5E1B"/>
    <w:rsid w:val="00FF69D9"/>
    <w:rsid w:val="00FF6BE9"/>
    <w:rsid w:val="00FF6F31"/>
    <w:rsid w:val="00FF70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30465"/>
    <o:shapelayout v:ext="edit">
      <o:idmap v:ext="edit" data="1"/>
    </o:shapelayout>
  </w:shapeDefaults>
  <w:decimalSymbol w:val="."/>
  <w:listSeparator w:val=","/>
  <w15:docId w15:val="{B01F0175-AA5C-4EE6-8E61-8C451A75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en-NZ"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1C"/>
  </w:style>
  <w:style w:type="paragraph" w:styleId="Heading1">
    <w:name w:val="heading 1"/>
    <w:basedOn w:val="Normal"/>
    <w:next w:val="Normal"/>
    <w:link w:val="Heading1Char"/>
    <w:uiPriority w:val="9"/>
    <w:qFormat/>
    <w:rsid w:val="00C93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D21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47A"/>
    <w:pPr>
      <w:keepNext/>
      <w:keepLines/>
      <w:spacing w:before="200" w:after="0"/>
      <w:outlineLvl w:val="2"/>
    </w:pPr>
    <w:rPr>
      <w:rFonts w:asciiTheme="majorHAnsi" w:eastAsiaTheme="majorEastAsia" w:hAnsiTheme="majorHAnsi" w:cstheme="majorBidi"/>
      <w:b/>
      <w:bCs/>
      <w:color w:val="4F81BD" w:themeColor="accent1"/>
      <w:szCs w:val="24"/>
    </w:rPr>
  </w:style>
  <w:style w:type="paragraph" w:styleId="Heading5">
    <w:name w:val="heading 5"/>
    <w:basedOn w:val="Normal"/>
    <w:next w:val="Normal"/>
    <w:link w:val="Heading5Char"/>
    <w:uiPriority w:val="9"/>
    <w:semiHidden/>
    <w:unhideWhenUsed/>
    <w:qFormat/>
    <w:rsid w:val="00147F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C790E"/>
    <w:pPr>
      <w:spacing w:after="0"/>
    </w:pPr>
  </w:style>
  <w:style w:type="paragraph" w:styleId="Footer">
    <w:name w:val="footer"/>
    <w:basedOn w:val="Normal"/>
    <w:link w:val="FooterChar"/>
    <w:uiPriority w:val="99"/>
    <w:unhideWhenUsed/>
    <w:rsid w:val="005C790E"/>
    <w:pPr>
      <w:tabs>
        <w:tab w:val="center" w:pos="4513"/>
        <w:tab w:val="right" w:pos="9026"/>
      </w:tabs>
      <w:spacing w:after="0"/>
    </w:pPr>
  </w:style>
  <w:style w:type="character" w:customStyle="1" w:styleId="FooterChar">
    <w:name w:val="Footer Char"/>
    <w:basedOn w:val="DefaultParagraphFont"/>
    <w:link w:val="Footer"/>
    <w:uiPriority w:val="99"/>
    <w:rsid w:val="005C790E"/>
  </w:style>
  <w:style w:type="table" w:customStyle="1" w:styleId="TableGrid112">
    <w:name w:val="Table Grid112"/>
    <w:basedOn w:val="TableNormal"/>
    <w:uiPriority w:val="59"/>
    <w:rsid w:val="005C790E"/>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9A0"/>
    <w:pPr>
      <w:spacing w:after="0"/>
      <w:ind w:left="720"/>
      <w:contextualSpacing/>
    </w:pPr>
    <w:rPr>
      <w:sz w:val="28"/>
    </w:rPr>
  </w:style>
  <w:style w:type="paragraph" w:styleId="BalloonText">
    <w:name w:val="Balloon Text"/>
    <w:basedOn w:val="Normal"/>
    <w:link w:val="BalloonTextChar"/>
    <w:uiPriority w:val="99"/>
    <w:semiHidden/>
    <w:unhideWhenUsed/>
    <w:rsid w:val="00D634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418"/>
    <w:rPr>
      <w:rFonts w:ascii="Tahoma" w:hAnsi="Tahoma" w:cs="Tahoma"/>
      <w:sz w:val="16"/>
      <w:szCs w:val="16"/>
    </w:rPr>
  </w:style>
  <w:style w:type="character" w:styleId="Strong">
    <w:name w:val="Strong"/>
    <w:basedOn w:val="DefaultParagraphFont"/>
    <w:uiPriority w:val="22"/>
    <w:qFormat/>
    <w:rsid w:val="00935B30"/>
    <w:rPr>
      <w:b/>
      <w:bCs/>
    </w:rPr>
  </w:style>
  <w:style w:type="character" w:customStyle="1" w:styleId="Heading1Char">
    <w:name w:val="Heading 1 Char"/>
    <w:basedOn w:val="DefaultParagraphFont"/>
    <w:link w:val="Heading1"/>
    <w:uiPriority w:val="9"/>
    <w:rsid w:val="00C934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347A"/>
    <w:rPr>
      <w:rFonts w:asciiTheme="majorHAnsi" w:eastAsiaTheme="majorEastAsia" w:hAnsiTheme="majorHAnsi" w:cstheme="majorBidi"/>
      <w:b/>
      <w:bCs/>
      <w:color w:val="4F81BD" w:themeColor="accent1"/>
      <w:szCs w:val="24"/>
    </w:rPr>
  </w:style>
  <w:style w:type="character" w:styleId="Hyperlink">
    <w:name w:val="Hyperlink"/>
    <w:basedOn w:val="DefaultParagraphFont"/>
    <w:uiPriority w:val="99"/>
    <w:unhideWhenUsed/>
    <w:rsid w:val="00C9347A"/>
    <w:rPr>
      <w:color w:val="0000FF" w:themeColor="hyperlink"/>
      <w:u w:val="single"/>
    </w:rPr>
  </w:style>
  <w:style w:type="character" w:styleId="Emphasis">
    <w:name w:val="Emphasis"/>
    <w:basedOn w:val="DefaultParagraphFont"/>
    <w:uiPriority w:val="20"/>
    <w:qFormat/>
    <w:rsid w:val="00C9347A"/>
    <w:rPr>
      <w:i/>
      <w:iCs/>
    </w:rPr>
  </w:style>
  <w:style w:type="table" w:styleId="TableGrid">
    <w:name w:val="Table Grid"/>
    <w:basedOn w:val="TableNormal"/>
    <w:uiPriority w:val="39"/>
    <w:rsid w:val="00C9347A"/>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347A"/>
    <w:pPr>
      <w:tabs>
        <w:tab w:val="center" w:pos="4513"/>
        <w:tab w:val="right" w:pos="9026"/>
      </w:tabs>
      <w:spacing w:after="0"/>
    </w:pPr>
  </w:style>
  <w:style w:type="character" w:customStyle="1" w:styleId="HeaderChar">
    <w:name w:val="Header Char"/>
    <w:basedOn w:val="DefaultParagraphFont"/>
    <w:link w:val="Header"/>
    <w:uiPriority w:val="99"/>
    <w:rsid w:val="00C9347A"/>
  </w:style>
  <w:style w:type="paragraph" w:styleId="NormalWeb">
    <w:name w:val="Normal (Web)"/>
    <w:basedOn w:val="Normal"/>
    <w:uiPriority w:val="99"/>
    <w:unhideWhenUsed/>
    <w:rsid w:val="00C9347A"/>
    <w:pPr>
      <w:spacing w:before="100" w:beforeAutospacing="1" w:after="100" w:afterAutospacing="1"/>
    </w:pPr>
    <w:rPr>
      <w:rFonts w:ascii="Times New Roman" w:hAnsi="Times New Roman" w:cs="Times New Roman"/>
      <w:szCs w:val="24"/>
      <w:lang w:eastAsia="en-NZ"/>
    </w:rPr>
  </w:style>
  <w:style w:type="paragraph" w:customStyle="1" w:styleId="yiv756676510ecxmsonormal">
    <w:name w:val="yiv756676510ecxmsonormal"/>
    <w:basedOn w:val="Normal"/>
    <w:rsid w:val="00C9347A"/>
    <w:pPr>
      <w:spacing w:before="100" w:beforeAutospacing="1" w:after="100" w:afterAutospacing="1"/>
    </w:pPr>
    <w:rPr>
      <w:rFonts w:ascii="Times New Roman" w:hAnsi="Times New Roman" w:cs="Times New Roman"/>
      <w:szCs w:val="24"/>
      <w:lang w:eastAsia="en-NZ"/>
    </w:rPr>
  </w:style>
  <w:style w:type="character" w:customStyle="1" w:styleId="yiv756676510ecxapple-converted-space">
    <w:name w:val="yiv756676510ecxapple-converted-space"/>
    <w:basedOn w:val="DefaultParagraphFont"/>
    <w:rsid w:val="00C9347A"/>
  </w:style>
  <w:style w:type="paragraph" w:styleId="Caption">
    <w:name w:val="caption"/>
    <w:basedOn w:val="Normal"/>
    <w:next w:val="Normal"/>
    <w:uiPriority w:val="35"/>
    <w:semiHidden/>
    <w:unhideWhenUsed/>
    <w:qFormat/>
    <w:rsid w:val="00C9347A"/>
    <w:rPr>
      <w:rFonts w:asciiTheme="minorHAnsi" w:hAnsiTheme="minorHAnsi"/>
      <w:b/>
      <w:bCs/>
      <w:color w:val="4F81BD" w:themeColor="accent1"/>
      <w:sz w:val="18"/>
      <w:szCs w:val="18"/>
    </w:rPr>
  </w:style>
  <w:style w:type="character" w:customStyle="1" w:styleId="ecxyiv1473668347ecxyiv1110555911apple-converted-space">
    <w:name w:val="ecxyiv1473668347ecxyiv1110555911apple-converted-space"/>
    <w:basedOn w:val="DefaultParagraphFont"/>
    <w:rsid w:val="00C9347A"/>
  </w:style>
  <w:style w:type="character" w:customStyle="1" w:styleId="yiv1139259771apple-converted-space">
    <w:name w:val="yiv1139259771apple-converted-space"/>
    <w:basedOn w:val="DefaultParagraphFont"/>
    <w:rsid w:val="00C9347A"/>
  </w:style>
  <w:style w:type="paragraph" w:customStyle="1" w:styleId="yiv1994592552msonormal">
    <w:name w:val="yiv1994592552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character" w:customStyle="1" w:styleId="dyktext1">
    <w:name w:val="dyktext1"/>
    <w:basedOn w:val="DefaultParagraphFont"/>
    <w:rsid w:val="00C9347A"/>
    <w:rPr>
      <w:vanish w:val="0"/>
      <w:webHidden w:val="0"/>
      <w:specVanish w:val="0"/>
    </w:rPr>
  </w:style>
  <w:style w:type="character" w:customStyle="1" w:styleId="dyk1">
    <w:name w:val="dyk1"/>
    <w:basedOn w:val="DefaultParagraphFont"/>
    <w:rsid w:val="00C9347A"/>
    <w:rPr>
      <w:vanish w:val="0"/>
      <w:webHidden w:val="0"/>
      <w:color w:val="009FD9"/>
      <w:specVanish w:val="0"/>
    </w:rPr>
  </w:style>
  <w:style w:type="paragraph" w:customStyle="1" w:styleId="ecxmsonormal">
    <w:name w:val="ecxmsonormal"/>
    <w:basedOn w:val="Normal"/>
    <w:rsid w:val="00C9347A"/>
    <w:pPr>
      <w:spacing w:before="100" w:beforeAutospacing="1" w:after="100" w:afterAutospacing="1"/>
    </w:pPr>
    <w:rPr>
      <w:rFonts w:ascii="Times New Roman" w:eastAsia="Times New Roman" w:hAnsi="Times New Roman" w:cs="Times New Roman"/>
      <w:color w:val="000000"/>
      <w:szCs w:val="24"/>
      <w:lang w:val="en-US"/>
    </w:rPr>
  </w:style>
  <w:style w:type="paragraph" w:styleId="HTMLPreformatted">
    <w:name w:val="HTML Preformatted"/>
    <w:basedOn w:val="Normal"/>
    <w:link w:val="HTMLPreformattedChar"/>
    <w:uiPriority w:val="99"/>
    <w:semiHidden/>
    <w:unhideWhenUsed/>
    <w:rsid w:val="00C9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9347A"/>
    <w:rPr>
      <w:rFonts w:ascii="Courier New" w:eastAsia="Times New Roman" w:hAnsi="Courier New" w:cs="Courier New"/>
      <w:sz w:val="20"/>
      <w:szCs w:val="20"/>
      <w:lang w:val="en-US"/>
    </w:rPr>
  </w:style>
  <w:style w:type="paragraph" w:customStyle="1" w:styleId="yiv477340809msonormal">
    <w:name w:val="yiv477340809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table" w:styleId="ColorfulShading">
    <w:name w:val="Colorful Shading"/>
    <w:basedOn w:val="TableNormal"/>
    <w:uiPriority w:val="71"/>
    <w:rsid w:val="00C9347A"/>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uiPriority w:val="59"/>
    <w:rsid w:val="00C9347A"/>
    <w:pPr>
      <w:spacing w:after="0"/>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347A"/>
  </w:style>
  <w:style w:type="paragraph" w:styleId="PlainText">
    <w:name w:val="Plain Text"/>
    <w:basedOn w:val="Normal"/>
    <w:link w:val="PlainTextChar"/>
    <w:uiPriority w:val="99"/>
    <w:unhideWhenUsed/>
    <w:rsid w:val="00C9347A"/>
    <w:pPr>
      <w:spacing w:after="0"/>
    </w:pPr>
    <w:rPr>
      <w:rFonts w:ascii="Calibri" w:hAnsi="Calibri"/>
      <w:sz w:val="22"/>
      <w:szCs w:val="21"/>
    </w:rPr>
  </w:style>
  <w:style w:type="character" w:customStyle="1" w:styleId="PlainTextChar">
    <w:name w:val="Plain Text Char"/>
    <w:basedOn w:val="DefaultParagraphFont"/>
    <w:link w:val="PlainText"/>
    <w:uiPriority w:val="99"/>
    <w:rsid w:val="00C9347A"/>
    <w:rPr>
      <w:rFonts w:ascii="Calibri" w:hAnsi="Calibri"/>
      <w:sz w:val="22"/>
      <w:szCs w:val="21"/>
    </w:rPr>
  </w:style>
  <w:style w:type="character" w:customStyle="1" w:styleId="apple-style-span">
    <w:name w:val="apple-style-span"/>
    <w:basedOn w:val="DefaultParagraphFont"/>
    <w:rsid w:val="00C9347A"/>
  </w:style>
  <w:style w:type="character" w:customStyle="1" w:styleId="st">
    <w:name w:val="st"/>
    <w:basedOn w:val="DefaultParagraphFont"/>
    <w:rsid w:val="00C9347A"/>
  </w:style>
  <w:style w:type="character" w:customStyle="1" w:styleId="kno-desc-h">
    <w:name w:val="kno-desc-h"/>
    <w:basedOn w:val="DefaultParagraphFont"/>
    <w:rsid w:val="00C9347A"/>
  </w:style>
  <w:style w:type="character" w:customStyle="1" w:styleId="readmorebytext">
    <w:name w:val="read_more_by_text"/>
    <w:basedOn w:val="DefaultParagraphFont"/>
    <w:rsid w:val="00FE78A1"/>
  </w:style>
  <w:style w:type="paragraph" w:styleId="Title">
    <w:name w:val="Title"/>
    <w:basedOn w:val="Normal"/>
    <w:link w:val="TitleChar"/>
    <w:uiPriority w:val="10"/>
    <w:qFormat/>
    <w:rsid w:val="002056BC"/>
    <w:pPr>
      <w:spacing w:after="0"/>
      <w:jc w:val="center"/>
    </w:pPr>
    <w:rPr>
      <w:rFonts w:ascii="Calibri" w:eastAsia="Calibri" w:hAnsi="Calibri" w:cs="Times New Roman"/>
      <w:b/>
      <w:color w:val="003300"/>
      <w:sz w:val="144"/>
    </w:rPr>
  </w:style>
  <w:style w:type="character" w:customStyle="1" w:styleId="TitleChar">
    <w:name w:val="Title Char"/>
    <w:basedOn w:val="DefaultParagraphFont"/>
    <w:link w:val="Title"/>
    <w:uiPriority w:val="10"/>
    <w:rsid w:val="002056BC"/>
    <w:rPr>
      <w:rFonts w:ascii="Calibri" w:eastAsia="Calibri" w:hAnsi="Calibri" w:cs="Times New Roman"/>
      <w:b/>
      <w:color w:val="003300"/>
      <w:sz w:val="144"/>
    </w:rPr>
  </w:style>
  <w:style w:type="table" w:customStyle="1" w:styleId="TableGrid0">
    <w:name w:val="TableGrid"/>
    <w:rsid w:val="004722B7"/>
    <w:pPr>
      <w:spacing w:after="0"/>
    </w:pPr>
    <w:rPr>
      <w:rFonts w:asciiTheme="minorHAnsi" w:eastAsiaTheme="minorEastAsia" w:hAnsiTheme="minorHAnsi"/>
      <w:sz w:val="22"/>
      <w:lang w:eastAsia="en-NZ"/>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147FC7"/>
    <w:rPr>
      <w:rFonts w:asciiTheme="majorHAnsi" w:eastAsiaTheme="majorEastAsia" w:hAnsiTheme="majorHAnsi" w:cstheme="majorBidi"/>
      <w:color w:val="243F60" w:themeColor="accent1" w:themeShade="7F"/>
    </w:rPr>
  </w:style>
  <w:style w:type="character" w:customStyle="1" w:styleId="fwb">
    <w:name w:val="fwb"/>
    <w:basedOn w:val="DefaultParagraphFont"/>
    <w:rsid w:val="00147FC7"/>
  </w:style>
  <w:style w:type="character" w:customStyle="1" w:styleId="fsm">
    <w:name w:val="fsm"/>
    <w:basedOn w:val="DefaultParagraphFont"/>
    <w:rsid w:val="00147FC7"/>
  </w:style>
  <w:style w:type="paragraph" w:customStyle="1" w:styleId="clear">
    <w:name w:val="clear"/>
    <w:basedOn w:val="Normal"/>
    <w:rsid w:val="0018264F"/>
    <w:pPr>
      <w:spacing w:before="100" w:beforeAutospacing="1" w:after="100" w:afterAutospacing="1"/>
    </w:pPr>
    <w:rPr>
      <w:rFonts w:ascii="Times New Roman" w:eastAsia="Times New Roman" w:hAnsi="Times New Roman" w:cs="Times New Roman"/>
      <w:szCs w:val="24"/>
      <w:lang w:eastAsia="en-NZ"/>
    </w:rPr>
  </w:style>
  <w:style w:type="table" w:customStyle="1" w:styleId="TableGrid2">
    <w:name w:val="Table Grid2"/>
    <w:basedOn w:val="TableNormal"/>
    <w:next w:val="TableGrid"/>
    <w:uiPriority w:val="39"/>
    <w:rsid w:val="009A34DF"/>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D218B"/>
    <w:rPr>
      <w:rFonts w:asciiTheme="majorHAnsi" w:eastAsiaTheme="majorEastAsia" w:hAnsiTheme="majorHAnsi" w:cstheme="majorBidi"/>
      <w:color w:val="365F91" w:themeColor="accent1" w:themeShade="BF"/>
      <w:sz w:val="26"/>
      <w:szCs w:val="26"/>
    </w:rPr>
  </w:style>
  <w:style w:type="paragraph" w:customStyle="1" w:styleId="IntenseQuote1">
    <w:name w:val="Intense Quote1"/>
    <w:basedOn w:val="Normal"/>
    <w:next w:val="Normal"/>
    <w:uiPriority w:val="30"/>
    <w:qFormat/>
    <w:rsid w:val="009A4835"/>
    <w:pPr>
      <w:pBdr>
        <w:top w:val="single" w:sz="4" w:space="10" w:color="5B9BD5"/>
        <w:bottom w:val="single" w:sz="4" w:space="10" w:color="5B9BD5"/>
      </w:pBdr>
      <w:spacing w:before="360" w:after="360" w:line="259" w:lineRule="auto"/>
      <w:ind w:left="864" w:right="864"/>
      <w:jc w:val="center"/>
    </w:pPr>
    <w:rPr>
      <w:rFonts w:ascii="Calibri" w:hAnsi="Calibri"/>
      <w:i/>
      <w:iCs/>
      <w:color w:val="5B9BD5"/>
      <w:sz w:val="22"/>
    </w:rPr>
  </w:style>
  <w:style w:type="character" w:customStyle="1" w:styleId="IntenseQuoteChar">
    <w:name w:val="Intense Quote Char"/>
    <w:basedOn w:val="DefaultParagraphFont"/>
    <w:link w:val="IntenseQuote"/>
    <w:uiPriority w:val="30"/>
    <w:rsid w:val="009A4835"/>
    <w:rPr>
      <w:i/>
      <w:iCs/>
      <w:color w:val="5B9BD5"/>
    </w:rPr>
  </w:style>
  <w:style w:type="paragraph" w:styleId="IntenseQuote">
    <w:name w:val="Intense Quote"/>
    <w:basedOn w:val="Normal"/>
    <w:next w:val="Normal"/>
    <w:link w:val="IntenseQuoteChar"/>
    <w:uiPriority w:val="30"/>
    <w:qFormat/>
    <w:rsid w:val="009A4835"/>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9A4835"/>
    <w:rPr>
      <w:i/>
      <w:iCs/>
      <w:color w:val="4F81BD" w:themeColor="accent1"/>
    </w:rPr>
  </w:style>
  <w:style w:type="table" w:customStyle="1" w:styleId="TableGrid3">
    <w:name w:val="Table Grid3"/>
    <w:basedOn w:val="TableNormal"/>
    <w:next w:val="TableGrid"/>
    <w:uiPriority w:val="59"/>
    <w:rsid w:val="00BC2AA9"/>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A5851"/>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B7D2D"/>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DefaultParagraphFont"/>
    <w:rsid w:val="00432536"/>
    <w:rPr>
      <w:vanish/>
      <w:webHidden w:val="0"/>
      <w:specVanish w:val="0"/>
    </w:rPr>
  </w:style>
  <w:style w:type="table" w:customStyle="1" w:styleId="TableGrid221">
    <w:name w:val="Table Grid221"/>
    <w:basedOn w:val="TableNormal"/>
    <w:next w:val="TableGrid"/>
    <w:uiPriority w:val="39"/>
    <w:rsid w:val="0016760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4BEA"/>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BA1637"/>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62376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rsid w:val="00F6771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947DDA"/>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1">
    <w:name w:val="Table Grid22111111"/>
    <w:basedOn w:val="TableNormal"/>
    <w:next w:val="TableGrid"/>
    <w:uiPriority w:val="39"/>
    <w:rsid w:val="00E4628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2">
    <w:name w:val="Table Grid22111112"/>
    <w:basedOn w:val="TableNormal"/>
    <w:next w:val="TableGrid"/>
    <w:uiPriority w:val="39"/>
    <w:rsid w:val="00AC5B0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1574A"/>
    <w:pPr>
      <w:spacing w:after="0"/>
    </w:pPr>
    <w:rPr>
      <w:rFonts w:asciiTheme="minorHAnsi" w:hAnsiTheme="minorHAns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B7ABE"/>
    <w:rPr>
      <w:sz w:val="16"/>
      <w:szCs w:val="16"/>
    </w:rPr>
  </w:style>
  <w:style w:type="paragraph" w:styleId="CommentText">
    <w:name w:val="annotation text"/>
    <w:basedOn w:val="Normal"/>
    <w:link w:val="CommentTextChar"/>
    <w:uiPriority w:val="99"/>
    <w:semiHidden/>
    <w:unhideWhenUsed/>
    <w:rsid w:val="009B7ABE"/>
    <w:rPr>
      <w:sz w:val="20"/>
      <w:szCs w:val="20"/>
    </w:rPr>
  </w:style>
  <w:style w:type="character" w:customStyle="1" w:styleId="CommentTextChar">
    <w:name w:val="Comment Text Char"/>
    <w:basedOn w:val="DefaultParagraphFont"/>
    <w:link w:val="CommentText"/>
    <w:uiPriority w:val="99"/>
    <w:semiHidden/>
    <w:rsid w:val="009B7ABE"/>
    <w:rPr>
      <w:sz w:val="20"/>
      <w:szCs w:val="20"/>
    </w:rPr>
  </w:style>
  <w:style w:type="paragraph" w:styleId="CommentSubject">
    <w:name w:val="annotation subject"/>
    <w:basedOn w:val="CommentText"/>
    <w:next w:val="CommentText"/>
    <w:link w:val="CommentSubjectChar"/>
    <w:uiPriority w:val="99"/>
    <w:semiHidden/>
    <w:unhideWhenUsed/>
    <w:rsid w:val="009B7ABE"/>
    <w:rPr>
      <w:b/>
      <w:bCs/>
    </w:rPr>
  </w:style>
  <w:style w:type="character" w:customStyle="1" w:styleId="CommentSubjectChar">
    <w:name w:val="Comment Subject Char"/>
    <w:basedOn w:val="CommentTextChar"/>
    <w:link w:val="CommentSubject"/>
    <w:uiPriority w:val="99"/>
    <w:semiHidden/>
    <w:rsid w:val="009B7ABE"/>
    <w:rPr>
      <w:b/>
      <w:bCs/>
      <w:sz w:val="20"/>
      <w:szCs w:val="20"/>
    </w:rPr>
  </w:style>
  <w:style w:type="table" w:styleId="TableGridLight">
    <w:name w:val="Grid Table Light"/>
    <w:basedOn w:val="TableNormal"/>
    <w:uiPriority w:val="40"/>
    <w:rsid w:val="00C82AC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2AC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2AC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2AC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2AC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2AC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82AC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2AC5"/>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2AC5"/>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2AC5"/>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2AC5"/>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AC5"/>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C82AC5"/>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6">
    <w:name w:val="List Table 6 Colorful Accent 6"/>
    <w:basedOn w:val="TableNormal"/>
    <w:uiPriority w:val="51"/>
    <w:rsid w:val="00C82AC5"/>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6">
    <w:name w:val="List Table 7 Colorful Accent 6"/>
    <w:basedOn w:val="TableNormal"/>
    <w:uiPriority w:val="52"/>
    <w:rsid w:val="00C82AC5"/>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2AC5"/>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2AC5"/>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2AC5"/>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2AC5"/>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2AC5"/>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82AC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C82AC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C82AC5"/>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3">
    <w:name w:val="List Table 2 Accent 3"/>
    <w:basedOn w:val="TableNormal"/>
    <w:uiPriority w:val="47"/>
    <w:rsid w:val="00C82AC5"/>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2">
    <w:name w:val="List Table 2 Accent 2"/>
    <w:basedOn w:val="TableNormal"/>
    <w:uiPriority w:val="47"/>
    <w:rsid w:val="00C82AC5"/>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1">
    <w:name w:val="List Table 2 Accent 1"/>
    <w:basedOn w:val="TableNormal"/>
    <w:uiPriority w:val="47"/>
    <w:rsid w:val="00C82AC5"/>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9C6D40"/>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9C6D40"/>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yzlgbd">
    <w:name w:val="yzlgbd"/>
    <w:basedOn w:val="DefaultParagraphFont"/>
    <w:rsid w:val="00962C99"/>
  </w:style>
  <w:style w:type="table" w:styleId="GridTable2-Accent1">
    <w:name w:val="Grid Table 2 Accent 1"/>
    <w:basedOn w:val="TableNormal"/>
    <w:uiPriority w:val="47"/>
    <w:rsid w:val="001D5526"/>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1D5526"/>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164BF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814">
      <w:bodyDiv w:val="1"/>
      <w:marLeft w:val="0"/>
      <w:marRight w:val="0"/>
      <w:marTop w:val="0"/>
      <w:marBottom w:val="0"/>
      <w:divBdr>
        <w:top w:val="none" w:sz="0" w:space="0" w:color="auto"/>
        <w:left w:val="none" w:sz="0" w:space="0" w:color="auto"/>
        <w:bottom w:val="none" w:sz="0" w:space="0" w:color="auto"/>
        <w:right w:val="none" w:sz="0" w:space="0" w:color="auto"/>
      </w:divBdr>
    </w:div>
    <w:div w:id="20668768">
      <w:bodyDiv w:val="1"/>
      <w:marLeft w:val="0"/>
      <w:marRight w:val="0"/>
      <w:marTop w:val="0"/>
      <w:marBottom w:val="0"/>
      <w:divBdr>
        <w:top w:val="none" w:sz="0" w:space="0" w:color="auto"/>
        <w:left w:val="none" w:sz="0" w:space="0" w:color="auto"/>
        <w:bottom w:val="none" w:sz="0" w:space="0" w:color="auto"/>
        <w:right w:val="none" w:sz="0" w:space="0" w:color="auto"/>
      </w:divBdr>
    </w:div>
    <w:div w:id="23143106">
      <w:bodyDiv w:val="1"/>
      <w:marLeft w:val="0"/>
      <w:marRight w:val="0"/>
      <w:marTop w:val="0"/>
      <w:marBottom w:val="0"/>
      <w:divBdr>
        <w:top w:val="none" w:sz="0" w:space="0" w:color="auto"/>
        <w:left w:val="none" w:sz="0" w:space="0" w:color="auto"/>
        <w:bottom w:val="none" w:sz="0" w:space="0" w:color="auto"/>
        <w:right w:val="none" w:sz="0" w:space="0" w:color="auto"/>
      </w:divBdr>
    </w:div>
    <w:div w:id="25450235">
      <w:bodyDiv w:val="1"/>
      <w:marLeft w:val="0"/>
      <w:marRight w:val="0"/>
      <w:marTop w:val="0"/>
      <w:marBottom w:val="0"/>
      <w:divBdr>
        <w:top w:val="none" w:sz="0" w:space="0" w:color="auto"/>
        <w:left w:val="none" w:sz="0" w:space="0" w:color="auto"/>
        <w:bottom w:val="none" w:sz="0" w:space="0" w:color="auto"/>
        <w:right w:val="none" w:sz="0" w:space="0" w:color="auto"/>
      </w:divBdr>
    </w:div>
    <w:div w:id="29185937">
      <w:bodyDiv w:val="1"/>
      <w:marLeft w:val="0"/>
      <w:marRight w:val="0"/>
      <w:marTop w:val="0"/>
      <w:marBottom w:val="0"/>
      <w:divBdr>
        <w:top w:val="none" w:sz="0" w:space="0" w:color="auto"/>
        <w:left w:val="none" w:sz="0" w:space="0" w:color="auto"/>
        <w:bottom w:val="none" w:sz="0" w:space="0" w:color="auto"/>
        <w:right w:val="none" w:sz="0" w:space="0" w:color="auto"/>
      </w:divBdr>
    </w:div>
    <w:div w:id="32003175">
      <w:bodyDiv w:val="1"/>
      <w:marLeft w:val="0"/>
      <w:marRight w:val="0"/>
      <w:marTop w:val="0"/>
      <w:marBottom w:val="0"/>
      <w:divBdr>
        <w:top w:val="none" w:sz="0" w:space="0" w:color="auto"/>
        <w:left w:val="none" w:sz="0" w:space="0" w:color="auto"/>
        <w:bottom w:val="none" w:sz="0" w:space="0" w:color="auto"/>
        <w:right w:val="none" w:sz="0" w:space="0" w:color="auto"/>
      </w:divBdr>
    </w:div>
    <w:div w:id="49161304">
      <w:bodyDiv w:val="1"/>
      <w:marLeft w:val="0"/>
      <w:marRight w:val="0"/>
      <w:marTop w:val="0"/>
      <w:marBottom w:val="0"/>
      <w:divBdr>
        <w:top w:val="none" w:sz="0" w:space="0" w:color="auto"/>
        <w:left w:val="none" w:sz="0" w:space="0" w:color="auto"/>
        <w:bottom w:val="none" w:sz="0" w:space="0" w:color="auto"/>
        <w:right w:val="none" w:sz="0" w:space="0" w:color="auto"/>
      </w:divBdr>
    </w:div>
    <w:div w:id="75174761">
      <w:bodyDiv w:val="1"/>
      <w:marLeft w:val="0"/>
      <w:marRight w:val="0"/>
      <w:marTop w:val="0"/>
      <w:marBottom w:val="0"/>
      <w:divBdr>
        <w:top w:val="none" w:sz="0" w:space="0" w:color="auto"/>
        <w:left w:val="none" w:sz="0" w:space="0" w:color="auto"/>
        <w:bottom w:val="none" w:sz="0" w:space="0" w:color="auto"/>
        <w:right w:val="none" w:sz="0" w:space="0" w:color="auto"/>
      </w:divBdr>
    </w:div>
    <w:div w:id="125054173">
      <w:bodyDiv w:val="1"/>
      <w:marLeft w:val="0"/>
      <w:marRight w:val="0"/>
      <w:marTop w:val="0"/>
      <w:marBottom w:val="0"/>
      <w:divBdr>
        <w:top w:val="none" w:sz="0" w:space="0" w:color="auto"/>
        <w:left w:val="none" w:sz="0" w:space="0" w:color="auto"/>
        <w:bottom w:val="none" w:sz="0" w:space="0" w:color="auto"/>
        <w:right w:val="none" w:sz="0" w:space="0" w:color="auto"/>
      </w:divBdr>
    </w:div>
    <w:div w:id="129711597">
      <w:bodyDiv w:val="1"/>
      <w:marLeft w:val="0"/>
      <w:marRight w:val="0"/>
      <w:marTop w:val="0"/>
      <w:marBottom w:val="0"/>
      <w:divBdr>
        <w:top w:val="none" w:sz="0" w:space="0" w:color="auto"/>
        <w:left w:val="none" w:sz="0" w:space="0" w:color="auto"/>
        <w:bottom w:val="none" w:sz="0" w:space="0" w:color="auto"/>
        <w:right w:val="none" w:sz="0" w:space="0" w:color="auto"/>
      </w:divBdr>
    </w:div>
    <w:div w:id="129858682">
      <w:bodyDiv w:val="1"/>
      <w:marLeft w:val="0"/>
      <w:marRight w:val="0"/>
      <w:marTop w:val="0"/>
      <w:marBottom w:val="0"/>
      <w:divBdr>
        <w:top w:val="none" w:sz="0" w:space="0" w:color="auto"/>
        <w:left w:val="none" w:sz="0" w:space="0" w:color="auto"/>
        <w:bottom w:val="none" w:sz="0" w:space="0" w:color="auto"/>
        <w:right w:val="none" w:sz="0" w:space="0" w:color="auto"/>
      </w:divBdr>
    </w:div>
    <w:div w:id="131562234">
      <w:bodyDiv w:val="1"/>
      <w:marLeft w:val="0"/>
      <w:marRight w:val="0"/>
      <w:marTop w:val="0"/>
      <w:marBottom w:val="0"/>
      <w:divBdr>
        <w:top w:val="none" w:sz="0" w:space="0" w:color="auto"/>
        <w:left w:val="none" w:sz="0" w:space="0" w:color="auto"/>
        <w:bottom w:val="none" w:sz="0" w:space="0" w:color="auto"/>
        <w:right w:val="none" w:sz="0" w:space="0" w:color="auto"/>
      </w:divBdr>
    </w:div>
    <w:div w:id="136723035">
      <w:bodyDiv w:val="1"/>
      <w:marLeft w:val="0"/>
      <w:marRight w:val="0"/>
      <w:marTop w:val="0"/>
      <w:marBottom w:val="0"/>
      <w:divBdr>
        <w:top w:val="none" w:sz="0" w:space="0" w:color="auto"/>
        <w:left w:val="none" w:sz="0" w:space="0" w:color="auto"/>
        <w:bottom w:val="none" w:sz="0" w:space="0" w:color="auto"/>
        <w:right w:val="none" w:sz="0" w:space="0" w:color="auto"/>
      </w:divBdr>
    </w:div>
    <w:div w:id="144781889">
      <w:bodyDiv w:val="1"/>
      <w:marLeft w:val="0"/>
      <w:marRight w:val="0"/>
      <w:marTop w:val="0"/>
      <w:marBottom w:val="0"/>
      <w:divBdr>
        <w:top w:val="none" w:sz="0" w:space="0" w:color="auto"/>
        <w:left w:val="none" w:sz="0" w:space="0" w:color="auto"/>
        <w:bottom w:val="none" w:sz="0" w:space="0" w:color="auto"/>
        <w:right w:val="none" w:sz="0" w:space="0" w:color="auto"/>
      </w:divBdr>
    </w:div>
    <w:div w:id="154759119">
      <w:bodyDiv w:val="1"/>
      <w:marLeft w:val="0"/>
      <w:marRight w:val="0"/>
      <w:marTop w:val="0"/>
      <w:marBottom w:val="0"/>
      <w:divBdr>
        <w:top w:val="none" w:sz="0" w:space="0" w:color="auto"/>
        <w:left w:val="none" w:sz="0" w:space="0" w:color="auto"/>
        <w:bottom w:val="none" w:sz="0" w:space="0" w:color="auto"/>
        <w:right w:val="none" w:sz="0" w:space="0" w:color="auto"/>
      </w:divBdr>
    </w:div>
    <w:div w:id="157160351">
      <w:bodyDiv w:val="1"/>
      <w:marLeft w:val="0"/>
      <w:marRight w:val="0"/>
      <w:marTop w:val="0"/>
      <w:marBottom w:val="0"/>
      <w:divBdr>
        <w:top w:val="none" w:sz="0" w:space="0" w:color="auto"/>
        <w:left w:val="none" w:sz="0" w:space="0" w:color="auto"/>
        <w:bottom w:val="none" w:sz="0" w:space="0" w:color="auto"/>
        <w:right w:val="none" w:sz="0" w:space="0" w:color="auto"/>
      </w:divBdr>
    </w:div>
    <w:div w:id="178396043">
      <w:bodyDiv w:val="1"/>
      <w:marLeft w:val="0"/>
      <w:marRight w:val="0"/>
      <w:marTop w:val="0"/>
      <w:marBottom w:val="0"/>
      <w:divBdr>
        <w:top w:val="none" w:sz="0" w:space="0" w:color="auto"/>
        <w:left w:val="none" w:sz="0" w:space="0" w:color="auto"/>
        <w:bottom w:val="none" w:sz="0" w:space="0" w:color="auto"/>
        <w:right w:val="none" w:sz="0" w:space="0" w:color="auto"/>
      </w:divBdr>
    </w:div>
    <w:div w:id="201215618">
      <w:bodyDiv w:val="1"/>
      <w:marLeft w:val="0"/>
      <w:marRight w:val="0"/>
      <w:marTop w:val="0"/>
      <w:marBottom w:val="0"/>
      <w:divBdr>
        <w:top w:val="none" w:sz="0" w:space="0" w:color="auto"/>
        <w:left w:val="none" w:sz="0" w:space="0" w:color="auto"/>
        <w:bottom w:val="none" w:sz="0" w:space="0" w:color="auto"/>
        <w:right w:val="none" w:sz="0" w:space="0" w:color="auto"/>
      </w:divBdr>
    </w:div>
    <w:div w:id="209461352">
      <w:bodyDiv w:val="1"/>
      <w:marLeft w:val="0"/>
      <w:marRight w:val="0"/>
      <w:marTop w:val="0"/>
      <w:marBottom w:val="0"/>
      <w:divBdr>
        <w:top w:val="none" w:sz="0" w:space="0" w:color="auto"/>
        <w:left w:val="none" w:sz="0" w:space="0" w:color="auto"/>
        <w:bottom w:val="none" w:sz="0" w:space="0" w:color="auto"/>
        <w:right w:val="none" w:sz="0" w:space="0" w:color="auto"/>
      </w:divBdr>
    </w:div>
    <w:div w:id="219484004">
      <w:bodyDiv w:val="1"/>
      <w:marLeft w:val="0"/>
      <w:marRight w:val="0"/>
      <w:marTop w:val="0"/>
      <w:marBottom w:val="0"/>
      <w:divBdr>
        <w:top w:val="none" w:sz="0" w:space="0" w:color="auto"/>
        <w:left w:val="none" w:sz="0" w:space="0" w:color="auto"/>
        <w:bottom w:val="none" w:sz="0" w:space="0" w:color="auto"/>
        <w:right w:val="none" w:sz="0" w:space="0" w:color="auto"/>
      </w:divBdr>
    </w:div>
    <w:div w:id="226769583">
      <w:bodyDiv w:val="1"/>
      <w:marLeft w:val="0"/>
      <w:marRight w:val="0"/>
      <w:marTop w:val="0"/>
      <w:marBottom w:val="0"/>
      <w:divBdr>
        <w:top w:val="none" w:sz="0" w:space="0" w:color="auto"/>
        <w:left w:val="none" w:sz="0" w:space="0" w:color="auto"/>
        <w:bottom w:val="none" w:sz="0" w:space="0" w:color="auto"/>
        <w:right w:val="none" w:sz="0" w:space="0" w:color="auto"/>
      </w:divBdr>
    </w:div>
    <w:div w:id="255526561">
      <w:bodyDiv w:val="1"/>
      <w:marLeft w:val="0"/>
      <w:marRight w:val="0"/>
      <w:marTop w:val="0"/>
      <w:marBottom w:val="0"/>
      <w:divBdr>
        <w:top w:val="none" w:sz="0" w:space="0" w:color="auto"/>
        <w:left w:val="none" w:sz="0" w:space="0" w:color="auto"/>
        <w:bottom w:val="none" w:sz="0" w:space="0" w:color="auto"/>
        <w:right w:val="none" w:sz="0" w:space="0" w:color="auto"/>
      </w:divBdr>
    </w:div>
    <w:div w:id="256985156">
      <w:bodyDiv w:val="1"/>
      <w:marLeft w:val="0"/>
      <w:marRight w:val="0"/>
      <w:marTop w:val="0"/>
      <w:marBottom w:val="0"/>
      <w:divBdr>
        <w:top w:val="none" w:sz="0" w:space="0" w:color="auto"/>
        <w:left w:val="none" w:sz="0" w:space="0" w:color="auto"/>
        <w:bottom w:val="none" w:sz="0" w:space="0" w:color="auto"/>
        <w:right w:val="none" w:sz="0" w:space="0" w:color="auto"/>
      </w:divBdr>
    </w:div>
    <w:div w:id="280842912">
      <w:bodyDiv w:val="1"/>
      <w:marLeft w:val="0"/>
      <w:marRight w:val="0"/>
      <w:marTop w:val="0"/>
      <w:marBottom w:val="0"/>
      <w:divBdr>
        <w:top w:val="none" w:sz="0" w:space="0" w:color="auto"/>
        <w:left w:val="none" w:sz="0" w:space="0" w:color="auto"/>
        <w:bottom w:val="none" w:sz="0" w:space="0" w:color="auto"/>
        <w:right w:val="none" w:sz="0" w:space="0" w:color="auto"/>
      </w:divBdr>
    </w:div>
    <w:div w:id="296450681">
      <w:bodyDiv w:val="1"/>
      <w:marLeft w:val="0"/>
      <w:marRight w:val="0"/>
      <w:marTop w:val="0"/>
      <w:marBottom w:val="0"/>
      <w:divBdr>
        <w:top w:val="none" w:sz="0" w:space="0" w:color="auto"/>
        <w:left w:val="none" w:sz="0" w:space="0" w:color="auto"/>
        <w:bottom w:val="none" w:sz="0" w:space="0" w:color="auto"/>
        <w:right w:val="none" w:sz="0" w:space="0" w:color="auto"/>
      </w:divBdr>
    </w:div>
    <w:div w:id="363945325">
      <w:bodyDiv w:val="1"/>
      <w:marLeft w:val="0"/>
      <w:marRight w:val="0"/>
      <w:marTop w:val="0"/>
      <w:marBottom w:val="0"/>
      <w:divBdr>
        <w:top w:val="none" w:sz="0" w:space="0" w:color="auto"/>
        <w:left w:val="none" w:sz="0" w:space="0" w:color="auto"/>
        <w:bottom w:val="none" w:sz="0" w:space="0" w:color="auto"/>
        <w:right w:val="none" w:sz="0" w:space="0" w:color="auto"/>
      </w:divBdr>
    </w:div>
    <w:div w:id="372779027">
      <w:bodyDiv w:val="1"/>
      <w:marLeft w:val="0"/>
      <w:marRight w:val="0"/>
      <w:marTop w:val="0"/>
      <w:marBottom w:val="0"/>
      <w:divBdr>
        <w:top w:val="none" w:sz="0" w:space="0" w:color="auto"/>
        <w:left w:val="none" w:sz="0" w:space="0" w:color="auto"/>
        <w:bottom w:val="none" w:sz="0" w:space="0" w:color="auto"/>
        <w:right w:val="none" w:sz="0" w:space="0" w:color="auto"/>
      </w:divBdr>
    </w:div>
    <w:div w:id="429664305">
      <w:bodyDiv w:val="1"/>
      <w:marLeft w:val="0"/>
      <w:marRight w:val="0"/>
      <w:marTop w:val="0"/>
      <w:marBottom w:val="0"/>
      <w:divBdr>
        <w:top w:val="none" w:sz="0" w:space="0" w:color="auto"/>
        <w:left w:val="none" w:sz="0" w:space="0" w:color="auto"/>
        <w:bottom w:val="none" w:sz="0" w:space="0" w:color="auto"/>
        <w:right w:val="none" w:sz="0" w:space="0" w:color="auto"/>
      </w:divBdr>
    </w:div>
    <w:div w:id="436486536">
      <w:bodyDiv w:val="1"/>
      <w:marLeft w:val="0"/>
      <w:marRight w:val="0"/>
      <w:marTop w:val="0"/>
      <w:marBottom w:val="0"/>
      <w:divBdr>
        <w:top w:val="none" w:sz="0" w:space="0" w:color="auto"/>
        <w:left w:val="none" w:sz="0" w:space="0" w:color="auto"/>
        <w:bottom w:val="none" w:sz="0" w:space="0" w:color="auto"/>
        <w:right w:val="none" w:sz="0" w:space="0" w:color="auto"/>
      </w:divBdr>
    </w:div>
    <w:div w:id="448625670">
      <w:bodyDiv w:val="1"/>
      <w:marLeft w:val="0"/>
      <w:marRight w:val="0"/>
      <w:marTop w:val="0"/>
      <w:marBottom w:val="0"/>
      <w:divBdr>
        <w:top w:val="none" w:sz="0" w:space="0" w:color="auto"/>
        <w:left w:val="none" w:sz="0" w:space="0" w:color="auto"/>
        <w:bottom w:val="none" w:sz="0" w:space="0" w:color="auto"/>
        <w:right w:val="none" w:sz="0" w:space="0" w:color="auto"/>
      </w:divBdr>
    </w:div>
    <w:div w:id="493186088">
      <w:bodyDiv w:val="1"/>
      <w:marLeft w:val="0"/>
      <w:marRight w:val="0"/>
      <w:marTop w:val="0"/>
      <w:marBottom w:val="0"/>
      <w:divBdr>
        <w:top w:val="none" w:sz="0" w:space="0" w:color="auto"/>
        <w:left w:val="none" w:sz="0" w:space="0" w:color="auto"/>
        <w:bottom w:val="none" w:sz="0" w:space="0" w:color="auto"/>
        <w:right w:val="none" w:sz="0" w:space="0" w:color="auto"/>
      </w:divBdr>
    </w:div>
    <w:div w:id="507795597">
      <w:bodyDiv w:val="1"/>
      <w:marLeft w:val="0"/>
      <w:marRight w:val="0"/>
      <w:marTop w:val="0"/>
      <w:marBottom w:val="0"/>
      <w:divBdr>
        <w:top w:val="none" w:sz="0" w:space="0" w:color="auto"/>
        <w:left w:val="none" w:sz="0" w:space="0" w:color="auto"/>
        <w:bottom w:val="none" w:sz="0" w:space="0" w:color="auto"/>
        <w:right w:val="none" w:sz="0" w:space="0" w:color="auto"/>
      </w:divBdr>
      <w:divsChild>
        <w:div w:id="1685791140">
          <w:marLeft w:val="0"/>
          <w:marRight w:val="0"/>
          <w:marTop w:val="0"/>
          <w:marBottom w:val="0"/>
          <w:divBdr>
            <w:top w:val="none" w:sz="0" w:space="0" w:color="auto"/>
            <w:left w:val="none" w:sz="0" w:space="0" w:color="auto"/>
            <w:bottom w:val="none" w:sz="0" w:space="0" w:color="auto"/>
            <w:right w:val="none" w:sz="0" w:space="0" w:color="auto"/>
          </w:divBdr>
          <w:divsChild>
            <w:div w:id="594829054">
              <w:marLeft w:val="0"/>
              <w:marRight w:val="0"/>
              <w:marTop w:val="0"/>
              <w:marBottom w:val="0"/>
              <w:divBdr>
                <w:top w:val="none" w:sz="0" w:space="0" w:color="auto"/>
                <w:left w:val="none" w:sz="0" w:space="0" w:color="auto"/>
                <w:bottom w:val="none" w:sz="0" w:space="0" w:color="auto"/>
                <w:right w:val="none" w:sz="0" w:space="0" w:color="auto"/>
              </w:divBdr>
              <w:divsChild>
                <w:div w:id="1397901354">
                  <w:marLeft w:val="0"/>
                  <w:marRight w:val="0"/>
                  <w:marTop w:val="0"/>
                  <w:marBottom w:val="0"/>
                  <w:divBdr>
                    <w:top w:val="none" w:sz="0" w:space="0" w:color="auto"/>
                    <w:left w:val="none" w:sz="0" w:space="0" w:color="auto"/>
                    <w:bottom w:val="none" w:sz="0" w:space="0" w:color="auto"/>
                    <w:right w:val="none" w:sz="0" w:space="0" w:color="auto"/>
                  </w:divBdr>
                  <w:divsChild>
                    <w:div w:id="1062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7562">
      <w:bodyDiv w:val="1"/>
      <w:marLeft w:val="0"/>
      <w:marRight w:val="0"/>
      <w:marTop w:val="0"/>
      <w:marBottom w:val="0"/>
      <w:divBdr>
        <w:top w:val="none" w:sz="0" w:space="0" w:color="auto"/>
        <w:left w:val="none" w:sz="0" w:space="0" w:color="auto"/>
        <w:bottom w:val="none" w:sz="0" w:space="0" w:color="auto"/>
        <w:right w:val="none" w:sz="0" w:space="0" w:color="auto"/>
      </w:divBdr>
    </w:div>
    <w:div w:id="516164851">
      <w:bodyDiv w:val="1"/>
      <w:marLeft w:val="0"/>
      <w:marRight w:val="0"/>
      <w:marTop w:val="0"/>
      <w:marBottom w:val="0"/>
      <w:divBdr>
        <w:top w:val="none" w:sz="0" w:space="0" w:color="auto"/>
        <w:left w:val="none" w:sz="0" w:space="0" w:color="auto"/>
        <w:bottom w:val="none" w:sz="0" w:space="0" w:color="auto"/>
        <w:right w:val="none" w:sz="0" w:space="0" w:color="auto"/>
      </w:divBdr>
    </w:div>
    <w:div w:id="558982572">
      <w:bodyDiv w:val="1"/>
      <w:marLeft w:val="0"/>
      <w:marRight w:val="0"/>
      <w:marTop w:val="0"/>
      <w:marBottom w:val="0"/>
      <w:divBdr>
        <w:top w:val="none" w:sz="0" w:space="0" w:color="auto"/>
        <w:left w:val="none" w:sz="0" w:space="0" w:color="auto"/>
        <w:bottom w:val="none" w:sz="0" w:space="0" w:color="auto"/>
        <w:right w:val="none" w:sz="0" w:space="0" w:color="auto"/>
      </w:divBdr>
    </w:div>
    <w:div w:id="560746888">
      <w:bodyDiv w:val="1"/>
      <w:marLeft w:val="0"/>
      <w:marRight w:val="0"/>
      <w:marTop w:val="0"/>
      <w:marBottom w:val="0"/>
      <w:divBdr>
        <w:top w:val="none" w:sz="0" w:space="0" w:color="auto"/>
        <w:left w:val="none" w:sz="0" w:space="0" w:color="auto"/>
        <w:bottom w:val="none" w:sz="0" w:space="0" w:color="auto"/>
        <w:right w:val="none" w:sz="0" w:space="0" w:color="auto"/>
      </w:divBdr>
    </w:div>
    <w:div w:id="592904628">
      <w:bodyDiv w:val="1"/>
      <w:marLeft w:val="0"/>
      <w:marRight w:val="0"/>
      <w:marTop w:val="0"/>
      <w:marBottom w:val="0"/>
      <w:divBdr>
        <w:top w:val="none" w:sz="0" w:space="0" w:color="auto"/>
        <w:left w:val="none" w:sz="0" w:space="0" w:color="auto"/>
        <w:bottom w:val="none" w:sz="0" w:space="0" w:color="auto"/>
        <w:right w:val="none" w:sz="0" w:space="0" w:color="auto"/>
      </w:divBdr>
    </w:div>
    <w:div w:id="624316008">
      <w:bodyDiv w:val="1"/>
      <w:marLeft w:val="0"/>
      <w:marRight w:val="0"/>
      <w:marTop w:val="0"/>
      <w:marBottom w:val="0"/>
      <w:divBdr>
        <w:top w:val="none" w:sz="0" w:space="0" w:color="auto"/>
        <w:left w:val="none" w:sz="0" w:space="0" w:color="auto"/>
        <w:bottom w:val="none" w:sz="0" w:space="0" w:color="auto"/>
        <w:right w:val="none" w:sz="0" w:space="0" w:color="auto"/>
      </w:divBdr>
    </w:div>
    <w:div w:id="625892840">
      <w:bodyDiv w:val="1"/>
      <w:marLeft w:val="0"/>
      <w:marRight w:val="0"/>
      <w:marTop w:val="0"/>
      <w:marBottom w:val="0"/>
      <w:divBdr>
        <w:top w:val="none" w:sz="0" w:space="0" w:color="auto"/>
        <w:left w:val="none" w:sz="0" w:space="0" w:color="auto"/>
        <w:bottom w:val="none" w:sz="0" w:space="0" w:color="auto"/>
        <w:right w:val="none" w:sz="0" w:space="0" w:color="auto"/>
      </w:divBdr>
    </w:div>
    <w:div w:id="626276630">
      <w:bodyDiv w:val="1"/>
      <w:marLeft w:val="0"/>
      <w:marRight w:val="0"/>
      <w:marTop w:val="0"/>
      <w:marBottom w:val="0"/>
      <w:divBdr>
        <w:top w:val="none" w:sz="0" w:space="0" w:color="auto"/>
        <w:left w:val="none" w:sz="0" w:space="0" w:color="auto"/>
        <w:bottom w:val="none" w:sz="0" w:space="0" w:color="auto"/>
        <w:right w:val="none" w:sz="0" w:space="0" w:color="auto"/>
      </w:divBdr>
    </w:div>
    <w:div w:id="630210149">
      <w:bodyDiv w:val="1"/>
      <w:marLeft w:val="0"/>
      <w:marRight w:val="0"/>
      <w:marTop w:val="0"/>
      <w:marBottom w:val="0"/>
      <w:divBdr>
        <w:top w:val="none" w:sz="0" w:space="0" w:color="auto"/>
        <w:left w:val="none" w:sz="0" w:space="0" w:color="auto"/>
        <w:bottom w:val="none" w:sz="0" w:space="0" w:color="auto"/>
        <w:right w:val="none" w:sz="0" w:space="0" w:color="auto"/>
      </w:divBdr>
    </w:div>
    <w:div w:id="665399534">
      <w:bodyDiv w:val="1"/>
      <w:marLeft w:val="0"/>
      <w:marRight w:val="0"/>
      <w:marTop w:val="0"/>
      <w:marBottom w:val="0"/>
      <w:divBdr>
        <w:top w:val="none" w:sz="0" w:space="0" w:color="auto"/>
        <w:left w:val="none" w:sz="0" w:space="0" w:color="auto"/>
        <w:bottom w:val="none" w:sz="0" w:space="0" w:color="auto"/>
        <w:right w:val="none" w:sz="0" w:space="0" w:color="auto"/>
      </w:divBdr>
    </w:div>
    <w:div w:id="685450696">
      <w:bodyDiv w:val="1"/>
      <w:marLeft w:val="0"/>
      <w:marRight w:val="0"/>
      <w:marTop w:val="0"/>
      <w:marBottom w:val="0"/>
      <w:divBdr>
        <w:top w:val="none" w:sz="0" w:space="0" w:color="auto"/>
        <w:left w:val="none" w:sz="0" w:space="0" w:color="auto"/>
        <w:bottom w:val="none" w:sz="0" w:space="0" w:color="auto"/>
        <w:right w:val="none" w:sz="0" w:space="0" w:color="auto"/>
      </w:divBdr>
    </w:div>
    <w:div w:id="702940251">
      <w:bodyDiv w:val="1"/>
      <w:marLeft w:val="0"/>
      <w:marRight w:val="0"/>
      <w:marTop w:val="0"/>
      <w:marBottom w:val="0"/>
      <w:divBdr>
        <w:top w:val="none" w:sz="0" w:space="0" w:color="auto"/>
        <w:left w:val="none" w:sz="0" w:space="0" w:color="auto"/>
        <w:bottom w:val="none" w:sz="0" w:space="0" w:color="auto"/>
        <w:right w:val="none" w:sz="0" w:space="0" w:color="auto"/>
      </w:divBdr>
    </w:div>
    <w:div w:id="709303594">
      <w:bodyDiv w:val="1"/>
      <w:marLeft w:val="0"/>
      <w:marRight w:val="0"/>
      <w:marTop w:val="0"/>
      <w:marBottom w:val="0"/>
      <w:divBdr>
        <w:top w:val="none" w:sz="0" w:space="0" w:color="auto"/>
        <w:left w:val="none" w:sz="0" w:space="0" w:color="auto"/>
        <w:bottom w:val="none" w:sz="0" w:space="0" w:color="auto"/>
        <w:right w:val="none" w:sz="0" w:space="0" w:color="auto"/>
      </w:divBdr>
      <w:divsChild>
        <w:div w:id="543718971">
          <w:marLeft w:val="0"/>
          <w:marRight w:val="0"/>
          <w:marTop w:val="0"/>
          <w:marBottom w:val="300"/>
          <w:divBdr>
            <w:top w:val="none" w:sz="0" w:space="0" w:color="auto"/>
            <w:left w:val="none" w:sz="0" w:space="0" w:color="auto"/>
            <w:bottom w:val="none" w:sz="0" w:space="0" w:color="auto"/>
            <w:right w:val="none" w:sz="0" w:space="0" w:color="auto"/>
          </w:divBdr>
        </w:div>
      </w:divsChild>
    </w:div>
    <w:div w:id="711999918">
      <w:bodyDiv w:val="1"/>
      <w:marLeft w:val="0"/>
      <w:marRight w:val="0"/>
      <w:marTop w:val="0"/>
      <w:marBottom w:val="0"/>
      <w:divBdr>
        <w:top w:val="none" w:sz="0" w:space="0" w:color="auto"/>
        <w:left w:val="none" w:sz="0" w:space="0" w:color="auto"/>
        <w:bottom w:val="none" w:sz="0" w:space="0" w:color="auto"/>
        <w:right w:val="none" w:sz="0" w:space="0" w:color="auto"/>
      </w:divBdr>
    </w:div>
    <w:div w:id="741100031">
      <w:bodyDiv w:val="1"/>
      <w:marLeft w:val="0"/>
      <w:marRight w:val="0"/>
      <w:marTop w:val="0"/>
      <w:marBottom w:val="0"/>
      <w:divBdr>
        <w:top w:val="none" w:sz="0" w:space="0" w:color="auto"/>
        <w:left w:val="none" w:sz="0" w:space="0" w:color="auto"/>
        <w:bottom w:val="none" w:sz="0" w:space="0" w:color="auto"/>
        <w:right w:val="none" w:sz="0" w:space="0" w:color="auto"/>
      </w:divBdr>
    </w:div>
    <w:div w:id="746876229">
      <w:bodyDiv w:val="1"/>
      <w:marLeft w:val="0"/>
      <w:marRight w:val="0"/>
      <w:marTop w:val="0"/>
      <w:marBottom w:val="0"/>
      <w:divBdr>
        <w:top w:val="none" w:sz="0" w:space="0" w:color="auto"/>
        <w:left w:val="none" w:sz="0" w:space="0" w:color="auto"/>
        <w:bottom w:val="none" w:sz="0" w:space="0" w:color="auto"/>
        <w:right w:val="none" w:sz="0" w:space="0" w:color="auto"/>
      </w:divBdr>
    </w:div>
    <w:div w:id="762527365">
      <w:bodyDiv w:val="1"/>
      <w:marLeft w:val="0"/>
      <w:marRight w:val="0"/>
      <w:marTop w:val="0"/>
      <w:marBottom w:val="0"/>
      <w:divBdr>
        <w:top w:val="none" w:sz="0" w:space="0" w:color="auto"/>
        <w:left w:val="none" w:sz="0" w:space="0" w:color="auto"/>
        <w:bottom w:val="none" w:sz="0" w:space="0" w:color="auto"/>
        <w:right w:val="none" w:sz="0" w:space="0" w:color="auto"/>
      </w:divBdr>
    </w:div>
    <w:div w:id="775634103">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27596521">
      <w:bodyDiv w:val="1"/>
      <w:marLeft w:val="0"/>
      <w:marRight w:val="0"/>
      <w:marTop w:val="0"/>
      <w:marBottom w:val="0"/>
      <w:divBdr>
        <w:top w:val="none" w:sz="0" w:space="0" w:color="auto"/>
        <w:left w:val="none" w:sz="0" w:space="0" w:color="auto"/>
        <w:bottom w:val="none" w:sz="0" w:space="0" w:color="auto"/>
        <w:right w:val="none" w:sz="0" w:space="0" w:color="auto"/>
      </w:divBdr>
    </w:div>
    <w:div w:id="832180745">
      <w:bodyDiv w:val="1"/>
      <w:marLeft w:val="0"/>
      <w:marRight w:val="0"/>
      <w:marTop w:val="0"/>
      <w:marBottom w:val="0"/>
      <w:divBdr>
        <w:top w:val="none" w:sz="0" w:space="0" w:color="auto"/>
        <w:left w:val="none" w:sz="0" w:space="0" w:color="auto"/>
        <w:bottom w:val="none" w:sz="0" w:space="0" w:color="auto"/>
        <w:right w:val="none" w:sz="0" w:space="0" w:color="auto"/>
      </w:divBdr>
    </w:div>
    <w:div w:id="833493274">
      <w:bodyDiv w:val="1"/>
      <w:marLeft w:val="0"/>
      <w:marRight w:val="0"/>
      <w:marTop w:val="0"/>
      <w:marBottom w:val="0"/>
      <w:divBdr>
        <w:top w:val="none" w:sz="0" w:space="0" w:color="auto"/>
        <w:left w:val="none" w:sz="0" w:space="0" w:color="auto"/>
        <w:bottom w:val="none" w:sz="0" w:space="0" w:color="auto"/>
        <w:right w:val="none" w:sz="0" w:space="0" w:color="auto"/>
      </w:divBdr>
    </w:div>
    <w:div w:id="855003337">
      <w:bodyDiv w:val="1"/>
      <w:marLeft w:val="0"/>
      <w:marRight w:val="0"/>
      <w:marTop w:val="0"/>
      <w:marBottom w:val="0"/>
      <w:divBdr>
        <w:top w:val="none" w:sz="0" w:space="0" w:color="auto"/>
        <w:left w:val="none" w:sz="0" w:space="0" w:color="auto"/>
        <w:bottom w:val="none" w:sz="0" w:space="0" w:color="auto"/>
        <w:right w:val="none" w:sz="0" w:space="0" w:color="auto"/>
      </w:divBdr>
    </w:div>
    <w:div w:id="863785227">
      <w:bodyDiv w:val="1"/>
      <w:marLeft w:val="0"/>
      <w:marRight w:val="0"/>
      <w:marTop w:val="0"/>
      <w:marBottom w:val="0"/>
      <w:divBdr>
        <w:top w:val="none" w:sz="0" w:space="0" w:color="auto"/>
        <w:left w:val="none" w:sz="0" w:space="0" w:color="auto"/>
        <w:bottom w:val="none" w:sz="0" w:space="0" w:color="auto"/>
        <w:right w:val="none" w:sz="0" w:space="0" w:color="auto"/>
      </w:divBdr>
    </w:div>
    <w:div w:id="867261467">
      <w:bodyDiv w:val="1"/>
      <w:marLeft w:val="0"/>
      <w:marRight w:val="0"/>
      <w:marTop w:val="0"/>
      <w:marBottom w:val="0"/>
      <w:divBdr>
        <w:top w:val="none" w:sz="0" w:space="0" w:color="auto"/>
        <w:left w:val="none" w:sz="0" w:space="0" w:color="auto"/>
        <w:bottom w:val="none" w:sz="0" w:space="0" w:color="auto"/>
        <w:right w:val="none" w:sz="0" w:space="0" w:color="auto"/>
      </w:divBdr>
    </w:div>
    <w:div w:id="868682136">
      <w:bodyDiv w:val="1"/>
      <w:marLeft w:val="0"/>
      <w:marRight w:val="0"/>
      <w:marTop w:val="0"/>
      <w:marBottom w:val="0"/>
      <w:divBdr>
        <w:top w:val="none" w:sz="0" w:space="0" w:color="auto"/>
        <w:left w:val="none" w:sz="0" w:space="0" w:color="auto"/>
        <w:bottom w:val="none" w:sz="0" w:space="0" w:color="auto"/>
        <w:right w:val="none" w:sz="0" w:space="0" w:color="auto"/>
      </w:divBdr>
    </w:div>
    <w:div w:id="880558459">
      <w:bodyDiv w:val="1"/>
      <w:marLeft w:val="0"/>
      <w:marRight w:val="0"/>
      <w:marTop w:val="0"/>
      <w:marBottom w:val="0"/>
      <w:divBdr>
        <w:top w:val="none" w:sz="0" w:space="0" w:color="auto"/>
        <w:left w:val="none" w:sz="0" w:space="0" w:color="auto"/>
        <w:bottom w:val="none" w:sz="0" w:space="0" w:color="auto"/>
        <w:right w:val="none" w:sz="0" w:space="0" w:color="auto"/>
      </w:divBdr>
    </w:div>
    <w:div w:id="887035381">
      <w:bodyDiv w:val="1"/>
      <w:marLeft w:val="0"/>
      <w:marRight w:val="0"/>
      <w:marTop w:val="0"/>
      <w:marBottom w:val="0"/>
      <w:divBdr>
        <w:top w:val="none" w:sz="0" w:space="0" w:color="auto"/>
        <w:left w:val="none" w:sz="0" w:space="0" w:color="auto"/>
        <w:bottom w:val="none" w:sz="0" w:space="0" w:color="auto"/>
        <w:right w:val="none" w:sz="0" w:space="0" w:color="auto"/>
      </w:divBdr>
      <w:divsChild>
        <w:div w:id="55934913">
          <w:marLeft w:val="0"/>
          <w:marRight w:val="0"/>
          <w:marTop w:val="0"/>
          <w:marBottom w:val="0"/>
          <w:divBdr>
            <w:top w:val="none" w:sz="0" w:space="0" w:color="auto"/>
            <w:left w:val="none" w:sz="0" w:space="0" w:color="auto"/>
            <w:bottom w:val="none" w:sz="0" w:space="0" w:color="auto"/>
            <w:right w:val="none" w:sz="0" w:space="0" w:color="auto"/>
          </w:divBdr>
          <w:divsChild>
            <w:div w:id="2085182504">
              <w:marLeft w:val="0"/>
              <w:marRight w:val="0"/>
              <w:marTop w:val="0"/>
              <w:marBottom w:val="0"/>
              <w:divBdr>
                <w:top w:val="none" w:sz="0" w:space="0" w:color="auto"/>
                <w:left w:val="none" w:sz="0" w:space="0" w:color="auto"/>
                <w:bottom w:val="none" w:sz="0" w:space="0" w:color="auto"/>
                <w:right w:val="none" w:sz="0" w:space="0" w:color="auto"/>
              </w:divBdr>
              <w:divsChild>
                <w:div w:id="1397584560">
                  <w:marLeft w:val="-225"/>
                  <w:marRight w:val="-225"/>
                  <w:marTop w:val="0"/>
                  <w:marBottom w:val="0"/>
                  <w:divBdr>
                    <w:top w:val="none" w:sz="0" w:space="0" w:color="auto"/>
                    <w:left w:val="none" w:sz="0" w:space="0" w:color="auto"/>
                    <w:bottom w:val="none" w:sz="0" w:space="0" w:color="auto"/>
                    <w:right w:val="none" w:sz="0" w:space="0" w:color="auto"/>
                  </w:divBdr>
                  <w:divsChild>
                    <w:div w:id="1832059763">
                      <w:marLeft w:val="0"/>
                      <w:marRight w:val="0"/>
                      <w:marTop w:val="0"/>
                      <w:marBottom w:val="0"/>
                      <w:divBdr>
                        <w:top w:val="none" w:sz="0" w:space="0" w:color="auto"/>
                        <w:left w:val="none" w:sz="0" w:space="0" w:color="auto"/>
                        <w:bottom w:val="none" w:sz="0" w:space="0" w:color="auto"/>
                        <w:right w:val="none" w:sz="0" w:space="0" w:color="auto"/>
                      </w:divBdr>
                      <w:divsChild>
                        <w:div w:id="265503198">
                          <w:marLeft w:val="0"/>
                          <w:marRight w:val="0"/>
                          <w:marTop w:val="0"/>
                          <w:marBottom w:val="0"/>
                          <w:divBdr>
                            <w:top w:val="none" w:sz="0" w:space="0" w:color="auto"/>
                            <w:left w:val="none" w:sz="0" w:space="0" w:color="auto"/>
                            <w:bottom w:val="none" w:sz="0" w:space="0" w:color="auto"/>
                            <w:right w:val="none" w:sz="0" w:space="0" w:color="auto"/>
                          </w:divBdr>
                          <w:divsChild>
                            <w:div w:id="4044551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31822">
      <w:bodyDiv w:val="1"/>
      <w:marLeft w:val="0"/>
      <w:marRight w:val="0"/>
      <w:marTop w:val="0"/>
      <w:marBottom w:val="0"/>
      <w:divBdr>
        <w:top w:val="none" w:sz="0" w:space="0" w:color="auto"/>
        <w:left w:val="none" w:sz="0" w:space="0" w:color="auto"/>
        <w:bottom w:val="none" w:sz="0" w:space="0" w:color="auto"/>
        <w:right w:val="none" w:sz="0" w:space="0" w:color="auto"/>
      </w:divBdr>
    </w:div>
    <w:div w:id="897670001">
      <w:bodyDiv w:val="1"/>
      <w:marLeft w:val="0"/>
      <w:marRight w:val="0"/>
      <w:marTop w:val="0"/>
      <w:marBottom w:val="0"/>
      <w:divBdr>
        <w:top w:val="none" w:sz="0" w:space="0" w:color="auto"/>
        <w:left w:val="none" w:sz="0" w:space="0" w:color="auto"/>
        <w:bottom w:val="none" w:sz="0" w:space="0" w:color="auto"/>
        <w:right w:val="none" w:sz="0" w:space="0" w:color="auto"/>
      </w:divBdr>
    </w:div>
    <w:div w:id="898519981">
      <w:bodyDiv w:val="1"/>
      <w:marLeft w:val="0"/>
      <w:marRight w:val="0"/>
      <w:marTop w:val="0"/>
      <w:marBottom w:val="0"/>
      <w:divBdr>
        <w:top w:val="none" w:sz="0" w:space="0" w:color="auto"/>
        <w:left w:val="none" w:sz="0" w:space="0" w:color="auto"/>
        <w:bottom w:val="none" w:sz="0" w:space="0" w:color="auto"/>
        <w:right w:val="none" w:sz="0" w:space="0" w:color="auto"/>
      </w:divBdr>
    </w:div>
    <w:div w:id="954408292">
      <w:bodyDiv w:val="1"/>
      <w:marLeft w:val="0"/>
      <w:marRight w:val="0"/>
      <w:marTop w:val="0"/>
      <w:marBottom w:val="0"/>
      <w:divBdr>
        <w:top w:val="none" w:sz="0" w:space="0" w:color="auto"/>
        <w:left w:val="none" w:sz="0" w:space="0" w:color="auto"/>
        <w:bottom w:val="none" w:sz="0" w:space="0" w:color="auto"/>
        <w:right w:val="none" w:sz="0" w:space="0" w:color="auto"/>
      </w:divBdr>
    </w:div>
    <w:div w:id="960383372">
      <w:bodyDiv w:val="1"/>
      <w:marLeft w:val="0"/>
      <w:marRight w:val="0"/>
      <w:marTop w:val="0"/>
      <w:marBottom w:val="0"/>
      <w:divBdr>
        <w:top w:val="none" w:sz="0" w:space="0" w:color="auto"/>
        <w:left w:val="none" w:sz="0" w:space="0" w:color="auto"/>
        <w:bottom w:val="none" w:sz="0" w:space="0" w:color="auto"/>
        <w:right w:val="none" w:sz="0" w:space="0" w:color="auto"/>
      </w:divBdr>
    </w:div>
    <w:div w:id="976954155">
      <w:bodyDiv w:val="1"/>
      <w:marLeft w:val="0"/>
      <w:marRight w:val="0"/>
      <w:marTop w:val="0"/>
      <w:marBottom w:val="0"/>
      <w:divBdr>
        <w:top w:val="none" w:sz="0" w:space="0" w:color="auto"/>
        <w:left w:val="none" w:sz="0" w:space="0" w:color="auto"/>
        <w:bottom w:val="none" w:sz="0" w:space="0" w:color="auto"/>
        <w:right w:val="none" w:sz="0" w:space="0" w:color="auto"/>
      </w:divBdr>
    </w:div>
    <w:div w:id="1027099407">
      <w:bodyDiv w:val="1"/>
      <w:marLeft w:val="0"/>
      <w:marRight w:val="0"/>
      <w:marTop w:val="0"/>
      <w:marBottom w:val="0"/>
      <w:divBdr>
        <w:top w:val="none" w:sz="0" w:space="0" w:color="auto"/>
        <w:left w:val="none" w:sz="0" w:space="0" w:color="auto"/>
        <w:bottom w:val="none" w:sz="0" w:space="0" w:color="auto"/>
        <w:right w:val="none" w:sz="0" w:space="0" w:color="auto"/>
      </w:divBdr>
    </w:div>
    <w:div w:id="1033843118">
      <w:bodyDiv w:val="1"/>
      <w:marLeft w:val="0"/>
      <w:marRight w:val="0"/>
      <w:marTop w:val="0"/>
      <w:marBottom w:val="0"/>
      <w:divBdr>
        <w:top w:val="none" w:sz="0" w:space="0" w:color="auto"/>
        <w:left w:val="none" w:sz="0" w:space="0" w:color="auto"/>
        <w:bottom w:val="none" w:sz="0" w:space="0" w:color="auto"/>
        <w:right w:val="none" w:sz="0" w:space="0" w:color="auto"/>
      </w:divBdr>
    </w:div>
    <w:div w:id="1061633301">
      <w:bodyDiv w:val="1"/>
      <w:marLeft w:val="0"/>
      <w:marRight w:val="0"/>
      <w:marTop w:val="0"/>
      <w:marBottom w:val="0"/>
      <w:divBdr>
        <w:top w:val="none" w:sz="0" w:space="0" w:color="auto"/>
        <w:left w:val="none" w:sz="0" w:space="0" w:color="auto"/>
        <w:bottom w:val="none" w:sz="0" w:space="0" w:color="auto"/>
        <w:right w:val="none" w:sz="0" w:space="0" w:color="auto"/>
      </w:divBdr>
    </w:div>
    <w:div w:id="1070808622">
      <w:bodyDiv w:val="1"/>
      <w:marLeft w:val="0"/>
      <w:marRight w:val="0"/>
      <w:marTop w:val="0"/>
      <w:marBottom w:val="0"/>
      <w:divBdr>
        <w:top w:val="none" w:sz="0" w:space="0" w:color="auto"/>
        <w:left w:val="none" w:sz="0" w:space="0" w:color="auto"/>
        <w:bottom w:val="none" w:sz="0" w:space="0" w:color="auto"/>
        <w:right w:val="none" w:sz="0" w:space="0" w:color="auto"/>
      </w:divBdr>
    </w:div>
    <w:div w:id="1073039526">
      <w:bodyDiv w:val="1"/>
      <w:marLeft w:val="0"/>
      <w:marRight w:val="0"/>
      <w:marTop w:val="0"/>
      <w:marBottom w:val="0"/>
      <w:divBdr>
        <w:top w:val="none" w:sz="0" w:space="0" w:color="auto"/>
        <w:left w:val="none" w:sz="0" w:space="0" w:color="auto"/>
        <w:bottom w:val="none" w:sz="0" w:space="0" w:color="auto"/>
        <w:right w:val="none" w:sz="0" w:space="0" w:color="auto"/>
      </w:divBdr>
    </w:div>
    <w:div w:id="1095441320">
      <w:bodyDiv w:val="1"/>
      <w:marLeft w:val="0"/>
      <w:marRight w:val="0"/>
      <w:marTop w:val="0"/>
      <w:marBottom w:val="0"/>
      <w:divBdr>
        <w:top w:val="none" w:sz="0" w:space="0" w:color="auto"/>
        <w:left w:val="none" w:sz="0" w:space="0" w:color="auto"/>
        <w:bottom w:val="none" w:sz="0" w:space="0" w:color="auto"/>
        <w:right w:val="none" w:sz="0" w:space="0" w:color="auto"/>
      </w:divBdr>
    </w:div>
    <w:div w:id="1106391613">
      <w:bodyDiv w:val="1"/>
      <w:marLeft w:val="0"/>
      <w:marRight w:val="0"/>
      <w:marTop w:val="0"/>
      <w:marBottom w:val="0"/>
      <w:divBdr>
        <w:top w:val="none" w:sz="0" w:space="0" w:color="auto"/>
        <w:left w:val="none" w:sz="0" w:space="0" w:color="auto"/>
        <w:bottom w:val="none" w:sz="0" w:space="0" w:color="auto"/>
        <w:right w:val="none" w:sz="0" w:space="0" w:color="auto"/>
      </w:divBdr>
    </w:div>
    <w:div w:id="1113356041">
      <w:bodyDiv w:val="1"/>
      <w:marLeft w:val="0"/>
      <w:marRight w:val="0"/>
      <w:marTop w:val="0"/>
      <w:marBottom w:val="0"/>
      <w:divBdr>
        <w:top w:val="none" w:sz="0" w:space="0" w:color="auto"/>
        <w:left w:val="none" w:sz="0" w:space="0" w:color="auto"/>
        <w:bottom w:val="none" w:sz="0" w:space="0" w:color="auto"/>
        <w:right w:val="none" w:sz="0" w:space="0" w:color="auto"/>
      </w:divBdr>
    </w:div>
    <w:div w:id="1115176898">
      <w:bodyDiv w:val="1"/>
      <w:marLeft w:val="0"/>
      <w:marRight w:val="0"/>
      <w:marTop w:val="0"/>
      <w:marBottom w:val="0"/>
      <w:divBdr>
        <w:top w:val="none" w:sz="0" w:space="0" w:color="auto"/>
        <w:left w:val="none" w:sz="0" w:space="0" w:color="auto"/>
        <w:bottom w:val="none" w:sz="0" w:space="0" w:color="auto"/>
        <w:right w:val="none" w:sz="0" w:space="0" w:color="auto"/>
      </w:divBdr>
    </w:div>
    <w:div w:id="1126197405">
      <w:bodyDiv w:val="1"/>
      <w:marLeft w:val="0"/>
      <w:marRight w:val="0"/>
      <w:marTop w:val="0"/>
      <w:marBottom w:val="0"/>
      <w:divBdr>
        <w:top w:val="none" w:sz="0" w:space="0" w:color="auto"/>
        <w:left w:val="none" w:sz="0" w:space="0" w:color="auto"/>
        <w:bottom w:val="none" w:sz="0" w:space="0" w:color="auto"/>
        <w:right w:val="none" w:sz="0" w:space="0" w:color="auto"/>
      </w:divBdr>
    </w:div>
    <w:div w:id="1129009817">
      <w:bodyDiv w:val="1"/>
      <w:marLeft w:val="0"/>
      <w:marRight w:val="0"/>
      <w:marTop w:val="0"/>
      <w:marBottom w:val="0"/>
      <w:divBdr>
        <w:top w:val="none" w:sz="0" w:space="0" w:color="auto"/>
        <w:left w:val="none" w:sz="0" w:space="0" w:color="auto"/>
        <w:bottom w:val="none" w:sz="0" w:space="0" w:color="auto"/>
        <w:right w:val="none" w:sz="0" w:space="0" w:color="auto"/>
      </w:divBdr>
    </w:div>
    <w:div w:id="1172531300">
      <w:bodyDiv w:val="1"/>
      <w:marLeft w:val="0"/>
      <w:marRight w:val="0"/>
      <w:marTop w:val="0"/>
      <w:marBottom w:val="0"/>
      <w:divBdr>
        <w:top w:val="none" w:sz="0" w:space="0" w:color="auto"/>
        <w:left w:val="none" w:sz="0" w:space="0" w:color="auto"/>
        <w:bottom w:val="none" w:sz="0" w:space="0" w:color="auto"/>
        <w:right w:val="none" w:sz="0" w:space="0" w:color="auto"/>
      </w:divBdr>
    </w:div>
    <w:div w:id="1194735633">
      <w:bodyDiv w:val="1"/>
      <w:marLeft w:val="0"/>
      <w:marRight w:val="0"/>
      <w:marTop w:val="0"/>
      <w:marBottom w:val="0"/>
      <w:divBdr>
        <w:top w:val="none" w:sz="0" w:space="0" w:color="auto"/>
        <w:left w:val="none" w:sz="0" w:space="0" w:color="auto"/>
        <w:bottom w:val="none" w:sz="0" w:space="0" w:color="auto"/>
        <w:right w:val="none" w:sz="0" w:space="0" w:color="auto"/>
      </w:divBdr>
      <w:divsChild>
        <w:div w:id="1866404530">
          <w:marLeft w:val="0"/>
          <w:marRight w:val="0"/>
          <w:marTop w:val="0"/>
          <w:marBottom w:val="165"/>
          <w:divBdr>
            <w:top w:val="none" w:sz="0" w:space="0" w:color="auto"/>
            <w:left w:val="none" w:sz="0" w:space="0" w:color="auto"/>
            <w:bottom w:val="none" w:sz="0" w:space="0" w:color="auto"/>
            <w:right w:val="none" w:sz="0" w:space="0" w:color="auto"/>
          </w:divBdr>
          <w:divsChild>
            <w:div w:id="378751137">
              <w:marLeft w:val="0"/>
              <w:marRight w:val="0"/>
              <w:marTop w:val="0"/>
              <w:marBottom w:val="0"/>
              <w:divBdr>
                <w:top w:val="none" w:sz="0" w:space="0" w:color="auto"/>
                <w:left w:val="none" w:sz="0" w:space="0" w:color="auto"/>
                <w:bottom w:val="none" w:sz="0" w:space="0" w:color="auto"/>
                <w:right w:val="none" w:sz="0" w:space="0" w:color="auto"/>
              </w:divBdr>
              <w:divsChild>
                <w:div w:id="436408772">
                  <w:marLeft w:val="0"/>
                  <w:marRight w:val="0"/>
                  <w:marTop w:val="0"/>
                  <w:marBottom w:val="0"/>
                  <w:divBdr>
                    <w:top w:val="none" w:sz="0" w:space="0" w:color="auto"/>
                    <w:left w:val="none" w:sz="0" w:space="0" w:color="auto"/>
                    <w:bottom w:val="none" w:sz="0" w:space="0" w:color="auto"/>
                    <w:right w:val="none" w:sz="0" w:space="0" w:color="auto"/>
                  </w:divBdr>
                  <w:divsChild>
                    <w:div w:id="504051696">
                      <w:marLeft w:val="0"/>
                      <w:marRight w:val="0"/>
                      <w:marTop w:val="0"/>
                      <w:marBottom w:val="0"/>
                      <w:divBdr>
                        <w:top w:val="none" w:sz="0" w:space="0" w:color="auto"/>
                        <w:left w:val="none" w:sz="0" w:space="0" w:color="auto"/>
                        <w:bottom w:val="none" w:sz="0" w:space="0" w:color="auto"/>
                        <w:right w:val="none" w:sz="0" w:space="0" w:color="auto"/>
                      </w:divBdr>
                      <w:divsChild>
                        <w:div w:id="2043437621">
                          <w:marLeft w:val="0"/>
                          <w:marRight w:val="0"/>
                          <w:marTop w:val="0"/>
                          <w:marBottom w:val="0"/>
                          <w:divBdr>
                            <w:top w:val="none" w:sz="0" w:space="0" w:color="auto"/>
                            <w:left w:val="none" w:sz="0" w:space="0" w:color="auto"/>
                            <w:bottom w:val="none" w:sz="0" w:space="0" w:color="auto"/>
                            <w:right w:val="none" w:sz="0" w:space="0" w:color="auto"/>
                          </w:divBdr>
                          <w:divsChild>
                            <w:div w:id="970135933">
                              <w:marLeft w:val="0"/>
                              <w:marRight w:val="0"/>
                              <w:marTop w:val="0"/>
                              <w:marBottom w:val="0"/>
                              <w:divBdr>
                                <w:top w:val="none" w:sz="0" w:space="0" w:color="auto"/>
                                <w:left w:val="none" w:sz="0" w:space="0" w:color="auto"/>
                                <w:bottom w:val="none" w:sz="0" w:space="0" w:color="auto"/>
                                <w:right w:val="none" w:sz="0" w:space="0" w:color="auto"/>
                              </w:divBdr>
                            </w:div>
                            <w:div w:id="14215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25049">
      <w:bodyDiv w:val="1"/>
      <w:marLeft w:val="0"/>
      <w:marRight w:val="0"/>
      <w:marTop w:val="0"/>
      <w:marBottom w:val="0"/>
      <w:divBdr>
        <w:top w:val="none" w:sz="0" w:space="0" w:color="auto"/>
        <w:left w:val="none" w:sz="0" w:space="0" w:color="auto"/>
        <w:bottom w:val="none" w:sz="0" w:space="0" w:color="auto"/>
        <w:right w:val="none" w:sz="0" w:space="0" w:color="auto"/>
      </w:divBdr>
    </w:div>
    <w:div w:id="1206063716">
      <w:bodyDiv w:val="1"/>
      <w:marLeft w:val="0"/>
      <w:marRight w:val="0"/>
      <w:marTop w:val="0"/>
      <w:marBottom w:val="0"/>
      <w:divBdr>
        <w:top w:val="none" w:sz="0" w:space="0" w:color="auto"/>
        <w:left w:val="none" w:sz="0" w:space="0" w:color="auto"/>
        <w:bottom w:val="none" w:sz="0" w:space="0" w:color="auto"/>
        <w:right w:val="none" w:sz="0" w:space="0" w:color="auto"/>
      </w:divBdr>
    </w:div>
    <w:div w:id="1209414620">
      <w:bodyDiv w:val="1"/>
      <w:marLeft w:val="0"/>
      <w:marRight w:val="0"/>
      <w:marTop w:val="0"/>
      <w:marBottom w:val="0"/>
      <w:divBdr>
        <w:top w:val="none" w:sz="0" w:space="0" w:color="auto"/>
        <w:left w:val="none" w:sz="0" w:space="0" w:color="auto"/>
        <w:bottom w:val="none" w:sz="0" w:space="0" w:color="auto"/>
        <w:right w:val="none" w:sz="0" w:space="0" w:color="auto"/>
      </w:divBdr>
      <w:divsChild>
        <w:div w:id="205872286">
          <w:marLeft w:val="0"/>
          <w:marRight w:val="0"/>
          <w:marTop w:val="0"/>
          <w:marBottom w:val="0"/>
          <w:divBdr>
            <w:top w:val="none" w:sz="0" w:space="0" w:color="auto"/>
            <w:left w:val="none" w:sz="0" w:space="0" w:color="auto"/>
            <w:bottom w:val="none" w:sz="0" w:space="0" w:color="auto"/>
            <w:right w:val="none" w:sz="0" w:space="0" w:color="auto"/>
          </w:divBdr>
          <w:divsChild>
            <w:div w:id="813914362">
              <w:marLeft w:val="0"/>
              <w:marRight w:val="0"/>
              <w:marTop w:val="0"/>
              <w:marBottom w:val="0"/>
              <w:divBdr>
                <w:top w:val="none" w:sz="0" w:space="0" w:color="auto"/>
                <w:left w:val="none" w:sz="0" w:space="0" w:color="auto"/>
                <w:bottom w:val="none" w:sz="0" w:space="0" w:color="auto"/>
                <w:right w:val="none" w:sz="0" w:space="0" w:color="auto"/>
              </w:divBdr>
              <w:divsChild>
                <w:div w:id="2122645732">
                  <w:marLeft w:val="0"/>
                  <w:marRight w:val="0"/>
                  <w:marTop w:val="195"/>
                  <w:marBottom w:val="0"/>
                  <w:divBdr>
                    <w:top w:val="none" w:sz="0" w:space="0" w:color="auto"/>
                    <w:left w:val="none" w:sz="0" w:space="0" w:color="auto"/>
                    <w:bottom w:val="none" w:sz="0" w:space="0" w:color="auto"/>
                    <w:right w:val="none" w:sz="0" w:space="0" w:color="auto"/>
                  </w:divBdr>
                  <w:divsChild>
                    <w:div w:id="1229613003">
                      <w:marLeft w:val="0"/>
                      <w:marRight w:val="0"/>
                      <w:marTop w:val="0"/>
                      <w:marBottom w:val="0"/>
                      <w:divBdr>
                        <w:top w:val="none" w:sz="0" w:space="0" w:color="auto"/>
                        <w:left w:val="none" w:sz="0" w:space="0" w:color="auto"/>
                        <w:bottom w:val="none" w:sz="0" w:space="0" w:color="auto"/>
                        <w:right w:val="none" w:sz="0" w:space="0" w:color="auto"/>
                      </w:divBdr>
                      <w:divsChild>
                        <w:div w:id="69890555">
                          <w:marLeft w:val="0"/>
                          <w:marRight w:val="0"/>
                          <w:marTop w:val="0"/>
                          <w:marBottom w:val="0"/>
                          <w:divBdr>
                            <w:top w:val="none" w:sz="0" w:space="0" w:color="auto"/>
                            <w:left w:val="none" w:sz="0" w:space="0" w:color="auto"/>
                            <w:bottom w:val="none" w:sz="0" w:space="0" w:color="auto"/>
                            <w:right w:val="none" w:sz="0" w:space="0" w:color="auto"/>
                          </w:divBdr>
                          <w:divsChild>
                            <w:div w:id="1755664033">
                              <w:marLeft w:val="0"/>
                              <w:marRight w:val="0"/>
                              <w:marTop w:val="0"/>
                              <w:marBottom w:val="0"/>
                              <w:divBdr>
                                <w:top w:val="none" w:sz="0" w:space="0" w:color="auto"/>
                                <w:left w:val="none" w:sz="0" w:space="0" w:color="auto"/>
                                <w:bottom w:val="none" w:sz="0" w:space="0" w:color="auto"/>
                                <w:right w:val="none" w:sz="0" w:space="0" w:color="auto"/>
                              </w:divBdr>
                              <w:divsChild>
                                <w:div w:id="564529349">
                                  <w:marLeft w:val="0"/>
                                  <w:marRight w:val="0"/>
                                  <w:marTop w:val="0"/>
                                  <w:marBottom w:val="0"/>
                                  <w:divBdr>
                                    <w:top w:val="none" w:sz="0" w:space="0" w:color="auto"/>
                                    <w:left w:val="none" w:sz="0" w:space="0" w:color="auto"/>
                                    <w:bottom w:val="none" w:sz="0" w:space="0" w:color="auto"/>
                                    <w:right w:val="none" w:sz="0" w:space="0" w:color="auto"/>
                                  </w:divBdr>
                                  <w:divsChild>
                                    <w:div w:id="1721514022">
                                      <w:marLeft w:val="0"/>
                                      <w:marRight w:val="0"/>
                                      <w:marTop w:val="0"/>
                                      <w:marBottom w:val="0"/>
                                      <w:divBdr>
                                        <w:top w:val="none" w:sz="0" w:space="0" w:color="auto"/>
                                        <w:left w:val="none" w:sz="0" w:space="0" w:color="auto"/>
                                        <w:bottom w:val="none" w:sz="0" w:space="0" w:color="auto"/>
                                        <w:right w:val="none" w:sz="0" w:space="0" w:color="auto"/>
                                      </w:divBdr>
                                      <w:divsChild>
                                        <w:div w:id="1820800657">
                                          <w:marLeft w:val="0"/>
                                          <w:marRight w:val="0"/>
                                          <w:marTop w:val="0"/>
                                          <w:marBottom w:val="0"/>
                                          <w:divBdr>
                                            <w:top w:val="none" w:sz="0" w:space="0" w:color="auto"/>
                                            <w:left w:val="none" w:sz="0" w:space="0" w:color="auto"/>
                                            <w:bottom w:val="none" w:sz="0" w:space="0" w:color="auto"/>
                                            <w:right w:val="none" w:sz="0" w:space="0" w:color="auto"/>
                                          </w:divBdr>
                                          <w:divsChild>
                                            <w:div w:id="1851066001">
                                              <w:marLeft w:val="0"/>
                                              <w:marRight w:val="0"/>
                                              <w:marTop w:val="0"/>
                                              <w:marBottom w:val="0"/>
                                              <w:divBdr>
                                                <w:top w:val="none" w:sz="0" w:space="0" w:color="auto"/>
                                                <w:left w:val="none" w:sz="0" w:space="0" w:color="auto"/>
                                                <w:bottom w:val="none" w:sz="0" w:space="0" w:color="auto"/>
                                                <w:right w:val="none" w:sz="0" w:space="0" w:color="auto"/>
                                              </w:divBdr>
                                              <w:divsChild>
                                                <w:div w:id="225187541">
                                                  <w:marLeft w:val="0"/>
                                                  <w:marRight w:val="0"/>
                                                  <w:marTop w:val="0"/>
                                                  <w:marBottom w:val="0"/>
                                                  <w:divBdr>
                                                    <w:top w:val="none" w:sz="0" w:space="0" w:color="auto"/>
                                                    <w:left w:val="none" w:sz="0" w:space="0" w:color="auto"/>
                                                    <w:bottom w:val="none" w:sz="0" w:space="0" w:color="auto"/>
                                                    <w:right w:val="none" w:sz="0" w:space="0" w:color="auto"/>
                                                  </w:divBdr>
                                                  <w:divsChild>
                                                    <w:div w:id="347828863">
                                                      <w:marLeft w:val="0"/>
                                                      <w:marRight w:val="0"/>
                                                      <w:marTop w:val="0"/>
                                                      <w:marBottom w:val="180"/>
                                                      <w:divBdr>
                                                        <w:top w:val="none" w:sz="0" w:space="0" w:color="auto"/>
                                                        <w:left w:val="none" w:sz="0" w:space="0" w:color="auto"/>
                                                        <w:bottom w:val="none" w:sz="0" w:space="0" w:color="auto"/>
                                                        <w:right w:val="none" w:sz="0" w:space="0" w:color="auto"/>
                                                      </w:divBdr>
                                                      <w:divsChild>
                                                        <w:div w:id="681518460">
                                                          <w:marLeft w:val="0"/>
                                                          <w:marRight w:val="0"/>
                                                          <w:marTop w:val="0"/>
                                                          <w:marBottom w:val="0"/>
                                                          <w:divBdr>
                                                            <w:top w:val="none" w:sz="0" w:space="0" w:color="auto"/>
                                                            <w:left w:val="none" w:sz="0" w:space="0" w:color="auto"/>
                                                            <w:bottom w:val="none" w:sz="0" w:space="0" w:color="auto"/>
                                                            <w:right w:val="none" w:sz="0" w:space="0" w:color="auto"/>
                                                          </w:divBdr>
                                                          <w:divsChild>
                                                            <w:div w:id="893079312">
                                                              <w:marLeft w:val="0"/>
                                                              <w:marRight w:val="0"/>
                                                              <w:marTop w:val="0"/>
                                                              <w:marBottom w:val="0"/>
                                                              <w:divBdr>
                                                                <w:top w:val="none" w:sz="0" w:space="0" w:color="auto"/>
                                                                <w:left w:val="none" w:sz="0" w:space="0" w:color="auto"/>
                                                                <w:bottom w:val="none" w:sz="0" w:space="0" w:color="auto"/>
                                                                <w:right w:val="none" w:sz="0" w:space="0" w:color="auto"/>
                                                              </w:divBdr>
                                                              <w:divsChild>
                                                                <w:div w:id="2077698619">
                                                                  <w:marLeft w:val="0"/>
                                                                  <w:marRight w:val="0"/>
                                                                  <w:marTop w:val="0"/>
                                                                  <w:marBottom w:val="0"/>
                                                                  <w:divBdr>
                                                                    <w:top w:val="none" w:sz="0" w:space="0" w:color="auto"/>
                                                                    <w:left w:val="none" w:sz="0" w:space="0" w:color="auto"/>
                                                                    <w:bottom w:val="none" w:sz="0" w:space="0" w:color="auto"/>
                                                                    <w:right w:val="none" w:sz="0" w:space="0" w:color="auto"/>
                                                                  </w:divBdr>
                                                                  <w:divsChild>
                                                                    <w:div w:id="1955087965">
                                                                      <w:marLeft w:val="0"/>
                                                                      <w:marRight w:val="0"/>
                                                                      <w:marTop w:val="0"/>
                                                                      <w:marBottom w:val="0"/>
                                                                      <w:divBdr>
                                                                        <w:top w:val="none" w:sz="0" w:space="0" w:color="auto"/>
                                                                        <w:left w:val="none" w:sz="0" w:space="0" w:color="auto"/>
                                                                        <w:bottom w:val="none" w:sz="0" w:space="0" w:color="auto"/>
                                                                        <w:right w:val="none" w:sz="0" w:space="0" w:color="auto"/>
                                                                      </w:divBdr>
                                                                      <w:divsChild>
                                                                        <w:div w:id="780422189">
                                                                          <w:marLeft w:val="0"/>
                                                                          <w:marRight w:val="0"/>
                                                                          <w:marTop w:val="0"/>
                                                                          <w:marBottom w:val="0"/>
                                                                          <w:divBdr>
                                                                            <w:top w:val="none" w:sz="0" w:space="0" w:color="auto"/>
                                                                            <w:left w:val="none" w:sz="0" w:space="0" w:color="auto"/>
                                                                            <w:bottom w:val="none" w:sz="0" w:space="0" w:color="auto"/>
                                                                            <w:right w:val="none" w:sz="0" w:space="0" w:color="auto"/>
                                                                          </w:divBdr>
                                                                          <w:divsChild>
                                                                            <w:div w:id="17468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865714">
      <w:bodyDiv w:val="1"/>
      <w:marLeft w:val="0"/>
      <w:marRight w:val="0"/>
      <w:marTop w:val="0"/>
      <w:marBottom w:val="0"/>
      <w:divBdr>
        <w:top w:val="none" w:sz="0" w:space="0" w:color="auto"/>
        <w:left w:val="none" w:sz="0" w:space="0" w:color="auto"/>
        <w:bottom w:val="none" w:sz="0" w:space="0" w:color="auto"/>
        <w:right w:val="none" w:sz="0" w:space="0" w:color="auto"/>
      </w:divBdr>
    </w:div>
    <w:div w:id="1235164305">
      <w:bodyDiv w:val="1"/>
      <w:marLeft w:val="0"/>
      <w:marRight w:val="0"/>
      <w:marTop w:val="0"/>
      <w:marBottom w:val="0"/>
      <w:divBdr>
        <w:top w:val="none" w:sz="0" w:space="0" w:color="auto"/>
        <w:left w:val="none" w:sz="0" w:space="0" w:color="auto"/>
        <w:bottom w:val="none" w:sz="0" w:space="0" w:color="auto"/>
        <w:right w:val="none" w:sz="0" w:space="0" w:color="auto"/>
      </w:divBdr>
    </w:div>
    <w:div w:id="1260800150">
      <w:bodyDiv w:val="1"/>
      <w:marLeft w:val="0"/>
      <w:marRight w:val="0"/>
      <w:marTop w:val="0"/>
      <w:marBottom w:val="0"/>
      <w:divBdr>
        <w:top w:val="none" w:sz="0" w:space="0" w:color="auto"/>
        <w:left w:val="none" w:sz="0" w:space="0" w:color="auto"/>
        <w:bottom w:val="none" w:sz="0" w:space="0" w:color="auto"/>
        <w:right w:val="none" w:sz="0" w:space="0" w:color="auto"/>
      </w:divBdr>
    </w:div>
    <w:div w:id="1264923954">
      <w:bodyDiv w:val="1"/>
      <w:marLeft w:val="0"/>
      <w:marRight w:val="0"/>
      <w:marTop w:val="0"/>
      <w:marBottom w:val="0"/>
      <w:divBdr>
        <w:top w:val="none" w:sz="0" w:space="0" w:color="auto"/>
        <w:left w:val="none" w:sz="0" w:space="0" w:color="auto"/>
        <w:bottom w:val="none" w:sz="0" w:space="0" w:color="auto"/>
        <w:right w:val="none" w:sz="0" w:space="0" w:color="auto"/>
      </w:divBdr>
    </w:div>
    <w:div w:id="1281181864">
      <w:bodyDiv w:val="1"/>
      <w:marLeft w:val="0"/>
      <w:marRight w:val="0"/>
      <w:marTop w:val="0"/>
      <w:marBottom w:val="0"/>
      <w:divBdr>
        <w:top w:val="none" w:sz="0" w:space="0" w:color="auto"/>
        <w:left w:val="none" w:sz="0" w:space="0" w:color="auto"/>
        <w:bottom w:val="none" w:sz="0" w:space="0" w:color="auto"/>
        <w:right w:val="none" w:sz="0" w:space="0" w:color="auto"/>
      </w:divBdr>
    </w:div>
    <w:div w:id="1288703973">
      <w:bodyDiv w:val="1"/>
      <w:marLeft w:val="0"/>
      <w:marRight w:val="0"/>
      <w:marTop w:val="0"/>
      <w:marBottom w:val="0"/>
      <w:divBdr>
        <w:top w:val="none" w:sz="0" w:space="0" w:color="auto"/>
        <w:left w:val="none" w:sz="0" w:space="0" w:color="auto"/>
        <w:bottom w:val="none" w:sz="0" w:space="0" w:color="auto"/>
        <w:right w:val="none" w:sz="0" w:space="0" w:color="auto"/>
      </w:divBdr>
    </w:div>
    <w:div w:id="1293365419">
      <w:bodyDiv w:val="1"/>
      <w:marLeft w:val="0"/>
      <w:marRight w:val="0"/>
      <w:marTop w:val="0"/>
      <w:marBottom w:val="0"/>
      <w:divBdr>
        <w:top w:val="none" w:sz="0" w:space="0" w:color="auto"/>
        <w:left w:val="none" w:sz="0" w:space="0" w:color="auto"/>
        <w:bottom w:val="none" w:sz="0" w:space="0" w:color="auto"/>
        <w:right w:val="none" w:sz="0" w:space="0" w:color="auto"/>
      </w:divBdr>
    </w:div>
    <w:div w:id="1299451670">
      <w:bodyDiv w:val="1"/>
      <w:marLeft w:val="0"/>
      <w:marRight w:val="0"/>
      <w:marTop w:val="0"/>
      <w:marBottom w:val="0"/>
      <w:divBdr>
        <w:top w:val="none" w:sz="0" w:space="0" w:color="auto"/>
        <w:left w:val="none" w:sz="0" w:space="0" w:color="auto"/>
        <w:bottom w:val="none" w:sz="0" w:space="0" w:color="auto"/>
        <w:right w:val="none" w:sz="0" w:space="0" w:color="auto"/>
      </w:divBdr>
    </w:div>
    <w:div w:id="1306935878">
      <w:bodyDiv w:val="1"/>
      <w:marLeft w:val="0"/>
      <w:marRight w:val="0"/>
      <w:marTop w:val="0"/>
      <w:marBottom w:val="0"/>
      <w:divBdr>
        <w:top w:val="none" w:sz="0" w:space="0" w:color="auto"/>
        <w:left w:val="none" w:sz="0" w:space="0" w:color="auto"/>
        <w:bottom w:val="none" w:sz="0" w:space="0" w:color="auto"/>
        <w:right w:val="none" w:sz="0" w:space="0" w:color="auto"/>
      </w:divBdr>
    </w:div>
    <w:div w:id="1334796819">
      <w:bodyDiv w:val="1"/>
      <w:marLeft w:val="0"/>
      <w:marRight w:val="0"/>
      <w:marTop w:val="0"/>
      <w:marBottom w:val="0"/>
      <w:divBdr>
        <w:top w:val="none" w:sz="0" w:space="0" w:color="auto"/>
        <w:left w:val="none" w:sz="0" w:space="0" w:color="auto"/>
        <w:bottom w:val="none" w:sz="0" w:space="0" w:color="auto"/>
        <w:right w:val="none" w:sz="0" w:space="0" w:color="auto"/>
      </w:divBdr>
    </w:div>
    <w:div w:id="1383943793">
      <w:bodyDiv w:val="1"/>
      <w:marLeft w:val="0"/>
      <w:marRight w:val="0"/>
      <w:marTop w:val="0"/>
      <w:marBottom w:val="0"/>
      <w:divBdr>
        <w:top w:val="none" w:sz="0" w:space="0" w:color="auto"/>
        <w:left w:val="none" w:sz="0" w:space="0" w:color="auto"/>
        <w:bottom w:val="none" w:sz="0" w:space="0" w:color="auto"/>
        <w:right w:val="none" w:sz="0" w:space="0" w:color="auto"/>
      </w:divBdr>
    </w:div>
    <w:div w:id="1390497461">
      <w:bodyDiv w:val="1"/>
      <w:marLeft w:val="0"/>
      <w:marRight w:val="0"/>
      <w:marTop w:val="0"/>
      <w:marBottom w:val="0"/>
      <w:divBdr>
        <w:top w:val="none" w:sz="0" w:space="0" w:color="auto"/>
        <w:left w:val="none" w:sz="0" w:space="0" w:color="auto"/>
        <w:bottom w:val="none" w:sz="0" w:space="0" w:color="auto"/>
        <w:right w:val="none" w:sz="0" w:space="0" w:color="auto"/>
      </w:divBdr>
    </w:div>
    <w:div w:id="1394424733">
      <w:bodyDiv w:val="1"/>
      <w:marLeft w:val="0"/>
      <w:marRight w:val="0"/>
      <w:marTop w:val="0"/>
      <w:marBottom w:val="0"/>
      <w:divBdr>
        <w:top w:val="none" w:sz="0" w:space="0" w:color="auto"/>
        <w:left w:val="none" w:sz="0" w:space="0" w:color="auto"/>
        <w:bottom w:val="none" w:sz="0" w:space="0" w:color="auto"/>
        <w:right w:val="none" w:sz="0" w:space="0" w:color="auto"/>
      </w:divBdr>
    </w:div>
    <w:div w:id="1420567353">
      <w:bodyDiv w:val="1"/>
      <w:marLeft w:val="0"/>
      <w:marRight w:val="0"/>
      <w:marTop w:val="0"/>
      <w:marBottom w:val="0"/>
      <w:divBdr>
        <w:top w:val="none" w:sz="0" w:space="0" w:color="auto"/>
        <w:left w:val="none" w:sz="0" w:space="0" w:color="auto"/>
        <w:bottom w:val="none" w:sz="0" w:space="0" w:color="auto"/>
        <w:right w:val="none" w:sz="0" w:space="0" w:color="auto"/>
      </w:divBdr>
    </w:div>
    <w:div w:id="1424759559">
      <w:bodyDiv w:val="1"/>
      <w:marLeft w:val="0"/>
      <w:marRight w:val="0"/>
      <w:marTop w:val="0"/>
      <w:marBottom w:val="0"/>
      <w:divBdr>
        <w:top w:val="none" w:sz="0" w:space="0" w:color="auto"/>
        <w:left w:val="none" w:sz="0" w:space="0" w:color="auto"/>
        <w:bottom w:val="none" w:sz="0" w:space="0" w:color="auto"/>
        <w:right w:val="none" w:sz="0" w:space="0" w:color="auto"/>
      </w:divBdr>
    </w:div>
    <w:div w:id="1426682136">
      <w:bodyDiv w:val="1"/>
      <w:marLeft w:val="0"/>
      <w:marRight w:val="0"/>
      <w:marTop w:val="0"/>
      <w:marBottom w:val="0"/>
      <w:divBdr>
        <w:top w:val="none" w:sz="0" w:space="0" w:color="auto"/>
        <w:left w:val="none" w:sz="0" w:space="0" w:color="auto"/>
        <w:bottom w:val="none" w:sz="0" w:space="0" w:color="auto"/>
        <w:right w:val="none" w:sz="0" w:space="0" w:color="auto"/>
      </w:divBdr>
    </w:div>
    <w:div w:id="1432047843">
      <w:bodyDiv w:val="1"/>
      <w:marLeft w:val="0"/>
      <w:marRight w:val="0"/>
      <w:marTop w:val="0"/>
      <w:marBottom w:val="0"/>
      <w:divBdr>
        <w:top w:val="none" w:sz="0" w:space="0" w:color="auto"/>
        <w:left w:val="none" w:sz="0" w:space="0" w:color="auto"/>
        <w:bottom w:val="none" w:sz="0" w:space="0" w:color="auto"/>
        <w:right w:val="none" w:sz="0" w:space="0" w:color="auto"/>
      </w:divBdr>
    </w:div>
    <w:div w:id="1499154416">
      <w:bodyDiv w:val="1"/>
      <w:marLeft w:val="0"/>
      <w:marRight w:val="0"/>
      <w:marTop w:val="0"/>
      <w:marBottom w:val="0"/>
      <w:divBdr>
        <w:top w:val="none" w:sz="0" w:space="0" w:color="auto"/>
        <w:left w:val="none" w:sz="0" w:space="0" w:color="auto"/>
        <w:bottom w:val="none" w:sz="0" w:space="0" w:color="auto"/>
        <w:right w:val="none" w:sz="0" w:space="0" w:color="auto"/>
      </w:divBdr>
    </w:div>
    <w:div w:id="1524590526">
      <w:bodyDiv w:val="1"/>
      <w:marLeft w:val="0"/>
      <w:marRight w:val="0"/>
      <w:marTop w:val="0"/>
      <w:marBottom w:val="0"/>
      <w:divBdr>
        <w:top w:val="none" w:sz="0" w:space="0" w:color="auto"/>
        <w:left w:val="none" w:sz="0" w:space="0" w:color="auto"/>
        <w:bottom w:val="none" w:sz="0" w:space="0" w:color="auto"/>
        <w:right w:val="none" w:sz="0" w:space="0" w:color="auto"/>
      </w:divBdr>
    </w:div>
    <w:div w:id="1529834048">
      <w:bodyDiv w:val="1"/>
      <w:marLeft w:val="0"/>
      <w:marRight w:val="0"/>
      <w:marTop w:val="0"/>
      <w:marBottom w:val="0"/>
      <w:divBdr>
        <w:top w:val="none" w:sz="0" w:space="0" w:color="auto"/>
        <w:left w:val="none" w:sz="0" w:space="0" w:color="auto"/>
        <w:bottom w:val="none" w:sz="0" w:space="0" w:color="auto"/>
        <w:right w:val="none" w:sz="0" w:space="0" w:color="auto"/>
      </w:divBdr>
    </w:div>
    <w:div w:id="1538857253">
      <w:bodyDiv w:val="1"/>
      <w:marLeft w:val="0"/>
      <w:marRight w:val="0"/>
      <w:marTop w:val="0"/>
      <w:marBottom w:val="0"/>
      <w:divBdr>
        <w:top w:val="none" w:sz="0" w:space="0" w:color="auto"/>
        <w:left w:val="none" w:sz="0" w:space="0" w:color="auto"/>
        <w:bottom w:val="none" w:sz="0" w:space="0" w:color="auto"/>
        <w:right w:val="none" w:sz="0" w:space="0" w:color="auto"/>
      </w:divBdr>
    </w:div>
    <w:div w:id="1542664621">
      <w:bodyDiv w:val="1"/>
      <w:marLeft w:val="0"/>
      <w:marRight w:val="0"/>
      <w:marTop w:val="0"/>
      <w:marBottom w:val="0"/>
      <w:divBdr>
        <w:top w:val="none" w:sz="0" w:space="0" w:color="auto"/>
        <w:left w:val="none" w:sz="0" w:space="0" w:color="auto"/>
        <w:bottom w:val="none" w:sz="0" w:space="0" w:color="auto"/>
        <w:right w:val="none" w:sz="0" w:space="0" w:color="auto"/>
      </w:divBdr>
    </w:div>
    <w:div w:id="1557352263">
      <w:bodyDiv w:val="1"/>
      <w:marLeft w:val="0"/>
      <w:marRight w:val="0"/>
      <w:marTop w:val="0"/>
      <w:marBottom w:val="0"/>
      <w:divBdr>
        <w:top w:val="none" w:sz="0" w:space="0" w:color="auto"/>
        <w:left w:val="none" w:sz="0" w:space="0" w:color="auto"/>
        <w:bottom w:val="none" w:sz="0" w:space="0" w:color="auto"/>
        <w:right w:val="none" w:sz="0" w:space="0" w:color="auto"/>
      </w:divBdr>
    </w:div>
    <w:div w:id="1570529594">
      <w:bodyDiv w:val="1"/>
      <w:marLeft w:val="0"/>
      <w:marRight w:val="0"/>
      <w:marTop w:val="0"/>
      <w:marBottom w:val="0"/>
      <w:divBdr>
        <w:top w:val="none" w:sz="0" w:space="0" w:color="auto"/>
        <w:left w:val="none" w:sz="0" w:space="0" w:color="auto"/>
        <w:bottom w:val="none" w:sz="0" w:space="0" w:color="auto"/>
        <w:right w:val="none" w:sz="0" w:space="0" w:color="auto"/>
      </w:divBdr>
      <w:divsChild>
        <w:div w:id="1615820804">
          <w:marLeft w:val="0"/>
          <w:marRight w:val="0"/>
          <w:marTop w:val="0"/>
          <w:marBottom w:val="0"/>
          <w:divBdr>
            <w:top w:val="none" w:sz="0" w:space="0" w:color="auto"/>
            <w:left w:val="none" w:sz="0" w:space="0" w:color="auto"/>
            <w:bottom w:val="none" w:sz="0" w:space="0" w:color="auto"/>
            <w:right w:val="none" w:sz="0" w:space="0" w:color="auto"/>
          </w:divBdr>
          <w:divsChild>
            <w:div w:id="1587761257">
              <w:marLeft w:val="0"/>
              <w:marRight w:val="0"/>
              <w:marTop w:val="0"/>
              <w:marBottom w:val="0"/>
              <w:divBdr>
                <w:top w:val="none" w:sz="0" w:space="0" w:color="auto"/>
                <w:left w:val="none" w:sz="0" w:space="0" w:color="auto"/>
                <w:bottom w:val="none" w:sz="0" w:space="0" w:color="auto"/>
                <w:right w:val="none" w:sz="0" w:space="0" w:color="auto"/>
              </w:divBdr>
              <w:divsChild>
                <w:div w:id="1678927344">
                  <w:marLeft w:val="0"/>
                  <w:marRight w:val="0"/>
                  <w:marTop w:val="0"/>
                  <w:marBottom w:val="0"/>
                  <w:divBdr>
                    <w:top w:val="none" w:sz="0" w:space="0" w:color="auto"/>
                    <w:left w:val="none" w:sz="0" w:space="0" w:color="auto"/>
                    <w:bottom w:val="none" w:sz="0" w:space="0" w:color="auto"/>
                    <w:right w:val="none" w:sz="0" w:space="0" w:color="auto"/>
                  </w:divBdr>
                  <w:divsChild>
                    <w:div w:id="2959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411">
      <w:bodyDiv w:val="1"/>
      <w:marLeft w:val="0"/>
      <w:marRight w:val="0"/>
      <w:marTop w:val="0"/>
      <w:marBottom w:val="0"/>
      <w:divBdr>
        <w:top w:val="none" w:sz="0" w:space="0" w:color="auto"/>
        <w:left w:val="none" w:sz="0" w:space="0" w:color="auto"/>
        <w:bottom w:val="none" w:sz="0" w:space="0" w:color="auto"/>
        <w:right w:val="none" w:sz="0" w:space="0" w:color="auto"/>
      </w:divBdr>
    </w:div>
    <w:div w:id="1590119254">
      <w:bodyDiv w:val="1"/>
      <w:marLeft w:val="0"/>
      <w:marRight w:val="0"/>
      <w:marTop w:val="0"/>
      <w:marBottom w:val="0"/>
      <w:divBdr>
        <w:top w:val="none" w:sz="0" w:space="0" w:color="auto"/>
        <w:left w:val="none" w:sz="0" w:space="0" w:color="auto"/>
        <w:bottom w:val="none" w:sz="0" w:space="0" w:color="auto"/>
        <w:right w:val="none" w:sz="0" w:space="0" w:color="auto"/>
      </w:divBdr>
    </w:div>
    <w:div w:id="1597710907">
      <w:bodyDiv w:val="1"/>
      <w:marLeft w:val="0"/>
      <w:marRight w:val="0"/>
      <w:marTop w:val="0"/>
      <w:marBottom w:val="0"/>
      <w:divBdr>
        <w:top w:val="none" w:sz="0" w:space="0" w:color="auto"/>
        <w:left w:val="none" w:sz="0" w:space="0" w:color="auto"/>
        <w:bottom w:val="none" w:sz="0" w:space="0" w:color="auto"/>
        <w:right w:val="none" w:sz="0" w:space="0" w:color="auto"/>
      </w:divBdr>
    </w:div>
    <w:div w:id="1608855861">
      <w:bodyDiv w:val="1"/>
      <w:marLeft w:val="0"/>
      <w:marRight w:val="0"/>
      <w:marTop w:val="0"/>
      <w:marBottom w:val="0"/>
      <w:divBdr>
        <w:top w:val="none" w:sz="0" w:space="0" w:color="auto"/>
        <w:left w:val="none" w:sz="0" w:space="0" w:color="auto"/>
        <w:bottom w:val="none" w:sz="0" w:space="0" w:color="auto"/>
        <w:right w:val="none" w:sz="0" w:space="0" w:color="auto"/>
      </w:divBdr>
    </w:div>
    <w:div w:id="1611086699">
      <w:bodyDiv w:val="1"/>
      <w:marLeft w:val="0"/>
      <w:marRight w:val="0"/>
      <w:marTop w:val="0"/>
      <w:marBottom w:val="0"/>
      <w:divBdr>
        <w:top w:val="none" w:sz="0" w:space="0" w:color="auto"/>
        <w:left w:val="none" w:sz="0" w:space="0" w:color="auto"/>
        <w:bottom w:val="none" w:sz="0" w:space="0" w:color="auto"/>
        <w:right w:val="none" w:sz="0" w:space="0" w:color="auto"/>
      </w:divBdr>
      <w:divsChild>
        <w:div w:id="1169446910">
          <w:marLeft w:val="0"/>
          <w:marRight w:val="0"/>
          <w:marTop w:val="0"/>
          <w:marBottom w:val="0"/>
          <w:divBdr>
            <w:top w:val="none" w:sz="0" w:space="0" w:color="auto"/>
            <w:left w:val="none" w:sz="0" w:space="0" w:color="auto"/>
            <w:bottom w:val="none" w:sz="0" w:space="0" w:color="auto"/>
            <w:right w:val="none" w:sz="0" w:space="0" w:color="auto"/>
          </w:divBdr>
          <w:divsChild>
            <w:div w:id="680937976">
              <w:marLeft w:val="0"/>
              <w:marRight w:val="0"/>
              <w:marTop w:val="0"/>
              <w:marBottom w:val="0"/>
              <w:divBdr>
                <w:top w:val="none" w:sz="0" w:space="0" w:color="auto"/>
                <w:left w:val="none" w:sz="0" w:space="0" w:color="auto"/>
                <w:bottom w:val="none" w:sz="0" w:space="0" w:color="auto"/>
                <w:right w:val="none" w:sz="0" w:space="0" w:color="auto"/>
              </w:divBdr>
              <w:divsChild>
                <w:div w:id="942961773">
                  <w:marLeft w:val="0"/>
                  <w:marRight w:val="0"/>
                  <w:marTop w:val="0"/>
                  <w:marBottom w:val="0"/>
                  <w:divBdr>
                    <w:top w:val="none" w:sz="0" w:space="0" w:color="auto"/>
                    <w:left w:val="none" w:sz="0" w:space="0" w:color="auto"/>
                    <w:bottom w:val="none" w:sz="0" w:space="0" w:color="auto"/>
                    <w:right w:val="none" w:sz="0" w:space="0" w:color="auto"/>
                  </w:divBdr>
                  <w:divsChild>
                    <w:div w:id="1927497758">
                      <w:marLeft w:val="0"/>
                      <w:marRight w:val="0"/>
                      <w:marTop w:val="0"/>
                      <w:marBottom w:val="0"/>
                      <w:divBdr>
                        <w:top w:val="none" w:sz="0" w:space="0" w:color="auto"/>
                        <w:left w:val="none" w:sz="0" w:space="0" w:color="auto"/>
                        <w:bottom w:val="none" w:sz="0" w:space="0" w:color="auto"/>
                        <w:right w:val="none" w:sz="0" w:space="0" w:color="auto"/>
                      </w:divBdr>
                      <w:divsChild>
                        <w:div w:id="826819472">
                          <w:marLeft w:val="0"/>
                          <w:marRight w:val="0"/>
                          <w:marTop w:val="0"/>
                          <w:marBottom w:val="0"/>
                          <w:divBdr>
                            <w:top w:val="none" w:sz="0" w:space="0" w:color="auto"/>
                            <w:left w:val="none" w:sz="0" w:space="0" w:color="auto"/>
                            <w:bottom w:val="none" w:sz="0" w:space="0" w:color="auto"/>
                            <w:right w:val="none" w:sz="0" w:space="0" w:color="auto"/>
                          </w:divBdr>
                        </w:div>
                        <w:div w:id="133371082">
                          <w:marLeft w:val="0"/>
                          <w:marRight w:val="0"/>
                          <w:marTop w:val="150"/>
                          <w:marBottom w:val="0"/>
                          <w:divBdr>
                            <w:top w:val="none" w:sz="0" w:space="0" w:color="auto"/>
                            <w:left w:val="none" w:sz="0" w:space="0" w:color="auto"/>
                            <w:bottom w:val="none" w:sz="0" w:space="0" w:color="auto"/>
                            <w:right w:val="none" w:sz="0" w:space="0" w:color="auto"/>
                          </w:divBdr>
                          <w:divsChild>
                            <w:div w:id="342633310">
                              <w:marLeft w:val="0"/>
                              <w:marRight w:val="0"/>
                              <w:marTop w:val="0"/>
                              <w:marBottom w:val="0"/>
                              <w:divBdr>
                                <w:top w:val="none" w:sz="0" w:space="0" w:color="auto"/>
                                <w:left w:val="none" w:sz="0" w:space="0" w:color="auto"/>
                                <w:bottom w:val="none" w:sz="0" w:space="0" w:color="auto"/>
                                <w:right w:val="none" w:sz="0" w:space="0" w:color="auto"/>
                              </w:divBdr>
                            </w:div>
                            <w:div w:id="1311591896">
                              <w:marLeft w:val="0"/>
                              <w:marRight w:val="0"/>
                              <w:marTop w:val="0"/>
                              <w:marBottom w:val="0"/>
                              <w:divBdr>
                                <w:top w:val="none" w:sz="0" w:space="0" w:color="auto"/>
                                <w:left w:val="none" w:sz="0" w:space="0" w:color="auto"/>
                                <w:bottom w:val="none" w:sz="0" w:space="0" w:color="auto"/>
                                <w:right w:val="none" w:sz="0" w:space="0" w:color="auto"/>
                              </w:divBdr>
                            </w:div>
                          </w:divsChild>
                        </w:div>
                        <w:div w:id="3550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5598">
      <w:bodyDiv w:val="1"/>
      <w:marLeft w:val="0"/>
      <w:marRight w:val="0"/>
      <w:marTop w:val="0"/>
      <w:marBottom w:val="0"/>
      <w:divBdr>
        <w:top w:val="none" w:sz="0" w:space="0" w:color="auto"/>
        <w:left w:val="none" w:sz="0" w:space="0" w:color="auto"/>
        <w:bottom w:val="none" w:sz="0" w:space="0" w:color="auto"/>
        <w:right w:val="none" w:sz="0" w:space="0" w:color="auto"/>
      </w:divBdr>
    </w:div>
    <w:div w:id="1648316171">
      <w:bodyDiv w:val="1"/>
      <w:marLeft w:val="0"/>
      <w:marRight w:val="0"/>
      <w:marTop w:val="0"/>
      <w:marBottom w:val="0"/>
      <w:divBdr>
        <w:top w:val="none" w:sz="0" w:space="0" w:color="auto"/>
        <w:left w:val="none" w:sz="0" w:space="0" w:color="auto"/>
        <w:bottom w:val="none" w:sz="0" w:space="0" w:color="auto"/>
        <w:right w:val="none" w:sz="0" w:space="0" w:color="auto"/>
      </w:divBdr>
    </w:div>
    <w:div w:id="1667436960">
      <w:bodyDiv w:val="1"/>
      <w:marLeft w:val="0"/>
      <w:marRight w:val="0"/>
      <w:marTop w:val="0"/>
      <w:marBottom w:val="0"/>
      <w:divBdr>
        <w:top w:val="none" w:sz="0" w:space="0" w:color="auto"/>
        <w:left w:val="none" w:sz="0" w:space="0" w:color="auto"/>
        <w:bottom w:val="none" w:sz="0" w:space="0" w:color="auto"/>
        <w:right w:val="none" w:sz="0" w:space="0" w:color="auto"/>
      </w:divBdr>
    </w:div>
    <w:div w:id="1684089613">
      <w:bodyDiv w:val="1"/>
      <w:marLeft w:val="0"/>
      <w:marRight w:val="0"/>
      <w:marTop w:val="0"/>
      <w:marBottom w:val="0"/>
      <w:divBdr>
        <w:top w:val="none" w:sz="0" w:space="0" w:color="auto"/>
        <w:left w:val="none" w:sz="0" w:space="0" w:color="auto"/>
        <w:bottom w:val="none" w:sz="0" w:space="0" w:color="auto"/>
        <w:right w:val="none" w:sz="0" w:space="0" w:color="auto"/>
      </w:divBdr>
    </w:div>
    <w:div w:id="1719282640">
      <w:bodyDiv w:val="1"/>
      <w:marLeft w:val="0"/>
      <w:marRight w:val="0"/>
      <w:marTop w:val="0"/>
      <w:marBottom w:val="0"/>
      <w:divBdr>
        <w:top w:val="none" w:sz="0" w:space="0" w:color="auto"/>
        <w:left w:val="none" w:sz="0" w:space="0" w:color="auto"/>
        <w:bottom w:val="none" w:sz="0" w:space="0" w:color="auto"/>
        <w:right w:val="none" w:sz="0" w:space="0" w:color="auto"/>
      </w:divBdr>
    </w:div>
    <w:div w:id="1731613272">
      <w:bodyDiv w:val="1"/>
      <w:marLeft w:val="0"/>
      <w:marRight w:val="0"/>
      <w:marTop w:val="0"/>
      <w:marBottom w:val="0"/>
      <w:divBdr>
        <w:top w:val="none" w:sz="0" w:space="0" w:color="auto"/>
        <w:left w:val="none" w:sz="0" w:space="0" w:color="auto"/>
        <w:bottom w:val="none" w:sz="0" w:space="0" w:color="auto"/>
        <w:right w:val="none" w:sz="0" w:space="0" w:color="auto"/>
      </w:divBdr>
    </w:div>
    <w:div w:id="1805926932">
      <w:bodyDiv w:val="1"/>
      <w:marLeft w:val="0"/>
      <w:marRight w:val="0"/>
      <w:marTop w:val="0"/>
      <w:marBottom w:val="0"/>
      <w:divBdr>
        <w:top w:val="none" w:sz="0" w:space="0" w:color="auto"/>
        <w:left w:val="none" w:sz="0" w:space="0" w:color="auto"/>
        <w:bottom w:val="none" w:sz="0" w:space="0" w:color="auto"/>
        <w:right w:val="none" w:sz="0" w:space="0" w:color="auto"/>
      </w:divBdr>
    </w:div>
    <w:div w:id="1807234509">
      <w:bodyDiv w:val="1"/>
      <w:marLeft w:val="0"/>
      <w:marRight w:val="0"/>
      <w:marTop w:val="0"/>
      <w:marBottom w:val="0"/>
      <w:divBdr>
        <w:top w:val="none" w:sz="0" w:space="0" w:color="auto"/>
        <w:left w:val="none" w:sz="0" w:space="0" w:color="auto"/>
        <w:bottom w:val="none" w:sz="0" w:space="0" w:color="auto"/>
        <w:right w:val="none" w:sz="0" w:space="0" w:color="auto"/>
      </w:divBdr>
    </w:div>
    <w:div w:id="1815949367">
      <w:bodyDiv w:val="1"/>
      <w:marLeft w:val="0"/>
      <w:marRight w:val="0"/>
      <w:marTop w:val="0"/>
      <w:marBottom w:val="0"/>
      <w:divBdr>
        <w:top w:val="none" w:sz="0" w:space="0" w:color="auto"/>
        <w:left w:val="none" w:sz="0" w:space="0" w:color="auto"/>
        <w:bottom w:val="none" w:sz="0" w:space="0" w:color="auto"/>
        <w:right w:val="none" w:sz="0" w:space="0" w:color="auto"/>
      </w:divBdr>
    </w:div>
    <w:div w:id="1820489609">
      <w:bodyDiv w:val="1"/>
      <w:marLeft w:val="0"/>
      <w:marRight w:val="0"/>
      <w:marTop w:val="0"/>
      <w:marBottom w:val="0"/>
      <w:divBdr>
        <w:top w:val="none" w:sz="0" w:space="0" w:color="auto"/>
        <w:left w:val="none" w:sz="0" w:space="0" w:color="auto"/>
        <w:bottom w:val="none" w:sz="0" w:space="0" w:color="auto"/>
        <w:right w:val="none" w:sz="0" w:space="0" w:color="auto"/>
      </w:divBdr>
    </w:div>
    <w:div w:id="1896773842">
      <w:bodyDiv w:val="1"/>
      <w:marLeft w:val="0"/>
      <w:marRight w:val="0"/>
      <w:marTop w:val="0"/>
      <w:marBottom w:val="0"/>
      <w:divBdr>
        <w:top w:val="none" w:sz="0" w:space="0" w:color="auto"/>
        <w:left w:val="none" w:sz="0" w:space="0" w:color="auto"/>
        <w:bottom w:val="none" w:sz="0" w:space="0" w:color="auto"/>
        <w:right w:val="none" w:sz="0" w:space="0" w:color="auto"/>
      </w:divBdr>
      <w:divsChild>
        <w:div w:id="1783764439">
          <w:marLeft w:val="0"/>
          <w:marRight w:val="0"/>
          <w:marTop w:val="0"/>
          <w:marBottom w:val="0"/>
          <w:divBdr>
            <w:top w:val="none" w:sz="0" w:space="0" w:color="auto"/>
            <w:left w:val="none" w:sz="0" w:space="0" w:color="auto"/>
            <w:bottom w:val="none" w:sz="0" w:space="0" w:color="auto"/>
            <w:right w:val="none" w:sz="0" w:space="0" w:color="auto"/>
          </w:divBdr>
          <w:divsChild>
            <w:div w:id="494881963">
              <w:marLeft w:val="0"/>
              <w:marRight w:val="0"/>
              <w:marTop w:val="0"/>
              <w:marBottom w:val="0"/>
              <w:divBdr>
                <w:top w:val="none" w:sz="0" w:space="0" w:color="auto"/>
                <w:left w:val="none" w:sz="0" w:space="0" w:color="auto"/>
                <w:bottom w:val="none" w:sz="0" w:space="0" w:color="auto"/>
                <w:right w:val="none" w:sz="0" w:space="0" w:color="auto"/>
              </w:divBdr>
              <w:divsChild>
                <w:div w:id="1742486950">
                  <w:marLeft w:val="0"/>
                  <w:marRight w:val="0"/>
                  <w:marTop w:val="0"/>
                  <w:marBottom w:val="0"/>
                  <w:divBdr>
                    <w:top w:val="none" w:sz="0" w:space="0" w:color="auto"/>
                    <w:left w:val="none" w:sz="0" w:space="0" w:color="auto"/>
                    <w:bottom w:val="none" w:sz="0" w:space="0" w:color="auto"/>
                    <w:right w:val="none" w:sz="0" w:space="0" w:color="auto"/>
                  </w:divBdr>
                  <w:divsChild>
                    <w:div w:id="1581787108">
                      <w:marLeft w:val="0"/>
                      <w:marRight w:val="0"/>
                      <w:marTop w:val="0"/>
                      <w:marBottom w:val="0"/>
                      <w:divBdr>
                        <w:top w:val="none" w:sz="0" w:space="0" w:color="auto"/>
                        <w:left w:val="none" w:sz="0" w:space="0" w:color="auto"/>
                        <w:bottom w:val="none" w:sz="0" w:space="0" w:color="auto"/>
                        <w:right w:val="none" w:sz="0" w:space="0" w:color="auto"/>
                      </w:divBdr>
                      <w:divsChild>
                        <w:div w:id="1996177031">
                          <w:marLeft w:val="0"/>
                          <w:marRight w:val="0"/>
                          <w:marTop w:val="0"/>
                          <w:marBottom w:val="0"/>
                          <w:divBdr>
                            <w:top w:val="none" w:sz="0" w:space="0" w:color="auto"/>
                            <w:left w:val="none" w:sz="0" w:space="0" w:color="auto"/>
                            <w:bottom w:val="none" w:sz="0" w:space="0" w:color="auto"/>
                            <w:right w:val="none" w:sz="0" w:space="0" w:color="auto"/>
                          </w:divBdr>
                          <w:divsChild>
                            <w:div w:id="6130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8639">
      <w:bodyDiv w:val="1"/>
      <w:marLeft w:val="0"/>
      <w:marRight w:val="0"/>
      <w:marTop w:val="0"/>
      <w:marBottom w:val="0"/>
      <w:divBdr>
        <w:top w:val="none" w:sz="0" w:space="0" w:color="auto"/>
        <w:left w:val="none" w:sz="0" w:space="0" w:color="auto"/>
        <w:bottom w:val="none" w:sz="0" w:space="0" w:color="auto"/>
        <w:right w:val="none" w:sz="0" w:space="0" w:color="auto"/>
      </w:divBdr>
    </w:div>
    <w:div w:id="1901987019">
      <w:bodyDiv w:val="1"/>
      <w:marLeft w:val="0"/>
      <w:marRight w:val="0"/>
      <w:marTop w:val="0"/>
      <w:marBottom w:val="0"/>
      <w:divBdr>
        <w:top w:val="none" w:sz="0" w:space="0" w:color="auto"/>
        <w:left w:val="none" w:sz="0" w:space="0" w:color="auto"/>
        <w:bottom w:val="none" w:sz="0" w:space="0" w:color="auto"/>
        <w:right w:val="none" w:sz="0" w:space="0" w:color="auto"/>
      </w:divBdr>
    </w:div>
    <w:div w:id="1915158988">
      <w:bodyDiv w:val="1"/>
      <w:marLeft w:val="0"/>
      <w:marRight w:val="0"/>
      <w:marTop w:val="0"/>
      <w:marBottom w:val="0"/>
      <w:divBdr>
        <w:top w:val="none" w:sz="0" w:space="0" w:color="auto"/>
        <w:left w:val="none" w:sz="0" w:space="0" w:color="auto"/>
        <w:bottom w:val="none" w:sz="0" w:space="0" w:color="auto"/>
        <w:right w:val="none" w:sz="0" w:space="0" w:color="auto"/>
      </w:divBdr>
    </w:div>
    <w:div w:id="1916890348">
      <w:bodyDiv w:val="1"/>
      <w:marLeft w:val="0"/>
      <w:marRight w:val="0"/>
      <w:marTop w:val="0"/>
      <w:marBottom w:val="0"/>
      <w:divBdr>
        <w:top w:val="none" w:sz="0" w:space="0" w:color="auto"/>
        <w:left w:val="none" w:sz="0" w:space="0" w:color="auto"/>
        <w:bottom w:val="none" w:sz="0" w:space="0" w:color="auto"/>
        <w:right w:val="none" w:sz="0" w:space="0" w:color="auto"/>
      </w:divBdr>
    </w:div>
    <w:div w:id="1939751463">
      <w:bodyDiv w:val="1"/>
      <w:marLeft w:val="0"/>
      <w:marRight w:val="0"/>
      <w:marTop w:val="0"/>
      <w:marBottom w:val="0"/>
      <w:divBdr>
        <w:top w:val="none" w:sz="0" w:space="0" w:color="auto"/>
        <w:left w:val="none" w:sz="0" w:space="0" w:color="auto"/>
        <w:bottom w:val="none" w:sz="0" w:space="0" w:color="auto"/>
        <w:right w:val="none" w:sz="0" w:space="0" w:color="auto"/>
      </w:divBdr>
    </w:div>
    <w:div w:id="1945768551">
      <w:bodyDiv w:val="1"/>
      <w:marLeft w:val="0"/>
      <w:marRight w:val="0"/>
      <w:marTop w:val="0"/>
      <w:marBottom w:val="0"/>
      <w:divBdr>
        <w:top w:val="none" w:sz="0" w:space="0" w:color="auto"/>
        <w:left w:val="none" w:sz="0" w:space="0" w:color="auto"/>
        <w:bottom w:val="none" w:sz="0" w:space="0" w:color="auto"/>
        <w:right w:val="none" w:sz="0" w:space="0" w:color="auto"/>
      </w:divBdr>
    </w:div>
    <w:div w:id="1949853501">
      <w:bodyDiv w:val="1"/>
      <w:marLeft w:val="0"/>
      <w:marRight w:val="0"/>
      <w:marTop w:val="0"/>
      <w:marBottom w:val="0"/>
      <w:divBdr>
        <w:top w:val="none" w:sz="0" w:space="0" w:color="auto"/>
        <w:left w:val="none" w:sz="0" w:space="0" w:color="auto"/>
        <w:bottom w:val="none" w:sz="0" w:space="0" w:color="auto"/>
        <w:right w:val="none" w:sz="0" w:space="0" w:color="auto"/>
      </w:divBdr>
    </w:div>
    <w:div w:id="1953396225">
      <w:bodyDiv w:val="1"/>
      <w:marLeft w:val="0"/>
      <w:marRight w:val="0"/>
      <w:marTop w:val="0"/>
      <w:marBottom w:val="0"/>
      <w:divBdr>
        <w:top w:val="none" w:sz="0" w:space="0" w:color="auto"/>
        <w:left w:val="none" w:sz="0" w:space="0" w:color="auto"/>
        <w:bottom w:val="none" w:sz="0" w:space="0" w:color="auto"/>
        <w:right w:val="none" w:sz="0" w:space="0" w:color="auto"/>
      </w:divBdr>
    </w:div>
    <w:div w:id="1966767018">
      <w:bodyDiv w:val="1"/>
      <w:marLeft w:val="0"/>
      <w:marRight w:val="0"/>
      <w:marTop w:val="0"/>
      <w:marBottom w:val="0"/>
      <w:divBdr>
        <w:top w:val="none" w:sz="0" w:space="0" w:color="auto"/>
        <w:left w:val="none" w:sz="0" w:space="0" w:color="auto"/>
        <w:bottom w:val="none" w:sz="0" w:space="0" w:color="auto"/>
        <w:right w:val="none" w:sz="0" w:space="0" w:color="auto"/>
      </w:divBdr>
    </w:div>
    <w:div w:id="1979727796">
      <w:bodyDiv w:val="1"/>
      <w:marLeft w:val="0"/>
      <w:marRight w:val="0"/>
      <w:marTop w:val="0"/>
      <w:marBottom w:val="0"/>
      <w:divBdr>
        <w:top w:val="none" w:sz="0" w:space="0" w:color="auto"/>
        <w:left w:val="none" w:sz="0" w:space="0" w:color="auto"/>
        <w:bottom w:val="none" w:sz="0" w:space="0" w:color="auto"/>
        <w:right w:val="none" w:sz="0" w:space="0" w:color="auto"/>
      </w:divBdr>
    </w:div>
    <w:div w:id="1992371758">
      <w:bodyDiv w:val="1"/>
      <w:marLeft w:val="0"/>
      <w:marRight w:val="0"/>
      <w:marTop w:val="0"/>
      <w:marBottom w:val="0"/>
      <w:divBdr>
        <w:top w:val="none" w:sz="0" w:space="0" w:color="auto"/>
        <w:left w:val="none" w:sz="0" w:space="0" w:color="auto"/>
        <w:bottom w:val="none" w:sz="0" w:space="0" w:color="auto"/>
        <w:right w:val="none" w:sz="0" w:space="0" w:color="auto"/>
      </w:divBdr>
    </w:div>
    <w:div w:id="2061661543">
      <w:bodyDiv w:val="1"/>
      <w:marLeft w:val="0"/>
      <w:marRight w:val="0"/>
      <w:marTop w:val="0"/>
      <w:marBottom w:val="0"/>
      <w:divBdr>
        <w:top w:val="none" w:sz="0" w:space="0" w:color="auto"/>
        <w:left w:val="none" w:sz="0" w:space="0" w:color="auto"/>
        <w:bottom w:val="none" w:sz="0" w:space="0" w:color="auto"/>
        <w:right w:val="none" w:sz="0" w:space="0" w:color="auto"/>
      </w:divBdr>
    </w:div>
    <w:div w:id="2079595443">
      <w:bodyDiv w:val="1"/>
      <w:marLeft w:val="0"/>
      <w:marRight w:val="0"/>
      <w:marTop w:val="0"/>
      <w:marBottom w:val="0"/>
      <w:divBdr>
        <w:top w:val="none" w:sz="0" w:space="0" w:color="auto"/>
        <w:left w:val="none" w:sz="0" w:space="0" w:color="auto"/>
        <w:bottom w:val="none" w:sz="0" w:space="0" w:color="auto"/>
        <w:right w:val="none" w:sz="0" w:space="0" w:color="auto"/>
      </w:divBdr>
    </w:div>
    <w:div w:id="2095319025">
      <w:bodyDiv w:val="1"/>
      <w:marLeft w:val="0"/>
      <w:marRight w:val="0"/>
      <w:marTop w:val="0"/>
      <w:marBottom w:val="0"/>
      <w:divBdr>
        <w:top w:val="none" w:sz="0" w:space="0" w:color="auto"/>
        <w:left w:val="none" w:sz="0" w:space="0" w:color="auto"/>
        <w:bottom w:val="none" w:sz="0" w:space="0" w:color="auto"/>
        <w:right w:val="none" w:sz="0" w:space="0" w:color="auto"/>
      </w:divBdr>
    </w:div>
    <w:div w:id="2123303782">
      <w:bodyDiv w:val="1"/>
      <w:marLeft w:val="0"/>
      <w:marRight w:val="0"/>
      <w:marTop w:val="0"/>
      <w:marBottom w:val="0"/>
      <w:divBdr>
        <w:top w:val="none" w:sz="0" w:space="0" w:color="auto"/>
        <w:left w:val="none" w:sz="0" w:space="0" w:color="auto"/>
        <w:bottom w:val="none" w:sz="0" w:space="0" w:color="auto"/>
        <w:right w:val="none" w:sz="0" w:space="0" w:color="auto"/>
      </w:divBdr>
    </w:div>
    <w:div w:id="2143962657">
      <w:bodyDiv w:val="1"/>
      <w:marLeft w:val="0"/>
      <w:marRight w:val="0"/>
      <w:marTop w:val="0"/>
      <w:marBottom w:val="0"/>
      <w:divBdr>
        <w:top w:val="none" w:sz="0" w:space="0" w:color="auto"/>
        <w:left w:val="none" w:sz="0" w:space="0" w:color="auto"/>
        <w:bottom w:val="none" w:sz="0" w:space="0" w:color="auto"/>
        <w:right w:val="none" w:sz="0" w:space="0" w:color="auto"/>
      </w:divBdr>
    </w:div>
    <w:div w:id="21445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image" Target="media/image24.png"/><Relationship Id="rId63" Type="http://schemas.microsoft.com/office/2007/relationships/hdphoto" Target="media/hdphoto5.wdp"/><Relationship Id="rId68" Type="http://schemas.openxmlformats.org/officeDocument/2006/relationships/image" Target="media/image37.jpe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fontTable" Target="fontTable.xml"/><Relationship Id="rId16" Type="http://schemas.openxmlformats.org/officeDocument/2006/relationships/hyperlink" Target="http://www.google.co.nz/url?sa=i&amp;rct=j&amp;q=&amp;esrc=s&amp;source=images&amp;cd=&amp;cad=rja&amp;uact=8&amp;ved=0ahUKEwiXzO_Soc3TAhVDn5QKHd7KCrQQjRwIBw&amp;url=http://www.jassshop.ch/ki/Bridge-Karten-92.html&amp;psig=AFQjCNGcE9VY11XC-aqMpUrWAZk_8rkhyg&amp;ust=1493678877437213" TargetMode="External"/><Relationship Id="rId107" Type="http://schemas.openxmlformats.org/officeDocument/2006/relationships/hyperlink" Target="https://www.google.co.nz/url?sa=i&amp;rct=j&amp;q=&amp;esrc=s&amp;source=images&amp;cd=&amp;cad=rja&amp;uact=8&amp;ved=2ahUKEwiG6766lbTdAhUZIIgKHTEvBTAQjRx6BAgBEAU&amp;url=https://www.skfireprotection.co.uk/fire-training&amp;psig=AOvVaw27OE8FYsRRPFqDlUwWSbv-&amp;ust=1536794630345152" TargetMode="External"/><Relationship Id="rId11" Type="http://schemas.openxmlformats.org/officeDocument/2006/relationships/image" Target="media/image3.jpeg"/><Relationship Id="rId32" Type="http://schemas.openxmlformats.org/officeDocument/2006/relationships/image" Target="media/image16.jpeg"/><Relationship Id="rId37" Type="http://schemas.microsoft.com/office/2007/relationships/hdphoto" Target="media/hdphoto4.wdp"/><Relationship Id="rId53" Type="http://schemas.openxmlformats.org/officeDocument/2006/relationships/hyperlink" Target="http://www.google.co.nz/url?sa=i&amp;rct=j&amp;q=&amp;esrc=s&amp;source=images&amp;cd=&amp;cad=rja&amp;uact=8&amp;ved=0ahUKEwjr0u7tvOvJAhVjHKYKHSIQBccQjRwIBw&amp;url=http://www.gptx.org/Home/Components/Calendar/Event/16735/1748&amp;psig=AFQjCNHIcygxlquYOUb_z1HVlPEUT7kiFQ&amp;ust=1450736494004737" TargetMode="External"/><Relationship Id="rId58" Type="http://schemas.openxmlformats.org/officeDocument/2006/relationships/hyperlink" Target="http://www.google.co.nz/url?sa=i&amp;rct=j&amp;q=&amp;esrc=s&amp;source=images&amp;cd=&amp;cad=rja&amp;uact=8&amp;ved=0ahUKEwjm8LmtyM3TAhVIHJQKHf5fArMQjRwIBw&amp;url=http://basdmobile.boxip.net/quilting-clip-art.html&amp;psig=AFQjCNEvKljPEBBmtpGLUB13w7xHMC2Dfw&amp;ust=1493689260256969" TargetMode="External"/><Relationship Id="rId74" Type="http://schemas.openxmlformats.org/officeDocument/2006/relationships/image" Target="media/image40.png"/><Relationship Id="rId79" Type="http://schemas.openxmlformats.org/officeDocument/2006/relationships/hyperlink" Target="http://www.google.co.nz/url?sa=i&amp;rct=j&amp;q=&amp;esrc=s&amp;source=images&amp;cd=&amp;cad=rja&amp;uact=8&amp;ved=0ahUKEwjfl6zn783TAhUDFJQKHfHEDkkQjRwIBw&amp;url=http://www.eightwaves.co.uk/&amp;psig=AFQjCNGIMOc77wtIWE3T8Rj72sP45HuFFg&amp;ust=1493699543995816" TargetMode="External"/><Relationship Id="rId102" Type="http://schemas.openxmlformats.org/officeDocument/2006/relationships/image" Target="media/image58.png"/><Relationship Id="rId5" Type="http://schemas.openxmlformats.org/officeDocument/2006/relationships/webSettings" Target="webSettings.xml"/><Relationship Id="rId95" Type="http://schemas.openxmlformats.org/officeDocument/2006/relationships/image" Target="media/image53.png"/><Relationship Id="rId22" Type="http://schemas.openxmlformats.org/officeDocument/2006/relationships/hyperlink" Target="http://www.google.co.nz/url?sa=i&amp;rct=j&amp;q=&amp;esrc=s&amp;source=images&amp;cd=&amp;cad=rja&amp;uact=8&amp;ved=0ahUKEwj5y6DJpM3TAhVBoZQKHXSRA_0QjRwIBw&amp;url=http://pmhahome.ca/?page_id%3D7092&amp;psig=AFQjCNE7guAG_-ZaWxJHQU-GGtS2-AfaJQ&amp;ust=1493679625387331" TargetMode="External"/><Relationship Id="rId27" Type="http://schemas.openxmlformats.org/officeDocument/2006/relationships/image" Target="media/image12.png"/><Relationship Id="rId43" Type="http://schemas.openxmlformats.org/officeDocument/2006/relationships/image" Target="media/image22.gif"/><Relationship Id="rId48" Type="http://schemas.openxmlformats.org/officeDocument/2006/relationships/hyperlink" Target="https://www.google.co.nz/url?sa=i&amp;rct=j&amp;q=&amp;esrc=s&amp;source=images&amp;cd=&amp;cad=rja&amp;uact=8&amp;ved=0ahUKEwjxspiqwM3TAhXEupQKHTEnC0gQjRwIBw&amp;url=https://www.giftwrappedandgorgeous.com/product-knit-and-natter-personalied-mug-perfect-knitters-gift-10103.htm&amp;psig=AFQjCNHQ7y8SXgn_0pTGtm9d0bELtsuVQA&amp;ust=1493683815417321" TargetMode="External"/><Relationship Id="rId64" Type="http://schemas.openxmlformats.org/officeDocument/2006/relationships/image" Target="media/image35.png"/><Relationship Id="rId69" Type="http://schemas.openxmlformats.org/officeDocument/2006/relationships/hyperlink" Target="http://www.google.co.nz/url?sa=i&amp;rct=j&amp;q=&amp;esrc=s&amp;source=images&amp;cd=&amp;cad=rja&amp;uact=8&amp;ved=0ahUKEwjVi9qE5c3TAhWMpZQKHX_sAxEQjRwIBw&amp;url=http://www.mattelgames.com/en-us/skip-bo/index.html&amp;psig=AFQjCNF27aJQ9TQpki2_7TLwtf0NrCSxjA&amp;ust=1493696978542569" TargetMode="External"/><Relationship Id="rId113" Type="http://schemas.openxmlformats.org/officeDocument/2006/relationships/theme" Target="theme/theme1.xml"/><Relationship Id="rId80" Type="http://schemas.openxmlformats.org/officeDocument/2006/relationships/image" Target="media/image43.jpeg"/><Relationship Id="rId85" Type="http://schemas.openxmlformats.org/officeDocument/2006/relationships/image" Target="media/image47.png"/><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image" Target="cid:33f18cc4-dafe-4cff-944f-c6d97bb4afe7" TargetMode="External"/><Relationship Id="rId38" Type="http://schemas.openxmlformats.org/officeDocument/2006/relationships/hyperlink" Target="http://www.google.co.nz/url?sa=i&amp;rct=j&amp;q=&amp;esrc=s&amp;source=images&amp;cd=&amp;cad=rja&amp;uact=8&amp;ved=2ahUKEwjt-Ymk39baAhWFE7wKHdtxBWcQjRx6BAgAEAU&amp;url=http://clipart-library.com/hymn-sing-cliparts.html&amp;psig=AOvVaw1a1BB3hxwaog7rc67xEx8g&amp;ust=1524790977615719" TargetMode="External"/><Relationship Id="rId59" Type="http://schemas.openxmlformats.org/officeDocument/2006/relationships/image" Target="media/image32.jpeg"/><Relationship Id="rId103" Type="http://schemas.microsoft.com/office/2007/relationships/hdphoto" Target="media/hdphoto7.wdp"/><Relationship Id="rId108" Type="http://schemas.openxmlformats.org/officeDocument/2006/relationships/image" Target="media/image60.jpeg"/><Relationship Id="rId54" Type="http://schemas.openxmlformats.org/officeDocument/2006/relationships/image" Target="media/image28.jpeg"/><Relationship Id="rId70" Type="http://schemas.openxmlformats.org/officeDocument/2006/relationships/image" Target="media/image38.png"/><Relationship Id="rId75" Type="http://schemas.openxmlformats.org/officeDocument/2006/relationships/hyperlink" Target="https://it.123rf.com/photo_17871535_illustrazione-di-stickman-coppie-ballroon-danza.html" TargetMode="External"/><Relationship Id="rId96" Type="http://schemas.openxmlformats.org/officeDocument/2006/relationships/hyperlink" Target="https://www.google.co.nz/url?sa=i&amp;rct=j&amp;q=&amp;esrc=s&amp;source=images&amp;cd=&amp;cad=rja&amp;uact=8&amp;ved=0ahUKEwibgvHV8c3TAhVEppQKHSdVAC0QjRwIBw&amp;url=https://freedombaptistrh.sharepoint.com/Pages/Songs.aspx&amp;psig=AFQjCNFoGcVglJV4z-MCF3D8AbvNEgqcag&amp;ust=14937003686028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1.png"/><Relationship Id="rId106" Type="http://schemas.microsoft.com/office/2007/relationships/hdphoto" Target="media/hdphoto8.wdp"/><Relationship Id="rId10" Type="http://schemas.openxmlformats.org/officeDocument/2006/relationships/image" Target="media/image2.jp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3.jpeg"/><Relationship Id="rId65" Type="http://schemas.openxmlformats.org/officeDocument/2006/relationships/hyperlink" Target="http://www.google.co.nz/url?sa=i&amp;rct=j&amp;q=&amp;esrc=s&amp;source=images&amp;cd=&amp;cad=rja&amp;uact=8&amp;ved=0ahUKEwiZi-Dt183TAhVBNpQKHZ-iBWMQjRwIBw&amp;url=http://keywordsuggest.org/gallery/872724.html&amp;psig=AFQjCNFeQ91gy0WIulJvA0n5NHlzZAz0iQ&amp;ust=1493693392113888" TargetMode="External"/><Relationship Id="rId73" Type="http://schemas.openxmlformats.org/officeDocument/2006/relationships/image" Target="media/image39.jpeg"/><Relationship Id="rId78" Type="http://schemas.openxmlformats.org/officeDocument/2006/relationships/image" Target="media/image42.jpe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hyperlink" Target="http://www.google.co.nz/url?sa=i&amp;rct=j&amp;q=&amp;esrc=s&amp;source=images&amp;cd=&amp;cad=rja&amp;uact=8&amp;ved=2ahUKEwjQ_JjMjf_bAhVBkpQKHYEQAjgQjRx6BAgBEAU&amp;url=http://tandt.666forum.com/&amp;psig=AOvVaw3cxyjKWPp8POWVKK-Z1qUb&amp;ust=1530575851381248" TargetMode="External"/><Relationship Id="rId99" Type="http://schemas.openxmlformats.org/officeDocument/2006/relationships/image" Target="media/image56.jpeg"/><Relationship Id="rId101" Type="http://schemas.openxmlformats.org/officeDocument/2006/relationships/hyperlink" Target="https://www.google.co.nz/url?sa=i&amp;rct=j&amp;q=&amp;esrc=s&amp;source=images&amp;cd=&amp;cad=rja&amp;uact=8&amp;ved=2ahUKEwjgysXMnrTdAhXQBIgKHVdRDEIQjRx6BAgBEAU&amp;url=https://www.tillycroyservices.com/hse-industrial-skill-cscs&amp;psig=AOvVaw22PkPNIw8jkSxMuszuMWZV&amp;ust=1536799454859919" TargetMode="External"/><Relationship Id="rId4" Type="http://schemas.openxmlformats.org/officeDocument/2006/relationships/settings" Target="settings.xml"/><Relationship Id="rId9" Type="http://schemas.openxmlformats.org/officeDocument/2006/relationships/hyperlink" Target="http://www.google.co.nz/url?sa=i&amp;rct=j&amp;q=&amp;esrc=s&amp;source=images&amp;cd=&amp;cad=rja&amp;uact=8&amp;ved=0ahUKEwiSiqalh-TJAhWlLKYKHXbRAjMQjRwIBw&amp;url=http://www.canowindrabusinesschamber.org.au/in-the-news/&amp;bvm=bv.110151844,d.dGY&amp;psig=AFQjCNEWvsNIpuwHHAKMSFyWF_Mmn-Us3A&amp;ust=1450481295804297" TargetMode="External"/><Relationship Id="rId13" Type="http://schemas.openxmlformats.org/officeDocument/2006/relationships/hyperlink" Target="http://www.google.co.nz/url?sa=i&amp;rct=j&amp;q=&amp;esrc=s&amp;source=images&amp;cd=&amp;cad=rja&amp;uact=8&amp;ved=0ahUKEwj8x6CVq8bTAhXIG5QKHVCODCoQjRwIBw&amp;url=http://dreamquestgames.com/five-hundred-tips-top-10-rules/&amp;psig=AFQjCNF7tgUKfbm2aaYyA-r19uob434spA&amp;ust=1493440918212769" TargetMode="External"/><Relationship Id="rId18" Type="http://schemas.openxmlformats.org/officeDocument/2006/relationships/image" Target="media/image8.png"/><Relationship Id="rId39" Type="http://schemas.openxmlformats.org/officeDocument/2006/relationships/image" Target="media/image19.jpeg"/><Relationship Id="rId109" Type="http://schemas.openxmlformats.org/officeDocument/2006/relationships/image" Target="media/image61.png"/><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image" Target="media/image29.jpeg"/><Relationship Id="rId76" Type="http://schemas.openxmlformats.org/officeDocument/2006/relationships/image" Target="media/image41.jpeg"/><Relationship Id="rId97" Type="http://schemas.openxmlformats.org/officeDocument/2006/relationships/image" Target="media/image54.jpeg"/><Relationship Id="rId104" Type="http://schemas.openxmlformats.org/officeDocument/2006/relationships/hyperlink" Target="https://www.google.co.nz/url?sa=i&amp;rct=j&amp;q=&amp;esrc=s&amp;source=images&amp;cd=&amp;cad=rja&amp;uact=8&amp;ved=2ahUKEwiS08zDkrTdAhVDUt4KHeiMD6kQjRx6BAgBEAU&amp;url=https://www.assured-ltd.co.uk/blog/staff-given-enough-fire-safety-training-5-steps-ensure/&amp;psig=AOvVaw27OE8FYsRRPFqDlUwWSbv-&amp;ust=1536794630345152" TargetMode="External"/><Relationship Id="rId7" Type="http://schemas.openxmlformats.org/officeDocument/2006/relationships/endnotes" Target="endnotes.xml"/><Relationship Id="rId71" Type="http://schemas.microsoft.com/office/2007/relationships/hdphoto" Target="media/hdphoto6.wdp"/><Relationship Id="rId92" Type="http://schemas.openxmlformats.org/officeDocument/2006/relationships/image" Target="media/image510.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http://www.google.co.nz/url?sa=i&amp;rct=j&amp;q=&amp;esrc=s&amp;source=images&amp;cd=&amp;cad=rja&amp;uact=8&amp;ved=0ahUKEwjmm8SgwevJAhWBGKYKHTffBZIQjRwIBw&amp;url=http://www.123rf.com/photo_16552954_mascot-illustration-of-a-dartboard-holding-a-dart.html&amp;psig=AFQjCNEAaOZxPBkO99DD_ZeF3oUbJJBcig&amp;ust=1450737669383041" TargetMode="External"/><Relationship Id="rId40" Type="http://schemas.openxmlformats.org/officeDocument/2006/relationships/hyperlink" Target="http://www.google.co.nz/url?sa=i&amp;rct=j&amp;q=&amp;esrc=s&amp;source=images&amp;cd=&amp;cad=rja&amp;uact=8&amp;ved=0ahUKEwiivbbrsc3TAhUFJpQKHVJ6A3EQjRwIBw&amp;url=http://www.oxbowls.co.uk/&amp;psig=AFQjCNFF0gGcyyo8VC25Ain4WZfwvJfY-g&amp;ust=1493683028502294" TargetMode="External"/><Relationship Id="rId45" Type="http://schemas.openxmlformats.org/officeDocument/2006/relationships/image" Target="media/image24.gif"/><Relationship Id="rId66" Type="http://schemas.openxmlformats.org/officeDocument/2006/relationships/image" Target="media/image36.gif"/><Relationship Id="rId87" Type="http://schemas.openxmlformats.org/officeDocument/2006/relationships/image" Target="media/image49.png"/><Relationship Id="rId110" Type="http://schemas.microsoft.com/office/2007/relationships/hdphoto" Target="media/hdphoto9.wdp"/><Relationship Id="rId61" Type="http://schemas.openxmlformats.org/officeDocument/2006/relationships/hyperlink" Target="http://www.google.co.nz/url?sa=i&amp;rct=j&amp;q=&amp;esrc=s&amp;source=images&amp;cd=&amp;cad=rja&amp;uact=8&amp;ved=0ahUKEwjx-NaXzc3TAhXEkZQKHfcRDOYQjRwIBw&amp;url=http://www.mattelgames.com/en-us/phase-10/index.html&amp;psig=AFQjCNHS2KILELQLEx_Tho2voa7QVaWkdQ&amp;ust=1493690512990958" TargetMode="External"/><Relationship Id="rId82" Type="http://schemas.openxmlformats.org/officeDocument/2006/relationships/image" Target="media/image45.png"/><Relationship Id="rId19" Type="http://schemas.microsoft.com/office/2007/relationships/hdphoto" Target="media/hdphoto1.wdp"/><Relationship Id="rId14" Type="http://schemas.openxmlformats.org/officeDocument/2006/relationships/image" Target="media/image5.png"/><Relationship Id="rId30" Type="http://schemas.openxmlformats.org/officeDocument/2006/relationships/image" Target="media/image14.jpeg"/><Relationship Id="rId35" Type="http://schemas.openxmlformats.org/officeDocument/2006/relationships/hyperlink" Target="http://www.google.co.nz/url?sa=i&amp;rct=j&amp;q=&amp;esrc=s&amp;source=images&amp;cd=&amp;cad=rja&amp;uact=8&amp;ved=0ahUKEwi6sdCorc3TAhWDnpQKHRc1DmsQjRwIBw&amp;url=http://www.indiashopps.com/kids/playmate-housie-big-48-cards-board-game-price-in-india-5212872-1&amp;psig=AFQjCNGgakdtQkoZQ95VqAKY5UUk7oF0Ng&amp;ust=1493681944570874" TargetMode="External"/><Relationship Id="rId56" Type="http://schemas.openxmlformats.org/officeDocument/2006/relationships/image" Target="media/image30.jpeg"/><Relationship Id="rId77" Type="http://schemas.openxmlformats.org/officeDocument/2006/relationships/hyperlink" Target="http://www.google.co.nz/url?sa=i&amp;rct=j&amp;q=&amp;esrc=s&amp;source=images&amp;cd=&amp;cad=rja&amp;uact=8&amp;ved=0ahUKEwif87zV7M3TAhXKmJQKHboBBgAQjRwIBw&amp;url=http://www.nbcolympics.com/table-tennis&amp;psig=AFQjCNExIHdLfb15PzeoyYK0ZAvuUTC9lA&amp;ust=1493699013121726" TargetMode="External"/><Relationship Id="rId100" Type="http://schemas.openxmlformats.org/officeDocument/2006/relationships/image" Target="media/image57.jpeg"/><Relationship Id="rId105"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hyperlink" Target="http://www.google.co.nz/url?sa=i&amp;rct=j&amp;q=&amp;esrc=s&amp;source=images&amp;cd=&amp;cad=rja&amp;uact=8&amp;ved=0ahUKEwic_N33xc3TAhWHspQKHUuGCBIQjRwIBw&amp;url=http://mahjong.frvr.com/&amp;psig=AFQjCNGWwYgWwW59P5evSDDJifBbwEfegg&amp;ust=1493688267966588" TargetMode="External"/><Relationship Id="rId72" Type="http://schemas.openxmlformats.org/officeDocument/2006/relationships/hyperlink" Target="http://www.google.co.nz/url?sa=i&amp;rct=j&amp;q=&amp;esrc=s&amp;source=images&amp;cd=&amp;cad=rja&amp;uact=8&amp;ved=0ahUKEwjj6sf75s3TAhUKjJQKHeW-BSgQjRwIBw&amp;url=http://www.mabooz.com/the-legendary-game-of-snooker/&amp;psig=AFQjCNFDLHlfumQJI81ktoOG2QgdYSOnpA&amp;ust=1493697486296104" TargetMode="External"/><Relationship Id="rId93" Type="http://schemas.openxmlformats.org/officeDocument/2006/relationships/image" Target="media/image52.png"/><Relationship Id="rId98" Type="http://schemas.openxmlformats.org/officeDocument/2006/relationships/image" Target="media/image55.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www.google.co.nz/url?sa=i&amp;rct=j&amp;q=&amp;esrc=s&amp;source=images&amp;cd=&amp;cad=rja&amp;uact=8&amp;ved=0ahUKEwjyveTWwM3TAhXGJZQKHS4OBGMQjRwIBw&amp;url=https://u3asites.org.uk/wellingborough/page/21251&amp;psig=AFQjCNHQ7y8SXgn_0pTGtm9d0bELtsuVQA&amp;ust=1493683815417321" TargetMode="External"/><Relationship Id="rId67" Type="http://schemas.openxmlformats.org/officeDocument/2006/relationships/hyperlink" Target="http://www.google.co.nz/url?sa=i&amp;rct=j&amp;q=&amp;esrc=s&amp;source=images&amp;cd=&amp;cad=rja&amp;uact=8&amp;ved=0ahUKEwjGqoWVtuvJAhVGYaYKHTz_BVAQjRwIBw&amp;url=http://www.humankinetics.com/products/all-products/chair-exercise-basics-print-ce-course&amp;psig=AFQjCNH776unT3pkU_ZPETNSct9-v_AFIw&amp;ust=1450734667263645" TargetMode="External"/><Relationship Id="rId20" Type="http://schemas.openxmlformats.org/officeDocument/2006/relationships/hyperlink" Target="http://www.google.co.nz/url?sa=i&amp;rct=j&amp;q=&amp;esrc=s&amp;source=images&amp;cd=&amp;cad=rja&amp;uact=8&amp;ved=2ahUKEwjC-b_u7vzcAhUVzmEKHQGJBuMQjRx6BAgBEAU&amp;url=http://folksoundguy.blogspot.com/2009/08/mixing-bluegrass-and-old-time-string.html&amp;psig=AOvVaw1bIGP5d4ZHgFyUt8PIFBNe&amp;ust=1534896864265955" TargetMode="External"/><Relationship Id="rId41" Type="http://schemas.openxmlformats.org/officeDocument/2006/relationships/image" Target="media/image20.jpeg"/><Relationship Id="rId62" Type="http://schemas.openxmlformats.org/officeDocument/2006/relationships/image" Target="media/image34.png"/><Relationship Id="rId83" Type="http://schemas.openxmlformats.org/officeDocument/2006/relationships/hyperlink" Target="http://www.google.co.nz/url?sa=i&amp;rct=j&amp;q=&amp;esrc=s&amp;source=images&amp;cd=&amp;cad=rja&amp;uact=8&amp;ved=0ahUKEwiCuJrvj8nVAhUDi7wKHVWFCacQjRwIBw&amp;url=http://www.everything-princesses.com/crown-jewel-pink-tiara.html&amp;psig=AFQjCNEGC-92bNmf0hRIYTWOHQ8h7GenQQ&amp;ust=1502332756054539" TargetMode="External"/><Relationship Id="rId88" Type="http://schemas.openxmlformats.org/officeDocument/2006/relationships/image" Target="media/image50.png"/><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15EC9-3C37-4CFA-B92C-8B2CA46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E74A1FD6</Template>
  <TotalTime>0</TotalTime>
  <Pages>12</Pages>
  <Words>2172</Words>
  <Characters>12382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Mary Williams</cp:lastModifiedBy>
  <cp:revision>2</cp:revision>
  <cp:lastPrinted>2020-05-27T03:02:00Z</cp:lastPrinted>
  <dcterms:created xsi:type="dcterms:W3CDTF">2020-06-02T01:24:00Z</dcterms:created>
  <dcterms:modified xsi:type="dcterms:W3CDTF">2020-06-02T01:24:00Z</dcterms:modified>
</cp:coreProperties>
</file>